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FB6F90">
        <w:t>01-35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FB6F90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Grafika v Excelu 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FB6F90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Grafika v Excelu I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2A2991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26.</w:t>
            </w:r>
            <w:r w:rsidR="002A2991"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FB6F90" w:rsidP="00C3081A">
      <w:pPr>
        <w:pStyle w:val="Nadpis2"/>
      </w:pPr>
      <w:r>
        <w:lastRenderedPageBreak/>
        <w:t>Grafika v</w:t>
      </w:r>
      <w:r w:rsidR="00AA2041">
        <w:t> </w:t>
      </w:r>
      <w:r>
        <w:t>Excelu</w:t>
      </w:r>
      <w:r w:rsidR="00AA2041">
        <w:t xml:space="preserve"> I</w:t>
      </w:r>
    </w:p>
    <w:p w:rsidR="00110B44" w:rsidRDefault="00E37A65" w:rsidP="002B3DE5">
      <w:bookmarkStart w:id="0" w:name="_Toc286642254"/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421CCA55" wp14:editId="658AE4A3">
                <wp:simplePos x="0" y="0"/>
                <wp:positionH relativeFrom="column">
                  <wp:posOffset>4128135</wp:posOffset>
                </wp:positionH>
                <wp:positionV relativeFrom="paragraph">
                  <wp:posOffset>57150</wp:posOffset>
                </wp:positionV>
                <wp:extent cx="1448435" cy="335915"/>
                <wp:effectExtent l="0" t="0" r="18415" b="578485"/>
                <wp:wrapNone/>
                <wp:docPr id="50" name="Čárový popisek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35" cy="335915"/>
                        </a:xfrm>
                        <a:prstGeom prst="borderCallout2">
                          <a:avLst>
                            <a:gd name="adj1" fmla="val 103495"/>
                            <a:gd name="adj2" fmla="val 34547"/>
                            <a:gd name="adj3" fmla="val 165128"/>
                            <a:gd name="adj4" fmla="val 47654"/>
                            <a:gd name="adj5" fmla="val 258137"/>
                            <a:gd name="adj6" fmla="val 6741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EB4" w:rsidRPr="00FA096E" w:rsidRDefault="00325EB4" w:rsidP="00325E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Zvolíme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WordArt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50" o:spid="_x0000_s1026" type="#_x0000_t48" style="position:absolute;left:0;text-align:left;margin-left:325.05pt;margin-top:4.5pt;width:114.05pt;height:26.4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" adj="14561,55758,10293,35668,7462,22355" fillcolor="white [3201]" strokecolor="black [3200]" strokeweight="1.5pt">
                <v:textbox>
                  <w:txbxContent>
                    <w:p w:rsidR="00325EB4" w:rsidRPr="00FA096E" w:rsidRDefault="00325EB4" w:rsidP="00325EB4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Zvolíme </w:t>
                      </w:r>
                      <w:proofErr w:type="spellStart"/>
                      <w:r>
                        <w:rPr>
                          <w:b/>
                        </w:rPr>
                        <w:t>WordArt</w:t>
                      </w:r>
                      <w:proofErr w:type="spellEnd"/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bookmarkEnd w:id="0"/>
    </w:p>
    <w:p w:rsidR="00325EB4" w:rsidRDefault="00E37A65" w:rsidP="00325EB4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bookmarkStart w:id="1" w:name="_Toc286642255"/>
      <w:r>
        <w:rPr>
          <w:noProof/>
        </w:rPr>
        <w:drawing>
          <wp:anchor distT="0" distB="0" distL="114300" distR="114300" simplePos="0" relativeHeight="251919360" behindDoc="0" locked="0" layoutInCell="1" allowOverlap="1" wp14:anchorId="4F968533" wp14:editId="5C80D090">
            <wp:simplePos x="0" y="0"/>
            <wp:positionH relativeFrom="margin">
              <wp:posOffset>41910</wp:posOffset>
            </wp:positionH>
            <wp:positionV relativeFrom="margin">
              <wp:posOffset>967740</wp:posOffset>
            </wp:positionV>
            <wp:extent cx="5969000" cy="621030"/>
            <wp:effectExtent l="0" t="0" r="0" b="762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8" b="79944"/>
                    <a:stretch/>
                  </pic:blipFill>
                  <pic:spPr bwMode="auto">
                    <a:xfrm>
                      <a:off x="0" y="0"/>
                      <a:ext cx="5969000" cy="621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25EB4">
        <w:t xml:space="preserve">Vložení </w:t>
      </w:r>
      <w:proofErr w:type="spellStart"/>
      <w:r w:rsidR="00325EB4">
        <w:t>WordArtu</w:t>
      </w:r>
      <w:bookmarkEnd w:id="1"/>
      <w:proofErr w:type="spellEnd"/>
    </w:p>
    <w:p w:rsidR="00325EB4" w:rsidRDefault="00325EB4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t xml:space="preserve">Na kartě </w:t>
      </w:r>
      <w:r>
        <w:rPr>
          <w:b/>
        </w:rPr>
        <w:t xml:space="preserve">Vložení </w:t>
      </w:r>
      <w:r>
        <w:t xml:space="preserve">v seskupení </w:t>
      </w:r>
      <w:r>
        <w:rPr>
          <w:b/>
        </w:rPr>
        <w:t xml:space="preserve">Text </w:t>
      </w:r>
      <w:r>
        <w:t xml:space="preserve">vybereme </w:t>
      </w:r>
      <w:proofErr w:type="spellStart"/>
      <w:r>
        <w:rPr>
          <w:b/>
        </w:rPr>
        <w:t>WordArt</w:t>
      </w:r>
      <w:proofErr w:type="spellEnd"/>
    </w:p>
    <w:p w:rsidR="00325EB4" w:rsidRPr="00E37A65" w:rsidRDefault="00E37A65" w:rsidP="00E37A65">
      <w:pPr>
        <w:widowControl/>
        <w:suppressAutoHyphens w:val="0"/>
        <w:overflowPunct/>
        <w:autoSpaceDE/>
        <w:autoSpaceDN/>
        <w:adjustRightInd/>
        <w:spacing w:after="200"/>
        <w:jc w:val="left"/>
        <w:textAlignment w:val="auto"/>
        <w:rPr>
          <w:b/>
        </w:rPr>
      </w:pPr>
      <w:r>
        <w:rPr>
          <w:noProof/>
        </w:rPr>
        <w:drawing>
          <wp:anchor distT="0" distB="0" distL="114300" distR="114300" simplePos="0" relativeHeight="251921408" behindDoc="0" locked="0" layoutInCell="1" allowOverlap="1" wp14:anchorId="4B304EC3" wp14:editId="174A6755">
            <wp:simplePos x="0" y="0"/>
            <wp:positionH relativeFrom="margin">
              <wp:posOffset>4419600</wp:posOffset>
            </wp:positionH>
            <wp:positionV relativeFrom="margin">
              <wp:posOffset>1682115</wp:posOffset>
            </wp:positionV>
            <wp:extent cx="1362075" cy="1889125"/>
            <wp:effectExtent l="0" t="0" r="952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75" b="43702"/>
                    <a:stretch/>
                  </pic:blipFill>
                  <pic:spPr bwMode="auto">
                    <a:xfrm>
                      <a:off x="0" y="0"/>
                      <a:ext cx="1362075" cy="188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25EB4" w:rsidRDefault="00E37A65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31B22AC" wp14:editId="030DF7C8">
                <wp:simplePos x="0" y="0"/>
                <wp:positionH relativeFrom="column">
                  <wp:posOffset>3325495</wp:posOffset>
                </wp:positionH>
                <wp:positionV relativeFrom="paragraph">
                  <wp:posOffset>133350</wp:posOffset>
                </wp:positionV>
                <wp:extent cx="1405255" cy="344170"/>
                <wp:effectExtent l="0" t="0" r="61595" b="9398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5255" cy="3441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4" o:spid="_x0000_s1026" type="#_x0000_t32" style="position:absolute;margin-left:261.85pt;margin-top:10.5pt;width:110.65pt;height:27.1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" strokecolor="#0d0d0d [3069]" strokeweight="1.5pt">
                <v:stroke endarrow="open"/>
              </v:shape>
            </w:pict>
          </mc:Fallback>
        </mc:AlternateContent>
      </w:r>
      <w:r w:rsidR="00325EB4">
        <w:t xml:space="preserve">Z otevřené nabídky vybereme styl </w:t>
      </w:r>
      <w:proofErr w:type="spellStart"/>
      <w:r w:rsidR="00325EB4">
        <w:rPr>
          <w:b/>
        </w:rPr>
        <w:t>WordArtu</w:t>
      </w:r>
      <w:proofErr w:type="spellEnd"/>
    </w:p>
    <w:p w:rsidR="00325EB4" w:rsidRPr="00FA096E" w:rsidRDefault="00325EB4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 wp14:anchorId="5BF1F25D" wp14:editId="6BEBC41B">
                <wp:simplePos x="0" y="0"/>
                <wp:positionH relativeFrom="column">
                  <wp:posOffset>712710</wp:posOffset>
                </wp:positionH>
                <wp:positionV relativeFrom="paragraph">
                  <wp:posOffset>155347</wp:posOffset>
                </wp:positionV>
                <wp:extent cx="2018581" cy="586597"/>
                <wp:effectExtent l="0" t="0" r="1270" b="4445"/>
                <wp:wrapNone/>
                <wp:docPr id="61" name="Skupina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581" cy="586597"/>
                          <a:chOff x="0" y="0"/>
                          <a:chExt cx="2018581" cy="586597"/>
                        </a:xfrm>
                      </wpg:grpSpPr>
                      <pic:pic xmlns:pic="http://schemas.openxmlformats.org/drawingml/2006/picture">
                        <pic:nvPicPr>
                          <pic:cNvPr id="55" name="Obrázek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349" t="49802" r="25689" b="39277"/>
                          <a:stretch/>
                        </pic:blipFill>
                        <pic:spPr bwMode="auto">
                          <a:xfrm>
                            <a:off x="0" y="155276"/>
                            <a:ext cx="2018581" cy="431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7" name="Přímá spojnice se šipkou 57"/>
                        <wps:cNvCnPr/>
                        <wps:spPr>
                          <a:xfrm>
                            <a:off x="1552754" y="0"/>
                            <a:ext cx="0" cy="284672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1" o:spid="_x0000_s1026" style="position:absolute;margin-left:56.1pt;margin-top:12.25pt;width:158.95pt;height:46.2pt;z-index:251893760" coordsize="20185,586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55" o:spid="_x0000_s1027" type="#_x0000_t75" style="position:absolute;top:1552;width:20185;height:43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EzljFAAAA2wAAAA8AAABkcnMvZG93bnJldi54bWxEj09LxDAUxO/CfofwBC9i0y7UP3XTsiwI&#10;ihft7sHjs3nbFJuXkmS39dsbQfA4zMxvmE2z2FGcyYfBsYIiy0EQd04P3Cs47J9u7kGEiKxxdEwK&#10;vilAU68uNlhpN/M7ndvYiwThUKECE+NUSRk6QxZD5ibi5B2dtxiT9L3UHucEt6Nc5/mttDhwWjA4&#10;0c5Q99WerAJ/bPv8TX7IsijMy8P86a/Xr3dKXV0u20cQkZb4H/5rP2sFZQm/X9IPkP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8RM5YxQAAANsAAAAPAAAAAAAAAAAAAAAA&#10;AJ8CAABkcnMvZG93bnJldi54bWxQSwUGAAAAAAQABAD3AAAAkQMAAAAA&#10;">
                  <v:imagedata r:id="rId14" o:title="" croptop="32638f" cropbottom="25741f" cropleft="26443f" cropright="16836f"/>
                  <v:path arrowok="t"/>
                </v:shape>
                <v:shape id="Přímá spojnice se šipkou 57" o:spid="_x0000_s1028" type="#_x0000_t32" style="position:absolute;left:15527;width:0;height:28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9mX8IAAADbAAAADwAAAGRycy9kb3ducmV2LnhtbESPT2sCMRTE7wW/Q3iCt5pVsNXVKCp0&#10;W7yIf8DrY/PcLG5eliTV7bdvCkKPw8z8hlmsOtuIO/lQO1YwGmYgiEuna64UnE8fr1MQISJrbByT&#10;gh8KsFr2XhaYa/fgA92PsRIJwiFHBSbGNpcylIYshqFriZN3dd5iTNJXUnt8JLht5DjL3qTFmtOC&#10;wZa2hsrb8dsqsOeCil0x1X4WLlSX+4uRm0+lBv1uPQcRqYv/4Wf7SyuYvMPfl/Q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9mX8IAAADbAAAADwAAAAAAAAAAAAAA&#10;AAChAgAAZHJzL2Rvd25yZXYueG1sUEsFBgAAAAAEAAQA+QAAAJADAAAAAA==&#10;" strokecolor="#0d0d0d [3069]" strokeweight="1.5pt">
                  <v:stroke endarrow="open"/>
                </v:shape>
              </v:group>
            </w:pict>
          </mc:Fallback>
        </mc:AlternateContent>
      </w:r>
      <w:r>
        <w:rPr>
          <w:noProof/>
        </w:rPr>
        <w:t xml:space="preserve">Do textového pole napíšeme </w:t>
      </w:r>
      <w:r>
        <w:rPr>
          <w:b/>
          <w:noProof/>
        </w:rPr>
        <w:t>text</w:t>
      </w:r>
    </w:p>
    <w:p w:rsidR="00325EB4" w:rsidRDefault="00325EB4" w:rsidP="00325EB4">
      <w:pPr>
        <w:rPr>
          <w:b/>
        </w:rPr>
      </w:pPr>
    </w:p>
    <w:p w:rsidR="00325EB4" w:rsidRDefault="00325EB4" w:rsidP="00325EB4">
      <w:pPr>
        <w:rPr>
          <w:b/>
        </w:rPr>
      </w:pPr>
    </w:p>
    <w:p w:rsidR="00325EB4" w:rsidRDefault="00325EB4" w:rsidP="00325EB4">
      <w:pPr>
        <w:rPr>
          <w:b/>
        </w:rPr>
      </w:pPr>
    </w:p>
    <w:p w:rsidR="00325EB4" w:rsidRPr="00EF4B57" w:rsidRDefault="00325EB4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left"/>
        <w:textAlignment w:val="auto"/>
        <w:rPr>
          <w:b/>
        </w:rPr>
      </w:pPr>
      <w:r>
        <w:t xml:space="preserve">Automaticky se otevře karta </w:t>
      </w:r>
      <w:r w:rsidRPr="00EF4B57">
        <w:rPr>
          <w:b/>
        </w:rPr>
        <w:t xml:space="preserve">Nástroje kreslení – Formát </w:t>
      </w:r>
      <w:r>
        <w:rPr>
          <w:b/>
        </w:rPr>
        <w:br/>
      </w:r>
      <w:r>
        <w:t>(</w:t>
      </w:r>
      <w:proofErr w:type="spellStart"/>
      <w:r>
        <w:rPr>
          <w:b/>
        </w:rPr>
        <w:t>WordArt</w:t>
      </w:r>
      <w:proofErr w:type="spellEnd"/>
      <w:r>
        <w:rPr>
          <w:b/>
        </w:rPr>
        <w:t xml:space="preserve"> </w:t>
      </w:r>
      <w:r>
        <w:t>musí být označený), kde můžeme měnit vzhled</w:t>
      </w:r>
      <w:r>
        <w:br/>
        <w:t xml:space="preserve">a nastavení </w:t>
      </w:r>
      <w:proofErr w:type="spellStart"/>
      <w:r>
        <w:rPr>
          <w:b/>
        </w:rPr>
        <w:t>WordArtu</w:t>
      </w:r>
      <w:proofErr w:type="spellEnd"/>
    </w:p>
    <w:p w:rsidR="00325EB4" w:rsidRPr="00310F1D" w:rsidRDefault="00E37A65" w:rsidP="00325EB4">
      <w:pPr>
        <w:ind w:left="36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C8C9D6E" wp14:editId="39807C2C">
                <wp:simplePos x="0" y="0"/>
                <wp:positionH relativeFrom="column">
                  <wp:posOffset>2316408</wp:posOffset>
                </wp:positionH>
                <wp:positionV relativeFrom="paragraph">
                  <wp:posOffset>151178</wp:posOffset>
                </wp:positionV>
                <wp:extent cx="1560830" cy="478790"/>
                <wp:effectExtent l="0" t="0" r="20320" b="245110"/>
                <wp:wrapNone/>
                <wp:docPr id="60" name="Čárový popisek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101694"/>
                            <a:gd name="adj2" fmla="val 48917"/>
                            <a:gd name="adj3" fmla="val 119628"/>
                            <a:gd name="adj4" fmla="val 48121"/>
                            <a:gd name="adj5" fmla="val 146395"/>
                            <a:gd name="adj6" fmla="val 5398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EB4" w:rsidRPr="00EF4B57" w:rsidRDefault="00325EB4" w:rsidP="00325E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Nástroje kreslení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0" o:spid="_x0000_s1027" type="#_x0000_t48" style="position:absolute;left:0;text-align:left;margin-left:182.4pt;margin-top:11.9pt;width:122.9pt;height:37.7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" adj="11660,31621,10394,25840,10566,21966" fillcolor="white [3201]" strokecolor="black [3200]" strokeweight="1.5pt">
                <v:textbox>
                  <w:txbxContent>
                    <w:p w:rsidR="00325EB4" w:rsidRPr="00EF4B57" w:rsidRDefault="00325EB4" w:rsidP="00325EB4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Nástroje kreslení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325EB4"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965FEC1" wp14:editId="48EB0E33">
                <wp:simplePos x="0" y="0"/>
                <wp:positionH relativeFrom="column">
                  <wp:posOffset>513487</wp:posOffset>
                </wp:positionH>
                <wp:positionV relativeFrom="paragraph">
                  <wp:posOffset>151178</wp:posOffset>
                </wp:positionV>
                <wp:extent cx="1560830" cy="478790"/>
                <wp:effectExtent l="0" t="0" r="20320" b="759460"/>
                <wp:wrapNone/>
                <wp:docPr id="53" name="Čárový popisek 2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103495"/>
                            <a:gd name="adj2" fmla="val 34547"/>
                            <a:gd name="adj3" fmla="val 220255"/>
                            <a:gd name="adj4" fmla="val 45358"/>
                            <a:gd name="adj5" fmla="val 253363"/>
                            <a:gd name="adj6" fmla="val 68408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EB4" w:rsidRPr="00FA096E" w:rsidRDefault="00325EB4" w:rsidP="00325E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Změna stylu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WordArtu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3" o:spid="_x0000_s1028" type="#_x0000_t48" style="position:absolute;left:0;text-align:left;margin-left:40.45pt;margin-top:11.9pt;width:122.9pt;height:37.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" adj="14776,54726,9797,47575,7462,22355" fillcolor="white [3201]" strokecolor="black [3200]" strokeweight="1.5pt">
                <v:textbox>
                  <w:txbxContent>
                    <w:p w:rsidR="00325EB4" w:rsidRPr="00FA096E" w:rsidRDefault="00325EB4" w:rsidP="00325EB4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Změna stylu </w:t>
                      </w:r>
                      <w:proofErr w:type="spellStart"/>
                      <w:r>
                        <w:rPr>
                          <w:b/>
                        </w:rPr>
                        <w:t>WordArtu</w:t>
                      </w:r>
                      <w:proofErr w:type="spellEnd"/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325EB4" w:rsidRPr="00310F1D" w:rsidRDefault="00325EB4" w:rsidP="00325EB4">
      <w:pPr>
        <w:ind w:left="360"/>
        <w:rPr>
          <w:b/>
        </w:rPr>
      </w:pPr>
    </w:p>
    <w:p w:rsidR="00325EB4" w:rsidRPr="00310F1D" w:rsidRDefault="00325EB4" w:rsidP="00325EB4">
      <w:pPr>
        <w:ind w:left="360"/>
        <w:rPr>
          <w:b/>
        </w:rPr>
      </w:pPr>
    </w:p>
    <w:p w:rsidR="00325EB4" w:rsidRPr="00310F1D" w:rsidRDefault="00325EB4" w:rsidP="00325EB4">
      <w:pPr>
        <w:ind w:left="360"/>
        <w:rPr>
          <w:b/>
        </w:rPr>
      </w:pPr>
    </w:p>
    <w:p w:rsidR="00325EB4" w:rsidRPr="00310F1D" w:rsidRDefault="00325EB4" w:rsidP="00325EB4">
      <w:pPr>
        <w:ind w:left="360"/>
        <w:rPr>
          <w:b/>
        </w:rPr>
      </w:pPr>
    </w:p>
    <w:p w:rsidR="00325EB4" w:rsidRDefault="00E37A65" w:rsidP="00325EB4">
      <w:pPr>
        <w:pStyle w:val="Nadpis3"/>
        <w:spacing w:before="0" w:line="276" w:lineRule="auto"/>
        <w:ind w:left="360"/>
        <w:jc w:val="left"/>
      </w:pPr>
      <w:r>
        <w:rPr>
          <w:noProof/>
        </w:rPr>
        <w:drawing>
          <wp:inline distT="0" distB="0" distL="0" distR="0" wp14:anchorId="09C94C77" wp14:editId="63C17C80">
            <wp:extent cx="5969479" cy="646982"/>
            <wp:effectExtent l="0" t="0" r="0" b="127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-48" b="79109"/>
                    <a:stretch/>
                  </pic:blipFill>
                  <pic:spPr bwMode="auto">
                    <a:xfrm>
                      <a:off x="0" y="0"/>
                      <a:ext cx="5975622" cy="647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A65" w:rsidRPr="00E37A65" w:rsidRDefault="00E37A65" w:rsidP="00E37A65"/>
    <w:p w:rsidR="00325EB4" w:rsidRDefault="00325EB4" w:rsidP="00325EB4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r>
        <w:t>Vložení obrazce</w:t>
      </w:r>
    </w:p>
    <w:p w:rsidR="00325EB4" w:rsidRDefault="00E37A65" w:rsidP="00325EB4">
      <w:pPr>
        <w:pStyle w:val="Odstavecseseznamem"/>
        <w:widowControl/>
        <w:numPr>
          <w:ilvl w:val="0"/>
          <w:numId w:val="29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89640B3" wp14:editId="373D12A2">
                <wp:simplePos x="0" y="0"/>
                <wp:positionH relativeFrom="column">
                  <wp:posOffset>1280795</wp:posOffset>
                </wp:positionH>
                <wp:positionV relativeFrom="paragraph">
                  <wp:posOffset>146685</wp:posOffset>
                </wp:positionV>
                <wp:extent cx="2425700" cy="724535"/>
                <wp:effectExtent l="38100" t="0" r="12700" b="75565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5700" cy="7245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100.85pt;margin-top:11.55pt;width:191pt;height:57.05pt;flip:x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 w:rsidR="00325EB4">
        <w:t xml:space="preserve">Na kartě </w:t>
      </w:r>
      <w:r w:rsidR="00325EB4" w:rsidRPr="00310F1D">
        <w:rPr>
          <w:b/>
        </w:rPr>
        <w:t xml:space="preserve">Vložení </w:t>
      </w:r>
      <w:r w:rsidR="00325EB4">
        <w:t xml:space="preserve">ve skupině </w:t>
      </w:r>
      <w:r w:rsidR="00325EB4" w:rsidRPr="00310F1D">
        <w:rPr>
          <w:b/>
        </w:rPr>
        <w:t xml:space="preserve">Ilustrace </w:t>
      </w:r>
      <w:r w:rsidR="00325EB4">
        <w:t xml:space="preserve">vybereme </w:t>
      </w:r>
      <w:r w:rsidR="00325EB4" w:rsidRPr="00310F1D">
        <w:rPr>
          <w:b/>
        </w:rPr>
        <w:t>Obrazce</w:t>
      </w:r>
    </w:p>
    <w:p w:rsidR="00325EB4" w:rsidRPr="006A0A1E" w:rsidRDefault="00F81059" w:rsidP="00325EB4">
      <w:r>
        <w:rPr>
          <w:noProof/>
        </w:rPr>
        <w:drawing>
          <wp:anchor distT="0" distB="0" distL="114300" distR="114300" simplePos="0" relativeHeight="251899904" behindDoc="0" locked="0" layoutInCell="1" allowOverlap="1" wp14:anchorId="003A3377" wp14:editId="53D51A58">
            <wp:simplePos x="0" y="0"/>
            <wp:positionH relativeFrom="column">
              <wp:posOffset>4423410</wp:posOffset>
            </wp:positionH>
            <wp:positionV relativeFrom="paragraph">
              <wp:posOffset>-3175</wp:posOffset>
            </wp:positionV>
            <wp:extent cx="1126490" cy="2863850"/>
            <wp:effectExtent l="0" t="0" r="0" b="0"/>
            <wp:wrapSquare wrapText="bothSides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02" t="8267" r="56288"/>
                    <a:stretch/>
                  </pic:blipFill>
                  <pic:spPr bwMode="auto">
                    <a:xfrm>
                      <a:off x="0" y="0"/>
                      <a:ext cx="1126490" cy="286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A65">
        <w:rPr>
          <w:noProof/>
        </w:rPr>
        <w:drawing>
          <wp:inline distT="0" distB="0" distL="0" distR="0" wp14:anchorId="4C9636CD" wp14:editId="15AF0DF3">
            <wp:extent cx="3711240" cy="808016"/>
            <wp:effectExtent l="0" t="0" r="381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r="42892" b="76045"/>
                    <a:stretch/>
                  </pic:blipFill>
                  <pic:spPr bwMode="auto">
                    <a:xfrm>
                      <a:off x="0" y="0"/>
                      <a:ext cx="3715060" cy="808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5EB4" w:rsidRPr="006A0A1E" w:rsidRDefault="00325EB4" w:rsidP="00325EB4"/>
    <w:p w:rsidR="00325EB4" w:rsidRPr="006A0A1E" w:rsidRDefault="00325EB4" w:rsidP="00325EB4"/>
    <w:p w:rsidR="00325EB4" w:rsidRDefault="00325EB4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4F8EB67A" wp14:editId="30FB3F09">
                <wp:simplePos x="0" y="0"/>
                <wp:positionH relativeFrom="column">
                  <wp:posOffset>2889849</wp:posOffset>
                </wp:positionH>
                <wp:positionV relativeFrom="paragraph">
                  <wp:posOffset>161806</wp:posOffset>
                </wp:positionV>
                <wp:extent cx="1733909" cy="716483"/>
                <wp:effectExtent l="0" t="0" r="76200" b="64770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909" cy="71648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227.55pt;margin-top:12.75pt;width:136.55pt;height:56.4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>
        <w:t xml:space="preserve">Z nabídky si vybereme požadovaný </w:t>
      </w:r>
      <w:r w:rsidRPr="006A0A1E">
        <w:rPr>
          <w:b/>
        </w:rPr>
        <w:t>tvar</w:t>
      </w:r>
      <w:r>
        <w:t xml:space="preserve"> a „natáhneme“ ho </w:t>
      </w:r>
      <w:r>
        <w:br/>
      </w:r>
      <w:r>
        <w:br/>
        <w:t>do snímku.</w:t>
      </w:r>
    </w:p>
    <w:p w:rsidR="00325EB4" w:rsidRDefault="00325EB4" w:rsidP="00325EB4">
      <w:pPr>
        <w:pStyle w:val="Nadpis3"/>
        <w:widowControl/>
        <w:numPr>
          <w:ilvl w:val="0"/>
          <w:numId w:val="28"/>
        </w:numPr>
        <w:suppressAutoHyphens w:val="0"/>
        <w:overflowPunct/>
        <w:autoSpaceDE/>
        <w:autoSpaceDN/>
        <w:adjustRightInd/>
        <w:spacing w:before="0" w:line="276" w:lineRule="auto"/>
        <w:jc w:val="left"/>
        <w:textAlignment w:val="auto"/>
      </w:pPr>
      <w:r>
        <w:t>Úpravy obrazců</w:t>
      </w:r>
    </w:p>
    <w:p w:rsidR="00325EB4" w:rsidRPr="00EF4B57" w:rsidRDefault="00325EB4" w:rsidP="00325EB4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jc w:val="left"/>
        <w:textAlignment w:val="auto"/>
        <w:rPr>
          <w:b/>
        </w:rPr>
      </w:pPr>
      <w:r>
        <w:t xml:space="preserve">Automaticky se otevře karta </w:t>
      </w:r>
      <w:r w:rsidRPr="00EF4B57">
        <w:rPr>
          <w:b/>
        </w:rPr>
        <w:t xml:space="preserve">Nástroje kreslení – Formát </w:t>
      </w:r>
      <w:r>
        <w:rPr>
          <w:b/>
        </w:rPr>
        <w:br/>
      </w:r>
      <w:r>
        <w:br/>
        <w:t>(Tvar musí být označený), kde můžeme měnit vzhled</w:t>
      </w:r>
      <w:r>
        <w:br/>
      </w:r>
      <w:r>
        <w:br/>
        <w:t xml:space="preserve">a nastavení </w:t>
      </w:r>
      <w:r>
        <w:rPr>
          <w:b/>
        </w:rPr>
        <w:t>Tvaru</w:t>
      </w:r>
    </w:p>
    <w:p w:rsidR="00325EB4" w:rsidRPr="00174B27" w:rsidRDefault="00325EB4" w:rsidP="00325EB4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1AE1882" wp14:editId="7EEEFDB4">
                <wp:simplePos x="0" y="0"/>
                <wp:positionH relativeFrom="column">
                  <wp:posOffset>-2192033</wp:posOffset>
                </wp:positionH>
                <wp:positionV relativeFrom="paragraph">
                  <wp:posOffset>117978</wp:posOffset>
                </wp:positionV>
                <wp:extent cx="1017917" cy="427032"/>
                <wp:effectExtent l="0" t="0" r="10795" b="1143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917" cy="42703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26" style="position:absolute;margin-left:-172.6pt;margin-top:9.3pt;width:80.15pt;height:33.6pt;z-index:251907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" filled="f" strokecolor="red" strokeweight="2pt"/>
            </w:pict>
          </mc:Fallback>
        </mc:AlternateContent>
      </w:r>
    </w:p>
    <w:p w:rsidR="00325EB4" w:rsidRPr="00174B27" w:rsidRDefault="00325EB4" w:rsidP="00325EB4"/>
    <w:p w:rsidR="00325EB4" w:rsidRDefault="00F81059" w:rsidP="00325EB4">
      <w:r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AD8B70B" wp14:editId="66F313DC">
                <wp:simplePos x="0" y="0"/>
                <wp:positionH relativeFrom="column">
                  <wp:posOffset>4334989</wp:posOffset>
                </wp:positionH>
                <wp:positionV relativeFrom="paragraph">
                  <wp:posOffset>990552</wp:posOffset>
                </wp:positionV>
                <wp:extent cx="1569720" cy="474345"/>
                <wp:effectExtent l="2495550" t="0" r="11430" b="20955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47434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57042"/>
                            <a:gd name="adj4" fmla="val -26990"/>
                            <a:gd name="adj5" fmla="val 35010"/>
                            <a:gd name="adj6" fmla="val -159377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EB4" w:rsidRPr="00625D44" w:rsidRDefault="00325EB4" w:rsidP="00325E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Skupina </w:t>
                            </w:r>
                            <w:r>
                              <w:rPr>
                                <w:b/>
                              </w:rPr>
                              <w:t>Styly obrazců.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" o:spid="_x0000_s1029" type="#_x0000_t48" style="position:absolute;left:0;text-align:left;margin-left:341.35pt;margin-top:78pt;width:123.6pt;height:37.3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" adj="-34425,7562,-5830,12321,-178,6788" fillcolor="white [3201]" strokecolor="black [3200]" strokeweight="1.5pt">
                <v:textbox>
                  <w:txbxContent>
                    <w:p w:rsidR="00325EB4" w:rsidRPr="00625D44" w:rsidRDefault="00325EB4" w:rsidP="00325EB4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Skupina </w:t>
                      </w:r>
                      <w:r>
                        <w:rPr>
                          <w:b/>
                        </w:rPr>
                        <w:t>Styly obrazců.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1EAADA5" wp14:editId="63146B21">
                <wp:simplePos x="0" y="0"/>
                <wp:positionH relativeFrom="column">
                  <wp:posOffset>4343616</wp:posOffset>
                </wp:positionH>
                <wp:positionV relativeFrom="paragraph">
                  <wp:posOffset>360824</wp:posOffset>
                </wp:positionV>
                <wp:extent cx="1560830" cy="478790"/>
                <wp:effectExtent l="1028700" t="0" r="20320" b="1651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478790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47301"/>
                            <a:gd name="adj6" fmla="val -65950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5EB4" w:rsidRPr="00EF4B57" w:rsidRDefault="00325EB4" w:rsidP="00325E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>Nástroje kreslení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30" type="#_x0000_t48" style="position:absolute;left:0;text-align:left;margin-left:342pt;margin-top:28.4pt;width:122.9pt;height:37.7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" adj="-14245,10217,-3812,1322,-178,6788" fillcolor="white [3201]" strokecolor="black [3200]" strokeweight="1.5pt">
                <v:textbox>
                  <w:txbxContent>
                    <w:p w:rsidR="00325EB4" w:rsidRPr="00EF4B57" w:rsidRDefault="00325EB4" w:rsidP="00325EB4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>Nástroje kreslení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23456" behindDoc="0" locked="0" layoutInCell="1" allowOverlap="1" wp14:anchorId="4E9B202F" wp14:editId="302E9373">
            <wp:simplePos x="0" y="0"/>
            <wp:positionH relativeFrom="margin">
              <wp:posOffset>38735</wp:posOffset>
            </wp:positionH>
            <wp:positionV relativeFrom="margin">
              <wp:posOffset>8590280</wp:posOffset>
            </wp:positionV>
            <wp:extent cx="3881755" cy="671195"/>
            <wp:effectExtent l="0" t="0" r="444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856" b="79944"/>
                    <a:stretch/>
                  </pic:blipFill>
                  <pic:spPr bwMode="auto">
                    <a:xfrm>
                      <a:off x="0" y="0"/>
                      <a:ext cx="3881755" cy="67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7366" w:rsidRDefault="00AD7366" w:rsidP="00110B44"/>
    <w:p w:rsidR="00AD7366" w:rsidRPr="00AD7366" w:rsidRDefault="00AD7366" w:rsidP="00AD7366"/>
    <w:p w:rsidR="00AD7366" w:rsidRPr="00AD7366" w:rsidRDefault="00AD7366" w:rsidP="00AD7366"/>
    <w:p w:rsidR="00AD7366" w:rsidRDefault="00AD7366" w:rsidP="00AD7366"/>
    <w:p w:rsidR="00E37A65" w:rsidRDefault="00E37A65" w:rsidP="00AD7366">
      <w:pPr>
        <w:jc w:val="right"/>
      </w:pPr>
    </w:p>
    <w:p w:rsidR="00AD7366" w:rsidRDefault="00AD7366" w:rsidP="00AD7366">
      <w:pPr>
        <w:jc w:val="right"/>
      </w:pPr>
    </w:p>
    <w:p w:rsidR="00AD7366" w:rsidRDefault="00AD7366" w:rsidP="00AD7366">
      <w:pPr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C72350B" wp14:editId="2469CFD3">
                <wp:simplePos x="0" y="0"/>
                <wp:positionH relativeFrom="column">
                  <wp:posOffset>4464385</wp:posOffset>
                </wp:positionH>
                <wp:positionV relativeFrom="paragraph">
                  <wp:posOffset>102475</wp:posOffset>
                </wp:positionV>
                <wp:extent cx="1569720" cy="474345"/>
                <wp:effectExtent l="1924050" t="0" r="11430" b="59055"/>
                <wp:wrapNone/>
                <wp:docPr id="32" name="Čárový popisek 2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47434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105935"/>
                            <a:gd name="adj6" fmla="val -122558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366" w:rsidRPr="00625D44" w:rsidRDefault="00AD7366" w:rsidP="00AD736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>Klepneme na rozbalovací tlačítko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2" o:spid="_x0000_s1031" type="#_x0000_t48" style="position:absolute;margin-left:351.55pt;margin-top:8.05pt;width:123.6pt;height:37.3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" adj="-26473,22882,-3812,1322,-178,6788" fillcolor="white [3201]" strokecolor="black [3200]" strokeweight="1.5pt">
                <v:textbox>
                  <w:txbxContent>
                    <w:p w:rsidR="00AD7366" w:rsidRPr="00625D44" w:rsidRDefault="00AD7366" w:rsidP="00AD7366">
                      <w:pPr>
                        <w:jc w:val="center"/>
                        <w:rPr>
                          <w:b/>
                        </w:rPr>
                      </w:pPr>
                      <w:r>
                        <w:t>Klepneme na rozbalovací tlačítko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AF74B49" wp14:editId="0C0FFD39">
            <wp:extent cx="4292166" cy="879894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r="42169" b="77159"/>
                    <a:stretch/>
                  </pic:blipFill>
                  <pic:spPr bwMode="auto">
                    <a:xfrm>
                      <a:off x="0" y="0"/>
                      <a:ext cx="4296583" cy="88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C53" w:rsidRDefault="00AD7366" w:rsidP="00AD7366">
      <w:pPr>
        <w:jc w:val="left"/>
      </w:pPr>
      <w:r w:rsidRPr="00AD7366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931F9E3" wp14:editId="5D4C1E1A">
                <wp:simplePos x="0" y="0"/>
                <wp:positionH relativeFrom="column">
                  <wp:posOffset>4464385</wp:posOffset>
                </wp:positionH>
                <wp:positionV relativeFrom="paragraph">
                  <wp:posOffset>1664275</wp:posOffset>
                </wp:positionV>
                <wp:extent cx="1863090" cy="888365"/>
                <wp:effectExtent l="2305050" t="0" r="22860" b="26035"/>
                <wp:wrapNone/>
                <wp:docPr id="35" name="Čárový popisek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88836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34891"/>
                            <a:gd name="adj6" fmla="val -123164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366" w:rsidRPr="007B3EDE" w:rsidRDefault="00AD7366" w:rsidP="00AD7366">
                            <w:pPr>
                              <w:jc w:val="center"/>
                            </w:pPr>
                            <w:r>
                              <w:t xml:space="preserve">Klepnutím na volbu </w:t>
                            </w:r>
                            <w:r>
                              <w:rPr>
                                <w:b/>
                              </w:rPr>
                              <w:t xml:space="preserve">Výplně s dalšími motivy </w:t>
                            </w:r>
                            <w:r>
                              <w:t>můžeme nastavit další možnosti obrazce.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5" o:spid="_x0000_s1032" type="#_x0000_t48" style="position:absolute;margin-left:351.55pt;margin-top:131.05pt;width:146.7pt;height:69.9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" adj="-26603,7536,-3812,1322,-178,6788" fillcolor="white [3201]" strokecolor="black [3200]" strokeweight="1.5pt">
                <v:textbox>
                  <w:txbxContent>
                    <w:p w:rsidR="00AD7366" w:rsidRPr="007B3EDE" w:rsidRDefault="00AD7366" w:rsidP="00AD7366">
                      <w:pPr>
                        <w:jc w:val="center"/>
                      </w:pPr>
                      <w:r>
                        <w:t xml:space="preserve">Klepnutím na volbu </w:t>
                      </w:r>
                      <w:r>
                        <w:rPr>
                          <w:b/>
                        </w:rPr>
                        <w:t xml:space="preserve">Výplně s dalšími motivy </w:t>
                      </w:r>
                      <w:r>
                        <w:t>můžeme nastavit další možnosti obrazce.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AD7366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F0C9DEE" wp14:editId="02139206">
                <wp:simplePos x="0" y="0"/>
                <wp:positionH relativeFrom="column">
                  <wp:posOffset>4460875</wp:posOffset>
                </wp:positionH>
                <wp:positionV relativeFrom="paragraph">
                  <wp:posOffset>504825</wp:posOffset>
                </wp:positionV>
                <wp:extent cx="1863090" cy="888365"/>
                <wp:effectExtent l="2647950" t="0" r="22860" b="26035"/>
                <wp:wrapNone/>
                <wp:docPr id="34" name="Čárový popisek 2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88836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6121"/>
                            <a:gd name="adj4" fmla="val -17648"/>
                            <a:gd name="adj5" fmla="val 81501"/>
                            <a:gd name="adj6" fmla="val -142148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7366" w:rsidRPr="006A2B6D" w:rsidRDefault="00AD7366" w:rsidP="00AD7366">
                            <w:pPr>
                              <w:jc w:val="center"/>
                            </w:pPr>
                            <w:r>
                              <w:t xml:space="preserve">Jednoduchým klepnutím na libovolnou volbu změníme zároveň </w:t>
                            </w:r>
                            <w:r>
                              <w:rPr>
                                <w:b/>
                              </w:rPr>
                              <w:t xml:space="preserve">Ohraničení a Výplň </w:t>
                            </w:r>
                            <w:r>
                              <w:t>obrazce.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4" o:spid="_x0000_s1033" type="#_x0000_t48" style="position:absolute;margin-left:351.25pt;margin-top:39.75pt;width:146.7pt;height:69.9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" adj="-30704,17604,-3812,1322,-178,6788" fillcolor="white [3201]" strokecolor="black [3200]" strokeweight="1.5pt">
                <v:textbox>
                  <w:txbxContent>
                    <w:p w:rsidR="00AD7366" w:rsidRPr="006A2B6D" w:rsidRDefault="00AD7366" w:rsidP="00AD7366">
                      <w:pPr>
                        <w:jc w:val="center"/>
                      </w:pPr>
                      <w:r>
                        <w:t xml:space="preserve">Jednoduchým klepnutím na libovolnou volbu změníme zároveň </w:t>
                      </w:r>
                      <w:r>
                        <w:rPr>
                          <w:b/>
                        </w:rPr>
                        <w:t xml:space="preserve">Ohraničení a Výplň </w:t>
                      </w:r>
                      <w:r>
                        <w:t>obrazce.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32672" behindDoc="0" locked="0" layoutInCell="1" allowOverlap="1" wp14:anchorId="43D5AC7F" wp14:editId="77476671">
            <wp:simplePos x="0" y="0"/>
            <wp:positionH relativeFrom="margin">
              <wp:posOffset>0</wp:posOffset>
            </wp:positionH>
            <wp:positionV relativeFrom="margin">
              <wp:posOffset>1061085</wp:posOffset>
            </wp:positionV>
            <wp:extent cx="4467860" cy="2656840"/>
            <wp:effectExtent l="0" t="0" r="889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37" b="20822"/>
                    <a:stretch/>
                  </pic:blipFill>
                  <pic:spPr bwMode="auto">
                    <a:xfrm>
                      <a:off x="0" y="0"/>
                      <a:ext cx="4467860" cy="2656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Default="003E1C53" w:rsidP="003E1C53"/>
    <w:p w:rsidR="003E1C53" w:rsidRDefault="003E1C53" w:rsidP="003E1C53">
      <w:pPr>
        <w:pStyle w:val="Odstavecseseznamem"/>
        <w:widowControl/>
        <w:numPr>
          <w:ilvl w:val="0"/>
          <w:numId w:val="27"/>
        </w:numPr>
        <w:suppressAutoHyphens w:val="0"/>
        <w:overflowPunct/>
        <w:autoSpaceDE/>
        <w:autoSpaceDN/>
        <w:adjustRightInd/>
        <w:spacing w:after="200"/>
        <w:jc w:val="left"/>
        <w:textAlignment w:val="auto"/>
      </w:pPr>
      <w:r w:rsidRPr="007B3EDE">
        <w:rPr>
          <w:b/>
        </w:rPr>
        <w:t>Výplň a Ohraničení obrazce</w:t>
      </w:r>
      <w:r>
        <w:t xml:space="preserve"> můžeme nastavit i ručně:</w:t>
      </w:r>
    </w:p>
    <w:p w:rsidR="003E1C53" w:rsidRDefault="003E1C53" w:rsidP="003E1C53"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F57D8FE" wp14:editId="782C6183">
                <wp:simplePos x="0" y="0"/>
                <wp:positionH relativeFrom="column">
                  <wp:posOffset>3938174</wp:posOffset>
                </wp:positionH>
                <wp:positionV relativeFrom="paragraph">
                  <wp:posOffset>187217</wp:posOffset>
                </wp:positionV>
                <wp:extent cx="1863090" cy="638175"/>
                <wp:effectExtent l="1276350" t="0" r="22860" b="28575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090" cy="63817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54312"/>
                            <a:gd name="adj6" fmla="val -68065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7B3EDE" w:rsidRDefault="003E1C53" w:rsidP="003E1C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Můžeme nastavit </w:t>
                            </w:r>
                            <w:r>
                              <w:rPr>
                                <w:b/>
                              </w:rPr>
                              <w:t>Výplň, Obrys a Efekty.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34" type="#_x0000_t48" style="position:absolute;left:0;text-align:left;margin-left:310.1pt;margin-top:14.75pt;width:146.7pt;height:50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" adj="-14702,11731,-10813,8663,-178,6788" fillcolor="white [3201]" strokecolor="black [3200]" strokeweight="1.5pt">
                <v:textbox>
                  <w:txbxContent>
                    <w:p w:rsidR="003E1C53" w:rsidRPr="007B3EDE" w:rsidRDefault="003E1C53" w:rsidP="003E1C53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Můžeme nastavit </w:t>
                      </w:r>
                      <w:r>
                        <w:rPr>
                          <w:b/>
                        </w:rPr>
                        <w:t>Výplň, Obrys a Efekty.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823539E" wp14:editId="5E4BAC96">
                <wp:simplePos x="0" y="0"/>
                <wp:positionH relativeFrom="column">
                  <wp:posOffset>1648460</wp:posOffset>
                </wp:positionH>
                <wp:positionV relativeFrom="paragraph">
                  <wp:posOffset>382270</wp:posOffset>
                </wp:positionV>
                <wp:extent cx="1069340" cy="577215"/>
                <wp:effectExtent l="0" t="0" r="16510" b="1333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5772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29.8pt;margin-top:30.1pt;width:84.2pt;height:45.4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377963B" wp14:editId="5DCB37AA">
            <wp:extent cx="2692368" cy="1052423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5161" r="55631" b="79691"/>
                    <a:stretch/>
                  </pic:blipFill>
                  <pic:spPr bwMode="auto">
                    <a:xfrm>
                      <a:off x="0" y="0"/>
                      <a:ext cx="2694911" cy="1053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C53" w:rsidRPr="003E1C53" w:rsidRDefault="003E1C53" w:rsidP="003E1C53"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C4B0332" wp14:editId="64C6A21A">
                <wp:simplePos x="0" y="0"/>
                <wp:positionH relativeFrom="column">
                  <wp:posOffset>3196302</wp:posOffset>
                </wp:positionH>
                <wp:positionV relativeFrom="paragraph">
                  <wp:posOffset>-2336</wp:posOffset>
                </wp:positionV>
                <wp:extent cx="1983740" cy="594360"/>
                <wp:effectExtent l="2514600" t="0" r="16510" b="15240"/>
                <wp:wrapNone/>
                <wp:docPr id="41" name="Čárový popisek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594360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88111"/>
                            <a:gd name="adj6" fmla="val -126908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7B3EDE" w:rsidRDefault="003E1C53" w:rsidP="003E1C53">
                            <w:pPr>
                              <w:jc w:val="center"/>
                            </w:pPr>
                            <w:r>
                              <w:t xml:space="preserve">Nabídka </w:t>
                            </w:r>
                            <w:r>
                              <w:rPr>
                                <w:b/>
                              </w:rPr>
                              <w:t xml:space="preserve">Výplň obrazce </w:t>
                            </w:r>
                            <w:r>
                              <w:t xml:space="preserve">i </w:t>
                            </w:r>
                            <w:r>
                              <w:rPr>
                                <w:b/>
                              </w:rPr>
                              <w:t xml:space="preserve">Obrys obrazce </w:t>
                            </w:r>
                            <w:r>
                              <w:t>jsou podobné.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1" o:spid="_x0000_s1035" type="#_x0000_t48" style="position:absolute;left:0;text-align:left;margin-left:251.7pt;margin-top:-.2pt;width:156.2pt;height:46.8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" adj="-27412,19032,-10813,8663,-178,6788" fillcolor="white [3201]" strokecolor="black [3200]" strokeweight="1.5pt">
                <v:textbox>
                  <w:txbxContent>
                    <w:p w:rsidR="003E1C53" w:rsidRPr="007B3EDE" w:rsidRDefault="003E1C53" w:rsidP="003E1C53">
                      <w:pPr>
                        <w:jc w:val="center"/>
                      </w:pPr>
                      <w:r>
                        <w:t xml:space="preserve">Nabídka </w:t>
                      </w:r>
                      <w:r>
                        <w:rPr>
                          <w:b/>
                        </w:rPr>
                        <w:t xml:space="preserve">Výplň obrazce </w:t>
                      </w:r>
                      <w:r>
                        <w:t xml:space="preserve">i </w:t>
                      </w:r>
                      <w:r>
                        <w:rPr>
                          <w:b/>
                        </w:rPr>
                        <w:t xml:space="preserve">Obrys obrazce </w:t>
                      </w:r>
                      <w:r>
                        <w:t>jsou podobné.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4EE3224D" wp14:editId="7AA7BD95">
                <wp:simplePos x="0" y="0"/>
                <wp:positionH relativeFrom="column">
                  <wp:posOffset>3187065</wp:posOffset>
                </wp:positionH>
                <wp:positionV relativeFrom="paragraph">
                  <wp:posOffset>675640</wp:posOffset>
                </wp:positionV>
                <wp:extent cx="1983740" cy="382270"/>
                <wp:effectExtent l="2514600" t="0" r="16510" b="93980"/>
                <wp:wrapNone/>
                <wp:docPr id="44" name="Čárový popisek 2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382270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0108"/>
                            <a:gd name="adj4" fmla="val -50059"/>
                            <a:gd name="adj5" fmla="val 118590"/>
                            <a:gd name="adj6" fmla="val -12647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7B3EDE" w:rsidRDefault="003E1C53" w:rsidP="003E1C53">
                            <w:pPr>
                              <w:jc w:val="center"/>
                            </w:pPr>
                            <w:r>
                              <w:t>Vybereme barvu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4" o:spid="_x0000_s1036" type="#_x0000_t48" style="position:absolute;left:0;text-align:left;margin-left:250.95pt;margin-top:53.2pt;width:156.2pt;height:30.1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" adj="-27318,25615,-10813,8663,-178,6788" fillcolor="white [3201]" strokecolor="black [3200]" strokeweight="1.5pt">
                <v:textbox>
                  <w:txbxContent>
                    <w:p w:rsidR="003E1C53" w:rsidRPr="007B3EDE" w:rsidRDefault="003E1C53" w:rsidP="003E1C53">
                      <w:pPr>
                        <w:jc w:val="center"/>
                      </w:pPr>
                      <w:r>
                        <w:t>Vybereme barvu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3E1C53" w:rsidRDefault="003E1C53" w:rsidP="003E1C53"/>
    <w:p w:rsidR="003E1C53" w:rsidRDefault="003E1C53" w:rsidP="003E1C53"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CD31ABA" wp14:editId="19B4F9E2">
                <wp:simplePos x="0" y="0"/>
                <wp:positionH relativeFrom="column">
                  <wp:posOffset>702022</wp:posOffset>
                </wp:positionH>
                <wp:positionV relativeFrom="paragraph">
                  <wp:posOffset>892678</wp:posOffset>
                </wp:positionV>
                <wp:extent cx="1983740" cy="573405"/>
                <wp:effectExtent l="1238250" t="0" r="16510" b="188595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57340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119174"/>
                            <a:gd name="adj4" fmla="val -36144"/>
                            <a:gd name="adj5" fmla="val 129940"/>
                            <a:gd name="adj6" fmla="val -62113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EA0CCD" w:rsidRDefault="003E1C53" w:rsidP="003E1C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U </w:t>
                            </w:r>
                            <w:r>
                              <w:rPr>
                                <w:b/>
                              </w:rPr>
                              <w:t xml:space="preserve">Obrysu obrazce </w:t>
                            </w:r>
                            <w:r>
                              <w:t xml:space="preserve">ještě </w:t>
                            </w:r>
                            <w:r>
                              <w:rPr>
                                <w:b/>
                              </w:rPr>
                              <w:t>Tloušťku a typ čáry.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7" type="#_x0000_t48" style="position:absolute;left:0;text-align:left;margin-left:55.3pt;margin-top:70.3pt;width:156.2pt;height:45.1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" adj="-13416,28067,-7807,25742,-178,6788" fillcolor="white [3201]" strokecolor="black [3200]" strokeweight="1.5pt">
                <v:textbox>
                  <w:txbxContent>
                    <w:p w:rsidR="003E1C53" w:rsidRPr="00EA0CCD" w:rsidRDefault="003E1C53" w:rsidP="003E1C53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U </w:t>
                      </w:r>
                      <w:r>
                        <w:rPr>
                          <w:b/>
                        </w:rPr>
                        <w:t xml:space="preserve">Obrysu obrazce </w:t>
                      </w:r>
                      <w:r>
                        <w:t xml:space="preserve">ještě </w:t>
                      </w:r>
                      <w:r>
                        <w:rPr>
                          <w:b/>
                        </w:rPr>
                        <w:t>Tloušťku a typ čáry.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39840" behindDoc="0" locked="0" layoutInCell="1" allowOverlap="1" wp14:anchorId="19F5B75D" wp14:editId="02881FC3">
            <wp:simplePos x="0" y="0"/>
            <wp:positionH relativeFrom="margin">
              <wp:posOffset>1250315</wp:posOffset>
            </wp:positionH>
            <wp:positionV relativeFrom="margin">
              <wp:posOffset>5617210</wp:posOffset>
            </wp:positionV>
            <wp:extent cx="1129665" cy="2148205"/>
            <wp:effectExtent l="0" t="0" r="0" b="444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07" t="9769" r="52741" b="45758"/>
                    <a:stretch/>
                  </pic:blipFill>
                  <pic:spPr bwMode="auto">
                    <a:xfrm>
                      <a:off x="0" y="0"/>
                      <a:ext cx="112966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938816" behindDoc="0" locked="0" layoutInCell="1" allowOverlap="1" wp14:anchorId="277D1870" wp14:editId="051F39B6">
            <wp:simplePos x="0" y="0"/>
            <wp:positionH relativeFrom="margin">
              <wp:posOffset>-60384</wp:posOffset>
            </wp:positionH>
            <wp:positionV relativeFrom="margin">
              <wp:posOffset>5608667</wp:posOffset>
            </wp:positionV>
            <wp:extent cx="1172845" cy="2150745"/>
            <wp:effectExtent l="0" t="0" r="8255" b="190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8" t="6170" r="53175" b="51413"/>
                    <a:stretch/>
                  </pic:blipFill>
                  <pic:spPr bwMode="auto">
                    <a:xfrm>
                      <a:off x="0" y="0"/>
                      <a:ext cx="1172845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/>
    <w:p w:rsidR="003E1C53" w:rsidRPr="003E1C53" w:rsidRDefault="003E1C53" w:rsidP="003E1C53">
      <w:r>
        <w:rPr>
          <w:noProof/>
        </w:rPr>
        <w:drawing>
          <wp:anchor distT="0" distB="0" distL="114300" distR="114300" simplePos="0" relativeHeight="251944960" behindDoc="0" locked="0" layoutInCell="1" allowOverlap="1" wp14:anchorId="677116AF" wp14:editId="78802E42">
            <wp:simplePos x="0" y="0"/>
            <wp:positionH relativeFrom="margin">
              <wp:posOffset>2630170</wp:posOffset>
            </wp:positionH>
            <wp:positionV relativeFrom="margin">
              <wp:posOffset>7185660</wp:posOffset>
            </wp:positionV>
            <wp:extent cx="1242060" cy="2722245"/>
            <wp:effectExtent l="0" t="0" r="0" b="190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9" t="6427" r="52596" b="40617"/>
                    <a:stretch/>
                  </pic:blipFill>
                  <pic:spPr bwMode="auto">
                    <a:xfrm>
                      <a:off x="0" y="0"/>
                      <a:ext cx="1242060" cy="2722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E1C53" w:rsidRPr="003E1C53" w:rsidRDefault="003E1C53" w:rsidP="003E1C53"/>
    <w:p w:rsidR="003E1C53" w:rsidRDefault="003E1C53" w:rsidP="003E1C53"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7E7B3076" wp14:editId="56FF1EEB">
                <wp:simplePos x="0" y="0"/>
                <wp:positionH relativeFrom="column">
                  <wp:posOffset>219063</wp:posOffset>
                </wp:positionH>
                <wp:positionV relativeFrom="paragraph">
                  <wp:posOffset>117511</wp:posOffset>
                </wp:positionV>
                <wp:extent cx="1983740" cy="465455"/>
                <wp:effectExtent l="876300" t="0" r="16510" b="10795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46545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47415"/>
                            <a:gd name="adj4" fmla="val -26577"/>
                            <a:gd name="adj5" fmla="val 41610"/>
                            <a:gd name="adj6" fmla="val -44284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EA0CCD" w:rsidRDefault="003E1C53" w:rsidP="003E1C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Můžeme též nastavit </w:t>
                            </w:r>
                            <w:r>
                              <w:rPr>
                                <w:b/>
                              </w:rPr>
                              <w:t>Efekty obrazců.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8" type="#_x0000_t48" style="position:absolute;left:0;text-align:left;margin-left:17.25pt;margin-top:9.25pt;width:156.2pt;height:36.6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" adj="-9565,8988,-5741,10242,-178,6788" fillcolor="white [3201]" strokecolor="black [3200]" strokeweight="1.5pt">
                <v:textbox>
                  <w:txbxContent>
                    <w:p w:rsidR="003E1C53" w:rsidRPr="00EA0CCD" w:rsidRDefault="003E1C53" w:rsidP="003E1C53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Můžeme též nastavit </w:t>
                      </w:r>
                      <w:r>
                        <w:rPr>
                          <w:b/>
                        </w:rPr>
                        <w:t>Efekty obrazců.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A2991" w:rsidRDefault="003E1C53" w:rsidP="003E1C53">
      <w:r w:rsidRPr="003E1C53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3E212EA" wp14:editId="22FC6EC8">
                <wp:simplePos x="0" y="0"/>
                <wp:positionH relativeFrom="column">
                  <wp:posOffset>215600</wp:posOffset>
                </wp:positionH>
                <wp:positionV relativeFrom="paragraph">
                  <wp:posOffset>617567</wp:posOffset>
                </wp:positionV>
                <wp:extent cx="1983740" cy="465455"/>
                <wp:effectExtent l="1009650" t="0" r="16510" b="467995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465455"/>
                        </a:xfrm>
                        <a:prstGeom prst="borderCallout2">
                          <a:avLst>
                            <a:gd name="adj1" fmla="val 31427"/>
                            <a:gd name="adj2" fmla="val -824"/>
                            <a:gd name="adj3" fmla="val 180855"/>
                            <a:gd name="adj4" fmla="val -40058"/>
                            <a:gd name="adj5" fmla="val 199143"/>
                            <a:gd name="adj6" fmla="val -51242"/>
                          </a:avLst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1C53" w:rsidRPr="00EA0CCD" w:rsidRDefault="003E1C53" w:rsidP="003E1C5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Nástroj nám nabízí desítky možností </w:t>
                            </w:r>
                            <w:r>
                              <w:rPr>
                                <w:b/>
                              </w:rPr>
                              <w:t>Efektů.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9" type="#_x0000_t48" style="position:absolute;left:0;text-align:left;margin-left:17pt;margin-top:48.65pt;width:156.2pt;height:36.6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" adj="-11068,43015,-8653,39065,-178,6788" fillcolor="white [3201]" strokecolor="black [3200]" strokeweight="1.5pt">
                <v:textbox>
                  <w:txbxContent>
                    <w:p w:rsidR="003E1C53" w:rsidRPr="00EA0CCD" w:rsidRDefault="003E1C53" w:rsidP="003E1C53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Nástroj nám nabízí desítky možností </w:t>
                      </w:r>
                      <w:r>
                        <w:rPr>
                          <w:b/>
                        </w:rPr>
                        <w:t>Efektů.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A2991" w:rsidRPr="002A2991" w:rsidRDefault="002A2991" w:rsidP="002A2991"/>
    <w:p w:rsidR="002A2991" w:rsidRPr="002A2991" w:rsidRDefault="002A2991" w:rsidP="002A2991"/>
    <w:p w:rsidR="002A2991" w:rsidRPr="002A2991" w:rsidRDefault="002A2991" w:rsidP="002A2991"/>
    <w:p w:rsidR="002A2991" w:rsidRPr="002A2991" w:rsidRDefault="002A2991" w:rsidP="002A2991"/>
    <w:p w:rsidR="002A2991" w:rsidRPr="002A2991" w:rsidRDefault="002A2991" w:rsidP="002A2991"/>
    <w:p w:rsidR="002A2991" w:rsidRPr="002A2991" w:rsidRDefault="002A2991" w:rsidP="002A2991"/>
    <w:p w:rsidR="002A2991" w:rsidRPr="002A2991" w:rsidRDefault="002A2991" w:rsidP="002A2991"/>
    <w:p w:rsidR="002A2991" w:rsidRDefault="002A2991" w:rsidP="002A2991"/>
    <w:p w:rsidR="00AD7366" w:rsidRDefault="00AD7366" w:rsidP="002A2991"/>
    <w:p w:rsidR="002A2991" w:rsidRPr="00047D17" w:rsidRDefault="002A2991" w:rsidP="002A2991">
      <w:pPr>
        <w:pStyle w:val="Nadpis2"/>
      </w:pPr>
      <w:r>
        <w:lastRenderedPageBreak/>
        <w:t>Použitá literatura:</w:t>
      </w:r>
    </w:p>
    <w:p w:rsidR="002A2991" w:rsidRDefault="002A2991" w:rsidP="002A299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2A2991" w:rsidRPr="002A2991" w:rsidRDefault="002A2991" w:rsidP="002A2991">
      <w:bookmarkStart w:id="2" w:name="_GoBack"/>
      <w:bookmarkEnd w:id="2"/>
    </w:p>
    <w:sectPr w:rsidR="002A2991" w:rsidRPr="002A2991" w:rsidSect="00C8420C">
      <w:headerReference w:type="default" r:id="rId24"/>
      <w:footerReference w:type="default" r:id="rId25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ED8" w:rsidRDefault="00016ED8">
      <w:r>
        <w:separator/>
      </w:r>
    </w:p>
  </w:endnote>
  <w:endnote w:type="continuationSeparator" w:id="0">
    <w:p w:rsidR="00016ED8" w:rsidRDefault="0001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ED8" w:rsidRDefault="00016ED8">
      <w:r>
        <w:separator/>
      </w:r>
    </w:p>
  </w:footnote>
  <w:footnote w:type="continuationSeparator" w:id="0">
    <w:p w:rsidR="00016ED8" w:rsidRDefault="00016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25"/>
  </w:num>
  <w:num w:numId="5">
    <w:abstractNumId w:val="0"/>
  </w:num>
  <w:num w:numId="6">
    <w:abstractNumId w:val="27"/>
  </w:num>
  <w:num w:numId="7">
    <w:abstractNumId w:val="4"/>
  </w:num>
  <w:num w:numId="8">
    <w:abstractNumId w:val="1"/>
  </w:num>
  <w:num w:numId="9">
    <w:abstractNumId w:val="8"/>
  </w:num>
  <w:num w:numId="10">
    <w:abstractNumId w:val="22"/>
  </w:num>
  <w:num w:numId="11">
    <w:abstractNumId w:val="5"/>
  </w:num>
  <w:num w:numId="12">
    <w:abstractNumId w:val="6"/>
  </w:num>
  <w:num w:numId="13">
    <w:abstractNumId w:val="12"/>
  </w:num>
  <w:num w:numId="14">
    <w:abstractNumId w:val="14"/>
  </w:num>
  <w:num w:numId="15">
    <w:abstractNumId w:val="18"/>
  </w:num>
  <w:num w:numId="16">
    <w:abstractNumId w:val="17"/>
  </w:num>
  <w:num w:numId="17">
    <w:abstractNumId w:val="2"/>
  </w:num>
  <w:num w:numId="18">
    <w:abstractNumId w:val="21"/>
  </w:num>
  <w:num w:numId="19">
    <w:abstractNumId w:val="28"/>
  </w:num>
  <w:num w:numId="20">
    <w:abstractNumId w:val="20"/>
  </w:num>
  <w:num w:numId="21">
    <w:abstractNumId w:val="26"/>
  </w:num>
  <w:num w:numId="22">
    <w:abstractNumId w:val="23"/>
  </w:num>
  <w:num w:numId="23">
    <w:abstractNumId w:val="3"/>
  </w:num>
  <w:num w:numId="24">
    <w:abstractNumId w:val="16"/>
  </w:num>
  <w:num w:numId="25">
    <w:abstractNumId w:val="24"/>
  </w:num>
  <w:num w:numId="26">
    <w:abstractNumId w:val="19"/>
  </w:num>
  <w:num w:numId="27">
    <w:abstractNumId w:val="15"/>
  </w:num>
  <w:num w:numId="28">
    <w:abstractNumId w:val="7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16ED8"/>
    <w:rsid w:val="000366AE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E27FA"/>
    <w:rsid w:val="001F7A44"/>
    <w:rsid w:val="00204237"/>
    <w:rsid w:val="0022363A"/>
    <w:rsid w:val="00227A85"/>
    <w:rsid w:val="00236874"/>
    <w:rsid w:val="00297DCC"/>
    <w:rsid w:val="002A27AC"/>
    <w:rsid w:val="002A2991"/>
    <w:rsid w:val="002B19E6"/>
    <w:rsid w:val="002B3DE5"/>
    <w:rsid w:val="002D17DF"/>
    <w:rsid w:val="002D1D75"/>
    <w:rsid w:val="002D7BB8"/>
    <w:rsid w:val="00325E94"/>
    <w:rsid w:val="00325EB4"/>
    <w:rsid w:val="00357C6E"/>
    <w:rsid w:val="00372254"/>
    <w:rsid w:val="003827E8"/>
    <w:rsid w:val="00395259"/>
    <w:rsid w:val="003A2F15"/>
    <w:rsid w:val="003B5C46"/>
    <w:rsid w:val="003D31AA"/>
    <w:rsid w:val="003E1C53"/>
    <w:rsid w:val="003E2835"/>
    <w:rsid w:val="00404B5A"/>
    <w:rsid w:val="00446037"/>
    <w:rsid w:val="0048576A"/>
    <w:rsid w:val="0049681C"/>
    <w:rsid w:val="004C1A3A"/>
    <w:rsid w:val="004E4C0C"/>
    <w:rsid w:val="004F2165"/>
    <w:rsid w:val="004F36C3"/>
    <w:rsid w:val="004F75B9"/>
    <w:rsid w:val="00534F0D"/>
    <w:rsid w:val="005370FD"/>
    <w:rsid w:val="00577DB9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61F1A"/>
    <w:rsid w:val="0066519A"/>
    <w:rsid w:val="006753F5"/>
    <w:rsid w:val="00694042"/>
    <w:rsid w:val="00696720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A3F67"/>
    <w:rsid w:val="007B3F0C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2698"/>
    <w:rsid w:val="009C580B"/>
    <w:rsid w:val="00A1492F"/>
    <w:rsid w:val="00A51052"/>
    <w:rsid w:val="00A57304"/>
    <w:rsid w:val="00AA2041"/>
    <w:rsid w:val="00AD7366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BC6595"/>
    <w:rsid w:val="00C05C37"/>
    <w:rsid w:val="00C13F53"/>
    <w:rsid w:val="00C3081A"/>
    <w:rsid w:val="00C32DE4"/>
    <w:rsid w:val="00C424D1"/>
    <w:rsid w:val="00C63F7B"/>
    <w:rsid w:val="00C7079C"/>
    <w:rsid w:val="00C719D6"/>
    <w:rsid w:val="00C7475A"/>
    <w:rsid w:val="00C74DDC"/>
    <w:rsid w:val="00C8420C"/>
    <w:rsid w:val="00C91097"/>
    <w:rsid w:val="00CC0DFD"/>
    <w:rsid w:val="00D0040F"/>
    <w:rsid w:val="00D0142A"/>
    <w:rsid w:val="00D16915"/>
    <w:rsid w:val="00D25929"/>
    <w:rsid w:val="00D405C0"/>
    <w:rsid w:val="00D53046"/>
    <w:rsid w:val="00D60663"/>
    <w:rsid w:val="00DA1B4A"/>
    <w:rsid w:val="00DD1884"/>
    <w:rsid w:val="00DE4D4E"/>
    <w:rsid w:val="00E1264B"/>
    <w:rsid w:val="00E37405"/>
    <w:rsid w:val="00E37A65"/>
    <w:rsid w:val="00E456E1"/>
    <w:rsid w:val="00E62FAA"/>
    <w:rsid w:val="00E80833"/>
    <w:rsid w:val="00EA7380"/>
    <w:rsid w:val="00ED639D"/>
    <w:rsid w:val="00EE120D"/>
    <w:rsid w:val="00EF48ED"/>
    <w:rsid w:val="00F81059"/>
    <w:rsid w:val="00F84D33"/>
    <w:rsid w:val="00F87EE6"/>
    <w:rsid w:val="00FB5C5B"/>
    <w:rsid w:val="00FB6F90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tmp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A6CF0-36A4-4335-B0A6-1FBD5763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1152</TotalTime>
  <Pages>4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1900-12-31T23:00:00Z</cp:lastPrinted>
  <dcterms:created xsi:type="dcterms:W3CDTF">2012-02-16T20:32:00Z</dcterms:created>
  <dcterms:modified xsi:type="dcterms:W3CDTF">2012-03-06T15:51:00Z</dcterms:modified>
</cp:coreProperties>
</file>