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88111D">
        <w:t>01-36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FB6F90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Grafika v Excelu I</w:t>
      </w:r>
      <w:r w:rsidR="0088111D">
        <w:rPr>
          <w:rFonts w:ascii="Calibri" w:hAnsi="Calibri" w:cs="Calibri"/>
          <w:sz w:val="56"/>
          <w:szCs w:val="56"/>
        </w:rPr>
        <w:t>I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FB6F90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Grafika v Excelu I</w:t>
            </w:r>
            <w:r w:rsidR="0088111D">
              <w:rPr>
                <w:rFonts w:ascii="Calibri" w:hAnsi="Calibri" w:cs="Calibri"/>
                <w:kern w:val="2"/>
                <w:sz w:val="28"/>
                <w:szCs w:val="28"/>
              </w:rPr>
              <w:t>I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6D3132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27.9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.2011</w:t>
            </w:r>
            <w:proofErr w:type="gramEnd"/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F7A44" w:rsidRDefault="00FB6F90" w:rsidP="00C3081A">
      <w:pPr>
        <w:pStyle w:val="Nadpis2"/>
      </w:pPr>
      <w:r>
        <w:lastRenderedPageBreak/>
        <w:t>Grafika v</w:t>
      </w:r>
      <w:r w:rsidR="00AA2041">
        <w:t> </w:t>
      </w:r>
      <w:r>
        <w:t>Excelu</w:t>
      </w:r>
      <w:r w:rsidR="00AA2041">
        <w:t xml:space="preserve"> I</w:t>
      </w:r>
      <w:r w:rsidR="0088111D">
        <w:t>I</w:t>
      </w:r>
    </w:p>
    <w:p w:rsidR="00F8425F" w:rsidRDefault="00F8425F" w:rsidP="00F8425F">
      <w:pPr>
        <w:pStyle w:val="Nadpis3"/>
        <w:widowControl/>
        <w:numPr>
          <w:ilvl w:val="0"/>
          <w:numId w:val="28"/>
        </w:numPr>
        <w:suppressAutoHyphens w:val="0"/>
        <w:overflowPunct/>
        <w:autoSpaceDE/>
        <w:autoSpaceDN/>
        <w:adjustRightInd/>
        <w:spacing w:before="0" w:line="276" w:lineRule="auto"/>
        <w:jc w:val="left"/>
        <w:textAlignment w:val="auto"/>
      </w:pPr>
      <w:r>
        <w:t>Vložení obrázku</w:t>
      </w:r>
    </w:p>
    <w:p w:rsidR="00F8425F" w:rsidRPr="00FF5C5B" w:rsidRDefault="00F8425F" w:rsidP="00F8425F">
      <w:r>
        <w:t>Slouží pro vložení existujícího obrázku (např. obrázek, který máme uložený na disku)</w:t>
      </w:r>
    </w:p>
    <w:p w:rsidR="00F8425F" w:rsidRPr="000C237D" w:rsidRDefault="00F8425F" w:rsidP="00F8425F">
      <w:pPr>
        <w:pStyle w:val="Odstavecseseznamem"/>
        <w:widowControl/>
        <w:numPr>
          <w:ilvl w:val="0"/>
          <w:numId w:val="30"/>
        </w:numPr>
        <w:suppressAutoHyphens w:val="0"/>
        <w:overflowPunct/>
        <w:autoSpaceDE/>
        <w:autoSpaceDN/>
        <w:adjustRightInd/>
        <w:spacing w:after="200"/>
        <w:jc w:val="lef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79EF35" wp14:editId="72DA8C68">
                <wp:simplePos x="0" y="0"/>
                <wp:positionH relativeFrom="column">
                  <wp:posOffset>789533</wp:posOffset>
                </wp:positionH>
                <wp:positionV relativeFrom="paragraph">
                  <wp:posOffset>166430</wp:posOffset>
                </wp:positionV>
                <wp:extent cx="1939686" cy="495300"/>
                <wp:effectExtent l="38100" t="0" r="22860" b="9525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39686" cy="4953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1" o:spid="_x0000_s1026" type="#_x0000_t32" style="position:absolute;margin-left:62.15pt;margin-top:13.1pt;width:152.75pt;height:39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" strokecolor="black [3213]" strokeweight="1.5pt">
                <v:stroke endarrow="open"/>
              </v:shape>
            </w:pict>
          </mc:Fallback>
        </mc:AlternateContent>
      </w:r>
      <w:r>
        <w:t>karta</w:t>
      </w:r>
      <w:r>
        <w:rPr>
          <w:b/>
        </w:rPr>
        <w:t xml:space="preserve"> Vložení, </w:t>
      </w:r>
      <w:r>
        <w:t xml:space="preserve">seskupení </w:t>
      </w:r>
      <w:r w:rsidR="002D2865">
        <w:rPr>
          <w:b/>
        </w:rPr>
        <w:t>Ilustrace</w:t>
      </w:r>
      <w:r>
        <w:rPr>
          <w:b/>
        </w:rPr>
        <w:t xml:space="preserve"> – Obrázek</w:t>
      </w:r>
    </w:p>
    <w:p w:rsidR="00110B44" w:rsidRDefault="002D2865" w:rsidP="002B3DE5">
      <w:r>
        <w:rPr>
          <w:noProof/>
        </w:rPr>
        <w:drawing>
          <wp:inline distT="0" distB="0" distL="0" distR="0" wp14:anchorId="79AE55FC" wp14:editId="6291386C">
            <wp:extent cx="6228272" cy="705260"/>
            <wp:effectExtent l="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r="1724" b="80206"/>
                    <a:stretch/>
                  </pic:blipFill>
                  <pic:spPr bwMode="auto">
                    <a:xfrm>
                      <a:off x="0" y="0"/>
                      <a:ext cx="6232363" cy="705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7366" w:rsidRDefault="00AD7366" w:rsidP="003E1C53"/>
    <w:p w:rsidR="00CC172C" w:rsidRPr="000C237D" w:rsidRDefault="00CC172C" w:rsidP="00CC172C">
      <w:pPr>
        <w:pStyle w:val="Odstavecseseznamem"/>
        <w:widowControl/>
        <w:numPr>
          <w:ilvl w:val="0"/>
          <w:numId w:val="30"/>
        </w:numPr>
        <w:suppressAutoHyphens w:val="0"/>
        <w:overflowPunct/>
        <w:autoSpaceDE/>
        <w:autoSpaceDN/>
        <w:adjustRightInd/>
        <w:spacing w:after="200"/>
        <w:jc w:val="left"/>
        <w:textAlignment w:val="auto"/>
      </w:pPr>
      <w:r>
        <w:t xml:space="preserve">Otevře se nám okno </w:t>
      </w:r>
      <w:r>
        <w:rPr>
          <w:b/>
        </w:rPr>
        <w:t>Vložení obrázku</w:t>
      </w:r>
    </w:p>
    <w:p w:rsidR="00063354" w:rsidRDefault="00063354" w:rsidP="003E1C53">
      <w:r w:rsidRPr="00CC172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4827CF" wp14:editId="5F2BF309">
                <wp:simplePos x="0" y="0"/>
                <wp:positionH relativeFrom="column">
                  <wp:posOffset>5602605</wp:posOffset>
                </wp:positionH>
                <wp:positionV relativeFrom="paragraph">
                  <wp:posOffset>1414780</wp:posOffset>
                </wp:positionV>
                <wp:extent cx="923925" cy="457200"/>
                <wp:effectExtent l="914400" t="0" r="28575" b="685800"/>
                <wp:wrapNone/>
                <wp:docPr id="78" name="Čárový popisek 2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3925" cy="457200"/>
                        </a:xfrm>
                        <a:prstGeom prst="borderCallout2">
                          <a:avLst>
                            <a:gd name="adj1" fmla="val 25000"/>
                            <a:gd name="adj2" fmla="val -9093"/>
                            <a:gd name="adj3" fmla="val 125000"/>
                            <a:gd name="adj4" fmla="val -49176"/>
                            <a:gd name="adj5" fmla="val 246305"/>
                            <a:gd name="adj6" fmla="val -97562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72C" w:rsidRDefault="00CC172C" w:rsidP="00CC172C">
                            <w:r>
                              <w:t>Vybereme obrázek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78" o:spid="_x0000_s1026" type="#_x0000_t48" style="position:absolute;left:0;text-align:left;margin-left:441.15pt;margin-top:111.4pt;width:72.7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" adj="-21073,53202,-10622,27000,-1964,5400" strokeweight="1.5pt">
                <v:textbox>
                  <w:txbxContent>
                    <w:p w:rsidR="00CC172C" w:rsidRDefault="00CC172C" w:rsidP="00CC172C">
                      <w:r>
                        <w:t>Vybereme obrázek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CC172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789FD3" wp14:editId="24985D83">
                <wp:simplePos x="0" y="0"/>
                <wp:positionH relativeFrom="column">
                  <wp:posOffset>5594446</wp:posOffset>
                </wp:positionH>
                <wp:positionV relativeFrom="paragraph">
                  <wp:posOffset>371463</wp:posOffset>
                </wp:positionV>
                <wp:extent cx="933450" cy="457200"/>
                <wp:effectExtent l="2800350" t="0" r="19050" b="19050"/>
                <wp:wrapNone/>
                <wp:docPr id="77" name="Čárový popisek 2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33450" cy="457200"/>
                        </a:xfrm>
                        <a:prstGeom prst="borderCallout2">
                          <a:avLst>
                            <a:gd name="adj1" fmla="val 25000"/>
                            <a:gd name="adj2" fmla="val -9093"/>
                            <a:gd name="adj3" fmla="val 25000"/>
                            <a:gd name="adj4" fmla="val -157954"/>
                            <a:gd name="adj5" fmla="val 3302"/>
                            <a:gd name="adj6" fmla="val -298928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72C" w:rsidRDefault="00CC172C" w:rsidP="00CC172C">
                            <w:r>
                              <w:t>Vybereme složku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77" o:spid="_x0000_s1027" type="#_x0000_t48" style="position:absolute;left:0;text-align:left;margin-left:440.5pt;margin-top:29.25pt;width:73.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" adj="-64568,713,-34118,5400,-1964,5400" strokeweight="1.5pt">
                <v:textbox>
                  <w:txbxContent>
                    <w:p w:rsidR="00CC172C" w:rsidRDefault="00CC172C" w:rsidP="00CC172C">
                      <w:r>
                        <w:t>Vybereme složku</w:t>
                      </w:r>
                    </w:p>
                  </w:txbxContent>
                </v:textbox>
              </v:shape>
            </w:pict>
          </mc:Fallback>
        </mc:AlternateContent>
      </w:r>
      <w:r w:rsidR="00CC172C" w:rsidRPr="00CC172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374014" wp14:editId="4AA1EC39">
                <wp:simplePos x="0" y="0"/>
                <wp:positionH relativeFrom="column">
                  <wp:posOffset>5603072</wp:posOffset>
                </wp:positionH>
                <wp:positionV relativeFrom="paragraph">
                  <wp:posOffset>2769606</wp:posOffset>
                </wp:positionV>
                <wp:extent cx="838200" cy="457200"/>
                <wp:effectExtent l="1562100" t="0" r="19050" b="304800"/>
                <wp:wrapNone/>
                <wp:docPr id="80" name="Čárový popisek 2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borderCallout2">
                          <a:avLst>
                            <a:gd name="adj1" fmla="val 41981"/>
                            <a:gd name="adj2" fmla="val 2060"/>
                            <a:gd name="adj3" fmla="val 64622"/>
                            <a:gd name="adj4" fmla="val -73770"/>
                            <a:gd name="adj5" fmla="val 160888"/>
                            <a:gd name="adj6" fmla="val -186619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172C" w:rsidRPr="00C26F15" w:rsidRDefault="00CC172C" w:rsidP="00CC172C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Zvolíme </w:t>
                            </w:r>
                            <w:r>
                              <w:rPr>
                                <w:b/>
                              </w:rPr>
                              <w:t>Vložit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80" o:spid="_x0000_s1028" type="#_x0000_t48" style="position:absolute;left:0;text-align:left;margin-left:441.2pt;margin-top:218.1pt;width:66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" adj="-40310,34752,-15934,13958,445,9068" strokeweight="1.5pt">
                <v:textbox>
                  <w:txbxContent>
                    <w:p w:rsidR="00CC172C" w:rsidRPr="00C26F15" w:rsidRDefault="00CC172C" w:rsidP="00CC172C">
                      <w:pPr>
                        <w:rPr>
                          <w:b/>
                        </w:rPr>
                      </w:pPr>
                      <w:r>
                        <w:t xml:space="preserve">Zvolíme </w:t>
                      </w:r>
                      <w:r>
                        <w:rPr>
                          <w:b/>
                        </w:rPr>
                        <w:t>Vložit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CC172C">
        <w:rPr>
          <w:noProof/>
        </w:rPr>
        <w:drawing>
          <wp:inline distT="0" distB="0" distL="0" distR="0" wp14:anchorId="64085D4C" wp14:editId="2FF01EF4">
            <wp:extent cx="5460521" cy="3837341"/>
            <wp:effectExtent l="0" t="0" r="698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63568" cy="383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354" w:rsidRPr="00063354" w:rsidRDefault="00063354" w:rsidP="00063354"/>
    <w:p w:rsidR="00063354" w:rsidRDefault="00063354" w:rsidP="00063354"/>
    <w:p w:rsidR="00063354" w:rsidRDefault="00063354" w:rsidP="00063354">
      <w:pPr>
        <w:pStyle w:val="Nadpis3"/>
        <w:widowControl/>
        <w:numPr>
          <w:ilvl w:val="0"/>
          <w:numId w:val="28"/>
        </w:numPr>
        <w:suppressAutoHyphens w:val="0"/>
        <w:overflowPunct/>
        <w:autoSpaceDE/>
        <w:autoSpaceDN/>
        <w:adjustRightInd/>
        <w:spacing w:before="0" w:line="276" w:lineRule="auto"/>
        <w:jc w:val="left"/>
        <w:textAlignment w:val="auto"/>
      </w:pPr>
      <w:bookmarkStart w:id="0" w:name="_Toc286642258"/>
      <w:r>
        <w:t>Vložení klipartu</w:t>
      </w:r>
      <w:bookmarkEnd w:id="0"/>
    </w:p>
    <w:p w:rsidR="00063354" w:rsidRDefault="00063354" w:rsidP="00063354">
      <w:r>
        <w:rPr>
          <w:noProof/>
        </w:rPr>
        <w:drawing>
          <wp:anchor distT="0" distB="0" distL="114300" distR="114300" simplePos="0" relativeHeight="251667456" behindDoc="0" locked="0" layoutInCell="1" allowOverlap="1" wp14:anchorId="2CB1CC2C" wp14:editId="3BF28B20">
            <wp:simplePos x="0" y="0"/>
            <wp:positionH relativeFrom="margin">
              <wp:posOffset>4521835</wp:posOffset>
            </wp:positionH>
            <wp:positionV relativeFrom="margin">
              <wp:posOffset>6527800</wp:posOffset>
            </wp:positionV>
            <wp:extent cx="1701165" cy="3303905"/>
            <wp:effectExtent l="0" t="0" r="0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98" t="23650" r="2303" b="7969"/>
                    <a:stretch/>
                  </pic:blipFill>
                  <pic:spPr bwMode="auto">
                    <a:xfrm>
                      <a:off x="0" y="0"/>
                      <a:ext cx="1701165" cy="3303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Kliparty jsou obrázky, které </w:t>
      </w:r>
      <w:proofErr w:type="gramStart"/>
      <w:r>
        <w:t>je  možno</w:t>
      </w:r>
      <w:proofErr w:type="gramEnd"/>
      <w:r>
        <w:t xml:space="preserve"> stáhnout z </w:t>
      </w:r>
      <w:hyperlink r:id="rId14" w:history="1">
        <w:r w:rsidRPr="003C3989">
          <w:rPr>
            <w:rStyle w:val="Hypertextovodkaz"/>
          </w:rPr>
          <w:t>http://office.com</w:t>
        </w:r>
      </w:hyperlink>
      <w:r>
        <w:t>.</w:t>
      </w:r>
    </w:p>
    <w:p w:rsidR="00063354" w:rsidRPr="00277AC6" w:rsidRDefault="00063354" w:rsidP="00063354">
      <w:r>
        <w:t xml:space="preserve">Jsou zde fotografie, ilustrace, videa a zvuky, které můžeme použít </w:t>
      </w:r>
      <w:r>
        <w:br/>
      </w:r>
      <w:r>
        <w:br/>
        <w:t xml:space="preserve">v našich dokumentech. </w:t>
      </w:r>
    </w:p>
    <w:p w:rsidR="00063354" w:rsidRPr="002F77E3" w:rsidRDefault="00063354" w:rsidP="00063354">
      <w:pPr>
        <w:pStyle w:val="Odstavecseseznamem"/>
        <w:widowControl/>
        <w:numPr>
          <w:ilvl w:val="0"/>
          <w:numId w:val="31"/>
        </w:numPr>
        <w:suppressAutoHyphens w:val="0"/>
        <w:overflowPunct/>
        <w:autoSpaceDE/>
        <w:autoSpaceDN/>
        <w:adjustRightInd/>
        <w:spacing w:after="200"/>
        <w:jc w:val="left"/>
        <w:textAlignment w:val="auto"/>
      </w:pPr>
      <w:r>
        <w:t xml:space="preserve">Karta </w:t>
      </w:r>
      <w:r>
        <w:rPr>
          <w:b/>
        </w:rPr>
        <w:t xml:space="preserve">Vložení, </w:t>
      </w:r>
      <w:r>
        <w:t xml:space="preserve">skupina </w:t>
      </w:r>
      <w:r>
        <w:rPr>
          <w:b/>
        </w:rPr>
        <w:t>Obrázek – Klipart</w:t>
      </w:r>
    </w:p>
    <w:p w:rsidR="00063354" w:rsidRPr="002F77E3" w:rsidRDefault="00063354" w:rsidP="00063354">
      <w:pPr>
        <w:pStyle w:val="Odstavecseseznamem"/>
        <w:widowControl/>
        <w:numPr>
          <w:ilvl w:val="0"/>
          <w:numId w:val="31"/>
        </w:numPr>
        <w:suppressAutoHyphens w:val="0"/>
        <w:overflowPunct/>
        <w:autoSpaceDE/>
        <w:autoSpaceDN/>
        <w:adjustRightInd/>
        <w:spacing w:after="200"/>
        <w:jc w:val="lef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424373" wp14:editId="342254F1">
                <wp:simplePos x="0" y="0"/>
                <wp:positionH relativeFrom="column">
                  <wp:posOffset>2256023</wp:posOffset>
                </wp:positionH>
                <wp:positionV relativeFrom="paragraph">
                  <wp:posOffset>103265</wp:posOffset>
                </wp:positionV>
                <wp:extent cx="1475105" cy="457200"/>
                <wp:effectExtent l="0" t="285750" r="887095" b="19050"/>
                <wp:wrapNone/>
                <wp:docPr id="73" name="Čárový popisek 2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5105" cy="457200"/>
                        </a:xfrm>
                        <a:prstGeom prst="borderCallout2">
                          <a:avLst>
                            <a:gd name="adj1" fmla="val 40094"/>
                            <a:gd name="adj2" fmla="val 101481"/>
                            <a:gd name="adj3" fmla="val 40094"/>
                            <a:gd name="adj4" fmla="val 114414"/>
                            <a:gd name="adj5" fmla="val -62735"/>
                            <a:gd name="adj6" fmla="val 15978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3354" w:rsidRDefault="00063354" w:rsidP="00063354">
                            <w:r>
                              <w:t>1. Zvolíme typ mediálního souboru.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73" o:spid="_x0000_s1029" type="#_x0000_t48" style="position:absolute;left:0;text-align:left;margin-left:177.65pt;margin-top:8.15pt;width:116.1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" adj="34514,-13551,24713,8660,21920,8660" strokeweight="1.5pt">
                <v:textbox>
                  <w:txbxContent>
                    <w:p w:rsidR="00063354" w:rsidRDefault="00063354" w:rsidP="00063354">
                      <w:r>
                        <w:t>1. Zvolíme typ mediálního souboru.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t xml:space="preserve">Otevře se panel </w:t>
      </w:r>
      <w:r>
        <w:rPr>
          <w:b/>
        </w:rPr>
        <w:t>Klipart</w:t>
      </w:r>
    </w:p>
    <w:p w:rsidR="00063354" w:rsidRDefault="00063354" w:rsidP="00063354"/>
    <w:p w:rsidR="00063354" w:rsidRPr="00063354" w:rsidRDefault="00063354" w:rsidP="00063354"/>
    <w:p w:rsidR="00063354" w:rsidRDefault="00063354" w:rsidP="00063354"/>
    <w:p w:rsidR="002205CD" w:rsidRDefault="00063354" w:rsidP="00063354">
      <w:r w:rsidRPr="0006335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7A2041" wp14:editId="07341656">
                <wp:simplePos x="0" y="0"/>
                <wp:positionH relativeFrom="column">
                  <wp:posOffset>2299155</wp:posOffset>
                </wp:positionH>
                <wp:positionV relativeFrom="paragraph">
                  <wp:posOffset>721600</wp:posOffset>
                </wp:positionV>
                <wp:extent cx="1475105" cy="724535"/>
                <wp:effectExtent l="0" t="704850" r="1706245" b="18415"/>
                <wp:wrapNone/>
                <wp:docPr id="42" name="Čárový popisek 2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5105" cy="724535"/>
                        </a:xfrm>
                        <a:prstGeom prst="borderCallout2">
                          <a:avLst>
                            <a:gd name="adj1" fmla="val 48304"/>
                            <a:gd name="adj2" fmla="val 105528"/>
                            <a:gd name="adj3" fmla="val 50353"/>
                            <a:gd name="adj4" fmla="val 117105"/>
                            <a:gd name="adj5" fmla="val -95633"/>
                            <a:gd name="adj6" fmla="val 21506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3354" w:rsidRDefault="00063354" w:rsidP="00063354">
                            <w:r>
                              <w:t xml:space="preserve">3. Vybraný soubor přetáhneme myší </w:t>
                            </w:r>
                            <w:r>
                              <w:br/>
                              <w:t>do snímku.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42" o:spid="_x0000_s1030" type="#_x0000_t48" style="position:absolute;left:0;text-align:left;margin-left:181.05pt;margin-top:56.8pt;width:116.15pt;height:57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" adj="46453,-20657,25295,10876,22794,10434" strokeweight="1.5pt">
                <v:textbox>
                  <w:txbxContent>
                    <w:p w:rsidR="00063354" w:rsidRDefault="00063354" w:rsidP="00063354">
                      <w:r>
                        <w:t xml:space="preserve">3. Vybraný soubor přetáhneme myší </w:t>
                      </w:r>
                      <w:r>
                        <w:br/>
                        <w:t>do snímku.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Pr="0006335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FAEFD6" wp14:editId="6ECF8DA7">
                <wp:simplePos x="0" y="0"/>
                <wp:positionH relativeFrom="column">
                  <wp:posOffset>2298700</wp:posOffset>
                </wp:positionH>
                <wp:positionV relativeFrom="paragraph">
                  <wp:posOffset>117475</wp:posOffset>
                </wp:positionV>
                <wp:extent cx="1475105" cy="457200"/>
                <wp:effectExtent l="0" t="1352550" r="1325245" b="19050"/>
                <wp:wrapNone/>
                <wp:docPr id="46" name="Čárový popisek 2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5105" cy="457200"/>
                        </a:xfrm>
                        <a:prstGeom prst="borderCallout2">
                          <a:avLst>
                            <a:gd name="adj1" fmla="val 47642"/>
                            <a:gd name="adj2" fmla="val 102604"/>
                            <a:gd name="adj3" fmla="val -24056"/>
                            <a:gd name="adj4" fmla="val 188899"/>
                            <a:gd name="adj5" fmla="val -294654"/>
                            <a:gd name="adj6" fmla="val 175592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3354" w:rsidRDefault="00063354" w:rsidP="00063354">
                            <w:r>
                              <w:t>2. Zadáme klíčové slovo.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46" o:spid="_x0000_s1031" type="#_x0000_t48" style="position:absolute;left:0;text-align:left;margin-left:181pt;margin-top:9.25pt;width:116.15pt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" adj="37928,-63645,40802,-5196,22162,10291" strokeweight="1.5pt">
                <v:textbox>
                  <w:txbxContent>
                    <w:p w:rsidR="00063354" w:rsidRDefault="00063354" w:rsidP="00063354">
                      <w:r>
                        <w:t>2. Zadáme klíčové slovo.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2205CD" w:rsidRPr="002205CD" w:rsidRDefault="002205CD" w:rsidP="002205CD"/>
    <w:p w:rsidR="002205CD" w:rsidRPr="002205CD" w:rsidRDefault="002205CD" w:rsidP="002205CD"/>
    <w:p w:rsidR="002205CD" w:rsidRPr="002205CD" w:rsidRDefault="002205CD" w:rsidP="002205CD"/>
    <w:p w:rsidR="002205CD" w:rsidRDefault="002205CD" w:rsidP="002205CD"/>
    <w:p w:rsidR="00CC172C" w:rsidRDefault="002205CD" w:rsidP="002205CD">
      <w:pPr>
        <w:tabs>
          <w:tab w:val="left" w:pos="6113"/>
        </w:tabs>
      </w:pPr>
      <w:r>
        <w:tab/>
      </w:r>
    </w:p>
    <w:p w:rsidR="002205CD" w:rsidRDefault="002205CD" w:rsidP="002205CD">
      <w:pPr>
        <w:tabs>
          <w:tab w:val="left" w:pos="6113"/>
        </w:tabs>
      </w:pPr>
    </w:p>
    <w:p w:rsidR="002205CD" w:rsidRDefault="002205CD" w:rsidP="002205CD">
      <w:pPr>
        <w:pStyle w:val="Nadpis3"/>
        <w:widowControl/>
        <w:numPr>
          <w:ilvl w:val="0"/>
          <w:numId w:val="28"/>
        </w:numPr>
        <w:suppressAutoHyphens w:val="0"/>
        <w:overflowPunct/>
        <w:autoSpaceDE/>
        <w:autoSpaceDN/>
        <w:adjustRightInd/>
        <w:spacing w:before="0" w:line="276" w:lineRule="auto"/>
        <w:jc w:val="left"/>
        <w:textAlignment w:val="auto"/>
      </w:pPr>
      <w:bookmarkStart w:id="1" w:name="_Toc286642259"/>
      <w:r>
        <w:lastRenderedPageBreak/>
        <w:t xml:space="preserve">Vložení </w:t>
      </w:r>
      <w:proofErr w:type="spellStart"/>
      <w:r>
        <w:t>SmartArtu</w:t>
      </w:r>
      <w:bookmarkEnd w:id="1"/>
      <w:proofErr w:type="spellEnd"/>
    </w:p>
    <w:p w:rsidR="002205CD" w:rsidRDefault="002205CD" w:rsidP="002205CD">
      <w:r>
        <w:rPr>
          <w:noProof/>
        </w:rPr>
        <w:drawing>
          <wp:anchor distT="0" distB="0" distL="114300" distR="114300" simplePos="0" relativeHeight="251672576" behindDoc="0" locked="0" layoutInCell="1" allowOverlap="1" wp14:anchorId="319ED6D2" wp14:editId="35A40CC2">
            <wp:simplePos x="0" y="0"/>
            <wp:positionH relativeFrom="column">
              <wp:posOffset>267335</wp:posOffset>
            </wp:positionH>
            <wp:positionV relativeFrom="paragraph">
              <wp:posOffset>537210</wp:posOffset>
            </wp:positionV>
            <wp:extent cx="5839460" cy="1060450"/>
            <wp:effectExtent l="76200" t="0" r="66040" b="6350"/>
            <wp:wrapSquare wrapText="bothSides"/>
            <wp:docPr id="93" name="Diagram 9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SmartArt</w:t>
      </w:r>
      <w:proofErr w:type="spellEnd"/>
      <w:r>
        <w:t xml:space="preserve"> jsou objekty, které slouží ke grafickému znázornění organizačních schémat, diagramů, seznamů, hierarchických struktur, zaznamenání procesů, cyklů ve velmi pěkném grafickém provedení.</w:t>
      </w:r>
    </w:p>
    <w:p w:rsidR="00240F7E" w:rsidRPr="00F13E49" w:rsidRDefault="00240F7E" w:rsidP="00240F7E">
      <w:pPr>
        <w:pStyle w:val="Odstavecseseznamem"/>
        <w:widowControl/>
        <w:numPr>
          <w:ilvl w:val="0"/>
          <w:numId w:val="32"/>
        </w:numPr>
        <w:suppressAutoHyphens w:val="0"/>
        <w:overflowPunct/>
        <w:autoSpaceDE/>
        <w:autoSpaceDN/>
        <w:adjustRightInd/>
        <w:spacing w:after="200"/>
        <w:jc w:val="lef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8DD3E3" wp14:editId="63068A2C">
                <wp:simplePos x="0" y="0"/>
                <wp:positionH relativeFrom="column">
                  <wp:posOffset>1419261</wp:posOffset>
                </wp:positionH>
                <wp:positionV relativeFrom="paragraph">
                  <wp:posOffset>1286594</wp:posOffset>
                </wp:positionV>
                <wp:extent cx="1716657" cy="466725"/>
                <wp:effectExtent l="38100" t="0" r="17145" b="85725"/>
                <wp:wrapNone/>
                <wp:docPr id="95" name="Přímá spojnice se šipkou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6657" cy="4667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5" o:spid="_x0000_s1026" type="#_x0000_t32" style="position:absolute;margin-left:111.75pt;margin-top:101.3pt;width:135.15pt;height:36.7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" strokecolor="black [3213]" strokeweight="1.5pt">
                <v:stroke endarrow="open"/>
              </v:shape>
            </w:pict>
          </mc:Fallback>
        </mc:AlternateContent>
      </w:r>
      <w:r>
        <w:t xml:space="preserve">Na kartě </w:t>
      </w:r>
      <w:r>
        <w:rPr>
          <w:b/>
        </w:rPr>
        <w:t xml:space="preserve">Vložení </w:t>
      </w:r>
      <w:r>
        <w:t xml:space="preserve">ve skupině </w:t>
      </w:r>
      <w:r>
        <w:rPr>
          <w:b/>
        </w:rPr>
        <w:t xml:space="preserve">Ilustrace – </w:t>
      </w:r>
      <w:proofErr w:type="spellStart"/>
      <w:r>
        <w:rPr>
          <w:b/>
        </w:rPr>
        <w:t>SmartArt</w:t>
      </w:r>
      <w:proofErr w:type="spellEnd"/>
    </w:p>
    <w:p w:rsidR="00240F7E" w:rsidRDefault="00240F7E" w:rsidP="002205CD">
      <w:pPr>
        <w:tabs>
          <w:tab w:val="left" w:pos="6113"/>
        </w:tabs>
      </w:pPr>
      <w:r>
        <w:rPr>
          <w:noProof/>
        </w:rPr>
        <w:drawing>
          <wp:inline distT="0" distB="0" distL="0" distR="0" wp14:anchorId="3B1D234E" wp14:editId="4D9036E7">
            <wp:extent cx="5969480" cy="629728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r="-48" b="79666"/>
                    <a:stretch/>
                  </pic:blipFill>
                  <pic:spPr bwMode="auto">
                    <a:xfrm>
                      <a:off x="0" y="0"/>
                      <a:ext cx="5975623" cy="630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0F7E" w:rsidRPr="00240F7E" w:rsidRDefault="00240F7E" w:rsidP="00240F7E"/>
    <w:p w:rsidR="00240F7E" w:rsidRDefault="00240F7E" w:rsidP="00240F7E"/>
    <w:p w:rsidR="00240F7E" w:rsidRDefault="00240F7E" w:rsidP="00240F7E"/>
    <w:p w:rsidR="00240F7E" w:rsidRDefault="00240F7E" w:rsidP="00240F7E">
      <w:r w:rsidRPr="00240F7E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67FA3A" wp14:editId="7BF75BA2">
                <wp:simplePos x="0" y="0"/>
                <wp:positionH relativeFrom="column">
                  <wp:posOffset>1790065</wp:posOffset>
                </wp:positionH>
                <wp:positionV relativeFrom="paragraph">
                  <wp:posOffset>3051810</wp:posOffset>
                </wp:positionV>
                <wp:extent cx="1087120" cy="696595"/>
                <wp:effectExtent l="0" t="1809750" r="208280" b="27305"/>
                <wp:wrapNone/>
                <wp:docPr id="98" name="Čárový popisek 2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7120" cy="696595"/>
                        </a:xfrm>
                        <a:prstGeom prst="borderCallout2">
                          <a:avLst>
                            <a:gd name="adj1" fmla="val 48304"/>
                            <a:gd name="adj2" fmla="val 105528"/>
                            <a:gd name="adj3" fmla="val 50353"/>
                            <a:gd name="adj4" fmla="val 117105"/>
                            <a:gd name="adj5" fmla="val -255148"/>
                            <a:gd name="adj6" fmla="val 70485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F7E" w:rsidRPr="00F13E49" w:rsidRDefault="00240F7E" w:rsidP="00240F7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2. Zvolíme konkrétní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SmartArt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8" o:spid="_x0000_s1032" type="#_x0000_t48" style="position:absolute;left:0;text-align:left;margin-left:140.95pt;margin-top:240.3pt;width:85.6pt;height:54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" adj="15225,-55112,25295,10876,22794,10434" strokeweight="1.5pt">
                <v:textbox>
                  <w:txbxContent>
                    <w:p w:rsidR="00240F7E" w:rsidRPr="00F13E49" w:rsidRDefault="00240F7E" w:rsidP="00240F7E">
                      <w:pPr>
                        <w:rPr>
                          <w:b/>
                        </w:rPr>
                      </w:pPr>
                      <w:r>
                        <w:t xml:space="preserve">2. Zvolíme konkrétní </w:t>
                      </w:r>
                      <w:proofErr w:type="spellStart"/>
                      <w:r>
                        <w:rPr>
                          <w:b/>
                        </w:rPr>
                        <w:t>SmartArt</w:t>
                      </w:r>
                      <w:proofErr w:type="spellEnd"/>
                      <w:r>
                        <w:rPr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240F7E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CB9FFC" wp14:editId="11C53E4C">
                <wp:simplePos x="0" y="0"/>
                <wp:positionH relativeFrom="column">
                  <wp:posOffset>-81915</wp:posOffset>
                </wp:positionH>
                <wp:positionV relativeFrom="paragraph">
                  <wp:posOffset>3034665</wp:posOffset>
                </wp:positionV>
                <wp:extent cx="1423035" cy="698500"/>
                <wp:effectExtent l="0" t="2133600" r="348615" b="25400"/>
                <wp:wrapNone/>
                <wp:docPr id="97" name="Čárový popisek 2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3035" cy="698500"/>
                        </a:xfrm>
                        <a:prstGeom prst="borderCallout2">
                          <a:avLst>
                            <a:gd name="adj1" fmla="val 48304"/>
                            <a:gd name="adj2" fmla="val 105528"/>
                            <a:gd name="adj3" fmla="val 42771"/>
                            <a:gd name="adj4" fmla="val 121905"/>
                            <a:gd name="adj5" fmla="val -301953"/>
                            <a:gd name="adj6" fmla="val 74444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F7E" w:rsidRPr="00E43CDA" w:rsidRDefault="00240F7E" w:rsidP="00240F7E">
                            <w:r>
                              <w:t xml:space="preserve">1. Vybereme typ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SmartArtu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(řazeno po kategoriích).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7" o:spid="_x0000_s1033" type="#_x0000_t48" style="position:absolute;left:0;text-align:left;margin-left:-6.45pt;margin-top:238.95pt;width:112.05pt;height: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" adj="16080,-65222,26331,9239,22794,10434" strokeweight="1.5pt">
                <v:textbox>
                  <w:txbxContent>
                    <w:p w:rsidR="00240F7E" w:rsidRPr="00E43CDA" w:rsidRDefault="00240F7E" w:rsidP="00240F7E">
                      <w:r>
                        <w:t xml:space="preserve">1. Vybereme typ </w:t>
                      </w:r>
                      <w:proofErr w:type="spellStart"/>
                      <w:r>
                        <w:rPr>
                          <w:b/>
                        </w:rPr>
                        <w:t>SmartArtu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r>
                        <w:t>(řazeno po kategoriích).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0337CC1" wp14:editId="4245C2E5">
            <wp:extent cx="5972810" cy="3143885"/>
            <wp:effectExtent l="0" t="0" r="889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14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F7E" w:rsidRPr="00240F7E" w:rsidRDefault="001D3FCA" w:rsidP="00240F7E">
      <w:r w:rsidRPr="00240F7E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B35CBD" wp14:editId="1DF9621B">
                <wp:simplePos x="0" y="0"/>
                <wp:positionH relativeFrom="column">
                  <wp:posOffset>5240763</wp:posOffset>
                </wp:positionH>
                <wp:positionV relativeFrom="paragraph">
                  <wp:posOffset>63464</wp:posOffset>
                </wp:positionV>
                <wp:extent cx="1356360" cy="705485"/>
                <wp:effectExtent l="323850" t="819150" r="15240" b="18415"/>
                <wp:wrapNone/>
                <wp:docPr id="99" name="Čárový popisek 2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360" cy="705485"/>
                        </a:xfrm>
                        <a:prstGeom prst="borderCallout2">
                          <a:avLst>
                            <a:gd name="adj1" fmla="val -1139"/>
                            <a:gd name="adj2" fmla="val 22325"/>
                            <a:gd name="adj3" fmla="val -72475"/>
                            <a:gd name="adj4" fmla="val 13629"/>
                            <a:gd name="adj5" fmla="val -115214"/>
                            <a:gd name="adj6" fmla="val -23816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F7E" w:rsidRPr="00F13E49" w:rsidRDefault="00240F7E" w:rsidP="00240F7E">
                            <w:pPr>
                              <w:rPr>
                                <w:b/>
                              </w:rPr>
                            </w:pPr>
                            <w:r>
                              <w:t>Zde nalezneme popis vybraného objektu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9" o:spid="_x0000_s1034" type="#_x0000_t48" style="position:absolute;left:0;text-align:left;margin-left:412.65pt;margin-top:5pt;width:106.8pt;height:55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" adj="-5144,-24886,2944,-15655,4822,-246" strokeweight="1.5pt">
                <v:textbox>
                  <w:txbxContent>
                    <w:p w:rsidR="00240F7E" w:rsidRPr="00F13E49" w:rsidRDefault="00240F7E" w:rsidP="00240F7E">
                      <w:pPr>
                        <w:rPr>
                          <w:b/>
                        </w:rPr>
                      </w:pPr>
                      <w:r>
                        <w:t>Zde nalezneme popis vybraného objektu</w:t>
                      </w:r>
                    </w:p>
                  </w:txbxContent>
                </v:textbox>
              </v:shape>
            </w:pict>
          </mc:Fallback>
        </mc:AlternateContent>
      </w:r>
      <w:r w:rsidRPr="00240F7E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C26BDF" wp14:editId="68B1159D">
                <wp:simplePos x="0" y="0"/>
                <wp:positionH relativeFrom="column">
                  <wp:posOffset>3385820</wp:posOffset>
                </wp:positionH>
                <wp:positionV relativeFrom="paragraph">
                  <wp:posOffset>15875</wp:posOffset>
                </wp:positionV>
                <wp:extent cx="1384300" cy="298450"/>
                <wp:effectExtent l="0" t="190500" r="215900" b="25400"/>
                <wp:wrapNone/>
                <wp:docPr id="100" name="Čárový popisek 2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84300" cy="298450"/>
                        </a:xfrm>
                        <a:prstGeom prst="borderCallout2">
                          <a:avLst>
                            <a:gd name="adj1" fmla="val 48304"/>
                            <a:gd name="adj2" fmla="val 105528"/>
                            <a:gd name="adj3" fmla="val 50353"/>
                            <a:gd name="adj4" fmla="val 112201"/>
                            <a:gd name="adj5" fmla="val -62800"/>
                            <a:gd name="adj6" fmla="val 10007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F7E" w:rsidRPr="00F13E49" w:rsidRDefault="00240F7E" w:rsidP="00240F7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3. Potvrdíme </w:t>
                            </w:r>
                            <w:r>
                              <w:rPr>
                                <w:b/>
                              </w:rPr>
                              <w:t>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0" o:spid="_x0000_s1035" type="#_x0000_t48" style="position:absolute;left:0;text-align:left;margin-left:266.6pt;margin-top:1.25pt;width:109pt;height:2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" adj="21617,-13565,24235,10876,22794,10434" strokeweight="1.5pt">
                <v:textbox>
                  <w:txbxContent>
                    <w:p w:rsidR="00240F7E" w:rsidRPr="00F13E49" w:rsidRDefault="00240F7E" w:rsidP="00240F7E">
                      <w:pPr>
                        <w:rPr>
                          <w:b/>
                        </w:rPr>
                      </w:pPr>
                      <w:r>
                        <w:t xml:space="preserve">3. Potvrdíme </w:t>
                      </w:r>
                      <w:r>
                        <w:rPr>
                          <w:b/>
                        </w:rPr>
                        <w:t>OK.</w:t>
                      </w:r>
                    </w:p>
                  </w:txbxContent>
                </v:textbox>
              </v:shape>
            </w:pict>
          </mc:Fallback>
        </mc:AlternateContent>
      </w:r>
    </w:p>
    <w:p w:rsidR="00240F7E" w:rsidRPr="00240F7E" w:rsidRDefault="00240F7E" w:rsidP="00240F7E"/>
    <w:p w:rsidR="00240F7E" w:rsidRPr="00240F7E" w:rsidRDefault="00240F7E" w:rsidP="00240F7E"/>
    <w:p w:rsidR="00240F7E" w:rsidRPr="00240F7E" w:rsidRDefault="00240F7E" w:rsidP="00240F7E"/>
    <w:p w:rsidR="001D3FCA" w:rsidRDefault="00240F7E" w:rsidP="00240F7E">
      <w:pPr>
        <w:tabs>
          <w:tab w:val="left" w:pos="1155"/>
        </w:tabs>
      </w:pPr>
      <w:r>
        <w:tab/>
      </w:r>
    </w:p>
    <w:p w:rsidR="001D3FCA" w:rsidRPr="00E43CDA" w:rsidRDefault="0028692A" w:rsidP="001D3FCA">
      <w:pPr>
        <w:pStyle w:val="Odstavecseseznamem"/>
        <w:widowControl/>
        <w:numPr>
          <w:ilvl w:val="0"/>
          <w:numId w:val="32"/>
        </w:numPr>
        <w:suppressAutoHyphens w:val="0"/>
        <w:overflowPunct/>
        <w:autoSpaceDE/>
        <w:autoSpaceDN/>
        <w:adjustRightInd/>
        <w:spacing w:after="200"/>
        <w:jc w:val="left"/>
        <w:textAlignment w:val="auto"/>
      </w:pPr>
      <w:r w:rsidRPr="0028692A">
        <w:rPr>
          <w:b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2D63BA" wp14:editId="2E57D2F4">
                <wp:simplePos x="0" y="0"/>
                <wp:positionH relativeFrom="column">
                  <wp:posOffset>2480310</wp:posOffset>
                </wp:positionH>
                <wp:positionV relativeFrom="paragraph">
                  <wp:posOffset>743585</wp:posOffset>
                </wp:positionV>
                <wp:extent cx="965835" cy="758825"/>
                <wp:effectExtent l="0" t="38100" r="62865" b="22225"/>
                <wp:wrapNone/>
                <wp:docPr id="75" name="Přímá spojnice se šipkou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5835" cy="7588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5" o:spid="_x0000_s1026" type="#_x0000_t32" style="position:absolute;margin-left:195.3pt;margin-top:58.55pt;width:76.05pt;height:59.7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" strokecolor="black [3213]" strokeweight="1.5pt">
                <v:stroke endarrow="open"/>
              </v:shape>
            </w:pict>
          </mc:Fallback>
        </mc:AlternateContent>
      </w:r>
      <w:r w:rsidRPr="0028692A"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FBEE98B" wp14:editId="0A12615A">
                <wp:simplePos x="0" y="0"/>
                <wp:positionH relativeFrom="column">
                  <wp:posOffset>1971352</wp:posOffset>
                </wp:positionH>
                <wp:positionV relativeFrom="paragraph">
                  <wp:posOffset>743932</wp:posOffset>
                </wp:positionV>
                <wp:extent cx="1060450" cy="758826"/>
                <wp:effectExtent l="0" t="38100" r="63500" b="22225"/>
                <wp:wrapNone/>
                <wp:docPr id="63" name="Přímá spojnice se šipko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0450" cy="75882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3" o:spid="_x0000_s1026" type="#_x0000_t32" style="position:absolute;margin-left:155.2pt;margin-top:58.6pt;width:83.5pt;height:59.7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" strokecolor="black [3213]" strokeweight="1.5pt">
                <v:stroke endarrow="open"/>
              </v:shape>
            </w:pict>
          </mc:Fallback>
        </mc:AlternateContent>
      </w:r>
      <w:r w:rsidR="001D3FCA">
        <w:rPr>
          <w:noProof/>
        </w:rPr>
        <w:drawing>
          <wp:anchor distT="0" distB="0" distL="114300" distR="114300" simplePos="0" relativeHeight="251680768" behindDoc="0" locked="0" layoutInCell="1" allowOverlap="1" wp14:anchorId="5486D296" wp14:editId="53499ACF">
            <wp:simplePos x="0" y="0"/>
            <wp:positionH relativeFrom="margin">
              <wp:posOffset>-81915</wp:posOffset>
            </wp:positionH>
            <wp:positionV relativeFrom="margin">
              <wp:posOffset>7641590</wp:posOffset>
            </wp:positionV>
            <wp:extent cx="6452235" cy="827405"/>
            <wp:effectExtent l="0" t="0" r="5715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91" b="76607"/>
                    <a:stretch/>
                  </pic:blipFill>
                  <pic:spPr bwMode="auto">
                    <a:xfrm>
                      <a:off x="0" y="0"/>
                      <a:ext cx="6452235" cy="82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D3FCA">
        <w:t xml:space="preserve">Po vložení a označení </w:t>
      </w:r>
      <w:proofErr w:type="spellStart"/>
      <w:r w:rsidR="001D3FCA">
        <w:rPr>
          <w:b/>
        </w:rPr>
        <w:t>SmartArtu</w:t>
      </w:r>
      <w:proofErr w:type="spellEnd"/>
      <w:r w:rsidR="001D3FCA">
        <w:rPr>
          <w:b/>
        </w:rPr>
        <w:t xml:space="preserve"> </w:t>
      </w:r>
      <w:r w:rsidR="001D3FCA">
        <w:t xml:space="preserve">se pro úpravy zobrazí karta </w:t>
      </w:r>
      <w:r w:rsidR="001D3FCA">
        <w:rPr>
          <w:b/>
        </w:rPr>
        <w:t xml:space="preserve">Nástroje obrázku </w:t>
      </w:r>
      <w:proofErr w:type="spellStart"/>
      <w:r w:rsidR="001D3FCA">
        <w:rPr>
          <w:b/>
        </w:rPr>
        <w:t>SmartArt</w:t>
      </w:r>
      <w:proofErr w:type="spellEnd"/>
      <w:r w:rsidR="001D3FCA">
        <w:rPr>
          <w:b/>
        </w:rPr>
        <w:t>.</w:t>
      </w:r>
    </w:p>
    <w:p w:rsidR="001D3FCA" w:rsidRPr="001D3FCA" w:rsidRDefault="001D3FCA" w:rsidP="001D3FCA"/>
    <w:p w:rsidR="0028692A" w:rsidRPr="00E43CDA" w:rsidRDefault="0028692A" w:rsidP="0028692A">
      <w:pPr>
        <w:pStyle w:val="Odstavecseseznamem"/>
        <w:widowControl/>
        <w:numPr>
          <w:ilvl w:val="0"/>
          <w:numId w:val="32"/>
        </w:numPr>
        <w:suppressAutoHyphens w:val="0"/>
        <w:overflowPunct/>
        <w:autoSpaceDE/>
        <w:autoSpaceDN/>
        <w:adjustRightInd/>
        <w:spacing w:after="200"/>
        <w:jc w:val="left"/>
        <w:textAlignment w:val="auto"/>
      </w:pPr>
      <w:r>
        <w:t xml:space="preserve">Karta má dvě části </w:t>
      </w:r>
      <w:r>
        <w:rPr>
          <w:b/>
        </w:rPr>
        <w:t xml:space="preserve">Návrh </w:t>
      </w:r>
      <w:r>
        <w:t xml:space="preserve">a </w:t>
      </w:r>
      <w:r>
        <w:rPr>
          <w:b/>
        </w:rPr>
        <w:t>Formát</w:t>
      </w:r>
    </w:p>
    <w:p w:rsidR="002205CD" w:rsidRPr="006D3132" w:rsidRDefault="0028692A" w:rsidP="001D3FCA">
      <w:pPr>
        <w:pStyle w:val="Odstavecseseznamem"/>
        <w:widowControl/>
        <w:numPr>
          <w:ilvl w:val="0"/>
          <w:numId w:val="32"/>
        </w:numPr>
        <w:suppressAutoHyphens w:val="0"/>
        <w:overflowPunct/>
        <w:autoSpaceDE/>
        <w:autoSpaceDN/>
        <w:adjustRightInd/>
        <w:spacing w:after="200"/>
        <w:jc w:val="left"/>
        <w:textAlignment w:val="auto"/>
      </w:pPr>
      <w:r>
        <w:t xml:space="preserve">Pomocí nabídek můžeme změnit </w:t>
      </w:r>
      <w:r>
        <w:rPr>
          <w:b/>
        </w:rPr>
        <w:t xml:space="preserve">Rozložení, Styly obrázků, </w:t>
      </w:r>
      <w:r>
        <w:t xml:space="preserve">barevné schéma a další možnosti obrázků </w:t>
      </w:r>
      <w:proofErr w:type="spellStart"/>
      <w:r>
        <w:rPr>
          <w:b/>
        </w:rPr>
        <w:t>SmartArt</w:t>
      </w:r>
      <w:proofErr w:type="spellEnd"/>
      <w:r>
        <w:rPr>
          <w:b/>
        </w:rPr>
        <w:t>.</w:t>
      </w:r>
    </w:p>
    <w:p w:rsidR="006D3132" w:rsidRPr="00047D17" w:rsidRDefault="006D3132" w:rsidP="006D3132">
      <w:pPr>
        <w:pStyle w:val="Nadpis2"/>
      </w:pPr>
      <w:r>
        <w:lastRenderedPageBreak/>
        <w:t>Použitá literatura:</w:t>
      </w:r>
    </w:p>
    <w:p w:rsidR="006D3132" w:rsidRDefault="006D3132" w:rsidP="006D313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6D3132" w:rsidRPr="001D3FCA" w:rsidRDefault="006D3132" w:rsidP="006D3132">
      <w:pPr>
        <w:widowControl/>
        <w:suppressAutoHyphens w:val="0"/>
        <w:overflowPunct/>
        <w:autoSpaceDE/>
        <w:autoSpaceDN/>
        <w:adjustRightInd/>
        <w:spacing w:after="200"/>
        <w:ind w:left="360"/>
        <w:jc w:val="left"/>
        <w:textAlignment w:val="auto"/>
      </w:pPr>
      <w:bookmarkStart w:id="2" w:name="_GoBack"/>
      <w:bookmarkEnd w:id="2"/>
    </w:p>
    <w:sectPr w:rsidR="006D3132" w:rsidRPr="001D3FCA" w:rsidSect="00C8420C">
      <w:headerReference w:type="default" r:id="rId23"/>
      <w:footerReference w:type="default" r:id="rId24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DB7" w:rsidRDefault="00F03DB7">
      <w:r>
        <w:separator/>
      </w:r>
    </w:p>
  </w:endnote>
  <w:endnote w:type="continuationSeparator" w:id="0">
    <w:p w:rsidR="00F03DB7" w:rsidRDefault="00F0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DB7" w:rsidRDefault="00F03DB7">
      <w:r>
        <w:separator/>
      </w:r>
    </w:p>
  </w:footnote>
  <w:footnote w:type="continuationSeparator" w:id="0">
    <w:p w:rsidR="00F03DB7" w:rsidRDefault="00F03D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F06C1"/>
    <w:multiLevelType w:val="hybridMultilevel"/>
    <w:tmpl w:val="685E4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D1BAB"/>
    <w:multiLevelType w:val="hybridMultilevel"/>
    <w:tmpl w:val="95263C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F62AC"/>
    <w:multiLevelType w:val="multilevel"/>
    <w:tmpl w:val="D5720DE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15404D"/>
    <w:multiLevelType w:val="hybridMultilevel"/>
    <w:tmpl w:val="FEA21A5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A144A27"/>
    <w:multiLevelType w:val="hybridMultilevel"/>
    <w:tmpl w:val="FACAB5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4744E0"/>
    <w:multiLevelType w:val="hybridMultilevel"/>
    <w:tmpl w:val="03A094AE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203FB9"/>
    <w:multiLevelType w:val="hybridMultilevel"/>
    <w:tmpl w:val="62D2A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F6167E"/>
    <w:multiLevelType w:val="hybridMultilevel"/>
    <w:tmpl w:val="CDC0D6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6D5CA1"/>
    <w:multiLevelType w:val="hybridMultilevel"/>
    <w:tmpl w:val="14686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8177B0"/>
    <w:multiLevelType w:val="hybridMultilevel"/>
    <w:tmpl w:val="EF9016C0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E14775"/>
    <w:multiLevelType w:val="hybridMultilevel"/>
    <w:tmpl w:val="CF9ACB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FF45AB"/>
    <w:multiLevelType w:val="hybridMultilevel"/>
    <w:tmpl w:val="09EAC8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D220DB"/>
    <w:multiLevelType w:val="hybridMultilevel"/>
    <w:tmpl w:val="A38E0B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6BD521DC"/>
    <w:multiLevelType w:val="hybridMultilevel"/>
    <w:tmpl w:val="8696A83C"/>
    <w:lvl w:ilvl="0" w:tplc="843EC19C">
      <w:start w:val="1"/>
      <w:numFmt w:val="decimal"/>
      <w:lvlText w:val="%1."/>
      <w:lvlJc w:val="left"/>
      <w:pPr>
        <w:ind w:left="720" w:hanging="360"/>
      </w:pPr>
      <w:rPr>
        <w:b/>
        <w:kern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9D1CFF"/>
    <w:multiLevelType w:val="hybridMultilevel"/>
    <w:tmpl w:val="7E0CF2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C13247"/>
    <w:multiLevelType w:val="hybridMultilevel"/>
    <w:tmpl w:val="FB14FAD2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750182"/>
    <w:multiLevelType w:val="hybridMultilevel"/>
    <w:tmpl w:val="10FAA8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1"/>
  </w:num>
  <w:num w:numId="4">
    <w:abstractNumId w:val="26"/>
  </w:num>
  <w:num w:numId="5">
    <w:abstractNumId w:val="0"/>
  </w:num>
  <w:num w:numId="6">
    <w:abstractNumId w:val="29"/>
  </w:num>
  <w:num w:numId="7">
    <w:abstractNumId w:val="4"/>
  </w:num>
  <w:num w:numId="8">
    <w:abstractNumId w:val="1"/>
  </w:num>
  <w:num w:numId="9">
    <w:abstractNumId w:val="8"/>
  </w:num>
  <w:num w:numId="10">
    <w:abstractNumId w:val="22"/>
  </w:num>
  <w:num w:numId="11">
    <w:abstractNumId w:val="5"/>
  </w:num>
  <w:num w:numId="12">
    <w:abstractNumId w:val="6"/>
  </w:num>
  <w:num w:numId="13">
    <w:abstractNumId w:val="12"/>
  </w:num>
  <w:num w:numId="14">
    <w:abstractNumId w:val="14"/>
  </w:num>
  <w:num w:numId="15">
    <w:abstractNumId w:val="18"/>
  </w:num>
  <w:num w:numId="16">
    <w:abstractNumId w:val="17"/>
  </w:num>
  <w:num w:numId="17">
    <w:abstractNumId w:val="2"/>
  </w:num>
  <w:num w:numId="18">
    <w:abstractNumId w:val="21"/>
  </w:num>
  <w:num w:numId="19">
    <w:abstractNumId w:val="30"/>
  </w:num>
  <w:num w:numId="20">
    <w:abstractNumId w:val="20"/>
  </w:num>
  <w:num w:numId="21">
    <w:abstractNumId w:val="27"/>
  </w:num>
  <w:num w:numId="22">
    <w:abstractNumId w:val="23"/>
  </w:num>
  <w:num w:numId="23">
    <w:abstractNumId w:val="3"/>
  </w:num>
  <w:num w:numId="24">
    <w:abstractNumId w:val="16"/>
  </w:num>
  <w:num w:numId="25">
    <w:abstractNumId w:val="24"/>
  </w:num>
  <w:num w:numId="26">
    <w:abstractNumId w:val="19"/>
  </w:num>
  <w:num w:numId="27">
    <w:abstractNumId w:val="15"/>
  </w:num>
  <w:num w:numId="28">
    <w:abstractNumId w:val="7"/>
  </w:num>
  <w:num w:numId="29">
    <w:abstractNumId w:val="10"/>
  </w:num>
  <w:num w:numId="30">
    <w:abstractNumId w:val="25"/>
  </w:num>
  <w:num w:numId="31">
    <w:abstractNumId w:val="31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07337"/>
    <w:rsid w:val="000366AE"/>
    <w:rsid w:val="00041EF5"/>
    <w:rsid w:val="000467D1"/>
    <w:rsid w:val="00050B33"/>
    <w:rsid w:val="00063354"/>
    <w:rsid w:val="00064AC5"/>
    <w:rsid w:val="00072200"/>
    <w:rsid w:val="000C6BE2"/>
    <w:rsid w:val="000F6899"/>
    <w:rsid w:val="00105492"/>
    <w:rsid w:val="00110B44"/>
    <w:rsid w:val="00116677"/>
    <w:rsid w:val="001175F1"/>
    <w:rsid w:val="00150DDE"/>
    <w:rsid w:val="00164219"/>
    <w:rsid w:val="00195294"/>
    <w:rsid w:val="001B40C2"/>
    <w:rsid w:val="001D3FCA"/>
    <w:rsid w:val="001E27FA"/>
    <w:rsid w:val="001F7A44"/>
    <w:rsid w:val="00204237"/>
    <w:rsid w:val="002205CD"/>
    <w:rsid w:val="0022363A"/>
    <w:rsid w:val="00227A85"/>
    <w:rsid w:val="00236874"/>
    <w:rsid w:val="00240F7E"/>
    <w:rsid w:val="0028692A"/>
    <w:rsid w:val="00297DCC"/>
    <w:rsid w:val="002A27AC"/>
    <w:rsid w:val="002B19E6"/>
    <w:rsid w:val="002B3DE5"/>
    <w:rsid w:val="002D17DF"/>
    <w:rsid w:val="002D1D75"/>
    <w:rsid w:val="002D2865"/>
    <w:rsid w:val="002D7BB8"/>
    <w:rsid w:val="00325E94"/>
    <w:rsid w:val="00325EB4"/>
    <w:rsid w:val="00357C6E"/>
    <w:rsid w:val="00372254"/>
    <w:rsid w:val="003827E8"/>
    <w:rsid w:val="00395259"/>
    <w:rsid w:val="003A2F15"/>
    <w:rsid w:val="003B5C46"/>
    <w:rsid w:val="003D31AA"/>
    <w:rsid w:val="003E1C53"/>
    <w:rsid w:val="003E2835"/>
    <w:rsid w:val="00404B5A"/>
    <w:rsid w:val="00446037"/>
    <w:rsid w:val="0048576A"/>
    <w:rsid w:val="0049681C"/>
    <w:rsid w:val="004C1A3A"/>
    <w:rsid w:val="004E4C0C"/>
    <w:rsid w:val="004F2165"/>
    <w:rsid w:val="004F36C3"/>
    <w:rsid w:val="004F75B9"/>
    <w:rsid w:val="00534F0D"/>
    <w:rsid w:val="005370FD"/>
    <w:rsid w:val="00577DB9"/>
    <w:rsid w:val="00591C27"/>
    <w:rsid w:val="005922B9"/>
    <w:rsid w:val="005A6F80"/>
    <w:rsid w:val="005B5023"/>
    <w:rsid w:val="005C62FB"/>
    <w:rsid w:val="005E66FC"/>
    <w:rsid w:val="005F00E4"/>
    <w:rsid w:val="005F6FF3"/>
    <w:rsid w:val="00615002"/>
    <w:rsid w:val="00617138"/>
    <w:rsid w:val="00661F1A"/>
    <w:rsid w:val="0066519A"/>
    <w:rsid w:val="006753F5"/>
    <w:rsid w:val="00694042"/>
    <w:rsid w:val="00696720"/>
    <w:rsid w:val="006C4F82"/>
    <w:rsid w:val="006D3132"/>
    <w:rsid w:val="006D5304"/>
    <w:rsid w:val="006F39CA"/>
    <w:rsid w:val="007027B7"/>
    <w:rsid w:val="00715DE6"/>
    <w:rsid w:val="00731EEF"/>
    <w:rsid w:val="00742FFA"/>
    <w:rsid w:val="007612DD"/>
    <w:rsid w:val="00762B87"/>
    <w:rsid w:val="007732B8"/>
    <w:rsid w:val="00784D46"/>
    <w:rsid w:val="007A3F67"/>
    <w:rsid w:val="007B3F0C"/>
    <w:rsid w:val="007D781C"/>
    <w:rsid w:val="007F7F63"/>
    <w:rsid w:val="008024E7"/>
    <w:rsid w:val="008238EA"/>
    <w:rsid w:val="008349E7"/>
    <w:rsid w:val="008378C4"/>
    <w:rsid w:val="008612D9"/>
    <w:rsid w:val="00863FD2"/>
    <w:rsid w:val="008643D8"/>
    <w:rsid w:val="00871470"/>
    <w:rsid w:val="0088111D"/>
    <w:rsid w:val="00884F11"/>
    <w:rsid w:val="008A5AB3"/>
    <w:rsid w:val="008B7C0D"/>
    <w:rsid w:val="008C5D72"/>
    <w:rsid w:val="00913D64"/>
    <w:rsid w:val="00916F59"/>
    <w:rsid w:val="00936F4E"/>
    <w:rsid w:val="00937E52"/>
    <w:rsid w:val="009536D6"/>
    <w:rsid w:val="00977422"/>
    <w:rsid w:val="009A1C62"/>
    <w:rsid w:val="009B68A2"/>
    <w:rsid w:val="009C2698"/>
    <w:rsid w:val="009C580B"/>
    <w:rsid w:val="00A1492F"/>
    <w:rsid w:val="00A51052"/>
    <w:rsid w:val="00A57304"/>
    <w:rsid w:val="00AA2041"/>
    <w:rsid w:val="00AD7366"/>
    <w:rsid w:val="00AE5CDB"/>
    <w:rsid w:val="00B00626"/>
    <w:rsid w:val="00B23531"/>
    <w:rsid w:val="00B34159"/>
    <w:rsid w:val="00B62867"/>
    <w:rsid w:val="00B770C9"/>
    <w:rsid w:val="00B814AF"/>
    <w:rsid w:val="00B81FD1"/>
    <w:rsid w:val="00BB5FB7"/>
    <w:rsid w:val="00BC6595"/>
    <w:rsid w:val="00C05C37"/>
    <w:rsid w:val="00C13F53"/>
    <w:rsid w:val="00C3081A"/>
    <w:rsid w:val="00C32DE4"/>
    <w:rsid w:val="00C424D1"/>
    <w:rsid w:val="00C63F7B"/>
    <w:rsid w:val="00C7079C"/>
    <w:rsid w:val="00C719D6"/>
    <w:rsid w:val="00C7475A"/>
    <w:rsid w:val="00C74DDC"/>
    <w:rsid w:val="00C8420C"/>
    <w:rsid w:val="00C91097"/>
    <w:rsid w:val="00CC0DFD"/>
    <w:rsid w:val="00CC172C"/>
    <w:rsid w:val="00CC4827"/>
    <w:rsid w:val="00D0040F"/>
    <w:rsid w:val="00D0142A"/>
    <w:rsid w:val="00D16915"/>
    <w:rsid w:val="00D25929"/>
    <w:rsid w:val="00D405C0"/>
    <w:rsid w:val="00D53046"/>
    <w:rsid w:val="00D60663"/>
    <w:rsid w:val="00DA1B4A"/>
    <w:rsid w:val="00DD1884"/>
    <w:rsid w:val="00DE4D4E"/>
    <w:rsid w:val="00E37405"/>
    <w:rsid w:val="00E37A65"/>
    <w:rsid w:val="00E456E1"/>
    <w:rsid w:val="00E62FAA"/>
    <w:rsid w:val="00E80833"/>
    <w:rsid w:val="00EA7380"/>
    <w:rsid w:val="00ED639D"/>
    <w:rsid w:val="00EE120D"/>
    <w:rsid w:val="00EF48ED"/>
    <w:rsid w:val="00F03DB7"/>
    <w:rsid w:val="00F81059"/>
    <w:rsid w:val="00F8425F"/>
    <w:rsid w:val="00F84D33"/>
    <w:rsid w:val="00F87EE6"/>
    <w:rsid w:val="00FB5C5B"/>
    <w:rsid w:val="00FB6F90"/>
    <w:rsid w:val="00FD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25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uiPriority w:val="99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Nadpis3Char">
    <w:name w:val="Nadpis 3 Char"/>
    <w:basedOn w:val="Standardnpsmoodstavce"/>
    <w:link w:val="Nadpis3"/>
    <w:semiHidden/>
    <w:rsid w:val="00325EB4"/>
    <w:rPr>
      <w:rFonts w:asciiTheme="majorHAnsi" w:eastAsiaTheme="majorEastAsia" w:hAnsiTheme="majorHAnsi" w:cstheme="majorBidi"/>
      <w:b/>
      <w:bCs/>
      <w:color w:val="4F81BD" w:themeColor="accent1"/>
      <w:kern w:val="1"/>
      <w:sz w:val="22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25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uiPriority w:val="99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Nadpis3Char">
    <w:name w:val="Nadpis 3 Char"/>
    <w:basedOn w:val="Standardnpsmoodstavce"/>
    <w:link w:val="Nadpis3"/>
    <w:semiHidden/>
    <w:rsid w:val="00325EB4"/>
    <w:rPr>
      <w:rFonts w:asciiTheme="majorHAnsi" w:eastAsiaTheme="majorEastAsia" w:hAnsiTheme="majorHAnsi" w:cstheme="majorBidi"/>
      <w:b/>
      <w:bCs/>
      <w:color w:val="4F81BD" w:themeColor="accent1"/>
      <w:kern w:val="1"/>
      <w:sz w:val="22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diagramColors" Target="diagrams/colors1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diagramQuickStyle" Target="diagrams/quickStyle1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diagramLayout" Target="diagrams/layout1.xm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microsoft.com/office/2007/relationships/diagramDrawing" Target="diagrams/drawing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office.com" TargetMode="External"/><Relationship Id="rId22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786F948-3A32-4CBD-88CE-4355247BB91D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93FB8CAF-3704-43D3-9F69-C8B734EBB0F9}">
      <dgm:prSet phldrT="[Text]">
        <dgm:style>
          <a:lnRef idx="3">
            <a:schemeClr val="lt1"/>
          </a:lnRef>
          <a:fillRef idx="1">
            <a:schemeClr val="accent2"/>
          </a:fillRef>
          <a:effectRef idx="1">
            <a:schemeClr val="accent2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cs-CZ"/>
            <a:t>Zadání projektu</a:t>
          </a:r>
        </a:p>
      </dgm:t>
    </dgm:pt>
    <dgm:pt modelId="{E348DF4F-F6EE-4689-856E-051916FB6EB3}" type="parTrans" cxnId="{9E01EF62-5F11-44AE-AB28-67AAE4849558}">
      <dgm:prSet/>
      <dgm:spPr/>
      <dgm:t>
        <a:bodyPr/>
        <a:lstStyle/>
        <a:p>
          <a:endParaRPr lang="cs-CZ"/>
        </a:p>
      </dgm:t>
    </dgm:pt>
    <dgm:pt modelId="{625BB140-3CD1-4BA3-B5F5-A21CADFD8315}" type="sibTrans" cxnId="{9E01EF62-5F11-44AE-AB28-67AAE4849558}">
      <dgm:prSet/>
      <dgm:spPr/>
      <dgm:t>
        <a:bodyPr/>
        <a:lstStyle/>
        <a:p>
          <a:endParaRPr lang="cs-CZ"/>
        </a:p>
      </dgm:t>
    </dgm:pt>
    <dgm:pt modelId="{56C57A9B-07B3-48D5-83DD-51378DAA6081}">
      <dgm:prSet phldrT="[Text]">
        <dgm:style>
          <a:lnRef idx="3">
            <a:schemeClr val="lt1"/>
          </a:lnRef>
          <a:fillRef idx="1">
            <a:schemeClr val="accent5"/>
          </a:fillRef>
          <a:effectRef idx="1">
            <a:schemeClr val="accent5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cs-CZ"/>
            <a:t>Realizace projektu</a:t>
          </a:r>
        </a:p>
      </dgm:t>
    </dgm:pt>
    <dgm:pt modelId="{A14937CE-15CC-4108-B104-F15B7C081DF5}" type="parTrans" cxnId="{413AFC7F-D718-4C4D-88B2-CAFD008606A5}">
      <dgm:prSet/>
      <dgm:spPr/>
      <dgm:t>
        <a:bodyPr/>
        <a:lstStyle/>
        <a:p>
          <a:endParaRPr lang="cs-CZ"/>
        </a:p>
      </dgm:t>
    </dgm:pt>
    <dgm:pt modelId="{974571B9-1138-4DDF-A1C0-10AA7A2B1B35}" type="sibTrans" cxnId="{413AFC7F-D718-4C4D-88B2-CAFD008606A5}">
      <dgm:prSet/>
      <dgm:spPr/>
      <dgm:t>
        <a:bodyPr/>
        <a:lstStyle/>
        <a:p>
          <a:endParaRPr lang="cs-CZ"/>
        </a:p>
      </dgm:t>
    </dgm:pt>
    <dgm:pt modelId="{4BAE1EDA-0347-42DC-B8B1-E94FF54A8B0E}">
      <dgm:prSet phldrT="[Text]">
        <dgm:style>
          <a:lnRef idx="3">
            <a:schemeClr val="lt1"/>
          </a:lnRef>
          <a:fillRef idx="1">
            <a:schemeClr val="accent4"/>
          </a:fillRef>
          <a:effectRef idx="1">
            <a:schemeClr val="accent4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cs-CZ"/>
            <a:t>Vyhodnocení projektu</a:t>
          </a:r>
        </a:p>
      </dgm:t>
    </dgm:pt>
    <dgm:pt modelId="{37020B84-806B-4DE7-A923-5122103E5D4F}" type="parTrans" cxnId="{CF51B732-14B1-44C9-AA08-A89F1FF56D99}">
      <dgm:prSet/>
      <dgm:spPr/>
      <dgm:t>
        <a:bodyPr/>
        <a:lstStyle/>
        <a:p>
          <a:endParaRPr lang="cs-CZ"/>
        </a:p>
      </dgm:t>
    </dgm:pt>
    <dgm:pt modelId="{61ADC0DB-DD69-446A-AA66-506B4A7F8DE1}" type="sibTrans" cxnId="{CF51B732-14B1-44C9-AA08-A89F1FF56D99}">
      <dgm:prSet/>
      <dgm:spPr/>
      <dgm:t>
        <a:bodyPr/>
        <a:lstStyle/>
        <a:p>
          <a:endParaRPr lang="cs-CZ"/>
        </a:p>
      </dgm:t>
    </dgm:pt>
    <dgm:pt modelId="{ADA0FA28-F50E-4E40-BD09-1106DE2FAFDD}" type="pres">
      <dgm:prSet presAssocID="{1786F948-3A32-4CBD-88CE-4355247BB91D}" presName="CompostProcess" presStyleCnt="0">
        <dgm:presLayoutVars>
          <dgm:dir/>
          <dgm:resizeHandles val="exact"/>
        </dgm:presLayoutVars>
      </dgm:prSet>
      <dgm:spPr/>
    </dgm:pt>
    <dgm:pt modelId="{5339A4C9-623F-4F87-BCA0-774AC3768A56}" type="pres">
      <dgm:prSet presAssocID="{1786F948-3A32-4CBD-88CE-4355247BB91D}" presName="arrow" presStyleLbl="bgShp" presStyleIdx="0" presStyleCnt="1"/>
      <dgm:spPr>
        <a:solidFill>
          <a:srgbClr val="00B0F0"/>
        </a:solidFill>
      </dgm:spPr>
    </dgm:pt>
    <dgm:pt modelId="{0A33C3A7-D55A-4910-9D7F-5E4B61AA2AD5}" type="pres">
      <dgm:prSet presAssocID="{1786F948-3A32-4CBD-88CE-4355247BB91D}" presName="linearProcess" presStyleCnt="0"/>
      <dgm:spPr/>
    </dgm:pt>
    <dgm:pt modelId="{90410DCD-BD61-4CB8-9C27-A888ABD7CB90}" type="pres">
      <dgm:prSet presAssocID="{93FB8CAF-3704-43D3-9F69-C8B734EBB0F9}" presName="text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EF8FA91-2A07-43E4-B85A-9935E6DB1438}" type="pres">
      <dgm:prSet presAssocID="{625BB140-3CD1-4BA3-B5F5-A21CADFD8315}" presName="sibTrans" presStyleCnt="0"/>
      <dgm:spPr/>
    </dgm:pt>
    <dgm:pt modelId="{F1BB44F6-6E4D-47CB-A278-4FB7AB92A0E8}" type="pres">
      <dgm:prSet presAssocID="{56C57A9B-07B3-48D5-83DD-51378DAA6081}" presName="textNode" presStyleLbl="node1" presStyleIdx="1" presStyleCnt="3" custLinFactNeighborX="16365" custLinFactNeighborY="224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07D56D4-25CF-4CAF-AFDB-7BD0C139A18C}" type="pres">
      <dgm:prSet presAssocID="{974571B9-1138-4DDF-A1C0-10AA7A2B1B35}" presName="sibTrans" presStyleCnt="0"/>
      <dgm:spPr/>
    </dgm:pt>
    <dgm:pt modelId="{03C603E2-BF93-4BB2-933B-23C86D575A14}" type="pres">
      <dgm:prSet presAssocID="{4BAE1EDA-0347-42DC-B8B1-E94FF54A8B0E}" presName="text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E01EF62-5F11-44AE-AB28-67AAE4849558}" srcId="{1786F948-3A32-4CBD-88CE-4355247BB91D}" destId="{93FB8CAF-3704-43D3-9F69-C8B734EBB0F9}" srcOrd="0" destOrd="0" parTransId="{E348DF4F-F6EE-4689-856E-051916FB6EB3}" sibTransId="{625BB140-3CD1-4BA3-B5F5-A21CADFD8315}"/>
    <dgm:cxn modelId="{8177EF9C-74F4-4A95-B7C8-25D8E88FD0EB}" type="presOf" srcId="{1786F948-3A32-4CBD-88CE-4355247BB91D}" destId="{ADA0FA28-F50E-4E40-BD09-1106DE2FAFDD}" srcOrd="0" destOrd="0" presId="urn:microsoft.com/office/officeart/2005/8/layout/hProcess9"/>
    <dgm:cxn modelId="{413AFC7F-D718-4C4D-88B2-CAFD008606A5}" srcId="{1786F948-3A32-4CBD-88CE-4355247BB91D}" destId="{56C57A9B-07B3-48D5-83DD-51378DAA6081}" srcOrd="1" destOrd="0" parTransId="{A14937CE-15CC-4108-B104-F15B7C081DF5}" sibTransId="{974571B9-1138-4DDF-A1C0-10AA7A2B1B35}"/>
    <dgm:cxn modelId="{CF51B732-14B1-44C9-AA08-A89F1FF56D99}" srcId="{1786F948-3A32-4CBD-88CE-4355247BB91D}" destId="{4BAE1EDA-0347-42DC-B8B1-E94FF54A8B0E}" srcOrd="2" destOrd="0" parTransId="{37020B84-806B-4DE7-A923-5122103E5D4F}" sibTransId="{61ADC0DB-DD69-446A-AA66-506B4A7F8DE1}"/>
    <dgm:cxn modelId="{508BBB03-CB8F-48D0-A075-5F846A8DA5F0}" type="presOf" srcId="{56C57A9B-07B3-48D5-83DD-51378DAA6081}" destId="{F1BB44F6-6E4D-47CB-A278-4FB7AB92A0E8}" srcOrd="0" destOrd="0" presId="urn:microsoft.com/office/officeart/2005/8/layout/hProcess9"/>
    <dgm:cxn modelId="{91F537B2-2CBB-46CC-B790-774582A2F0FE}" type="presOf" srcId="{93FB8CAF-3704-43D3-9F69-C8B734EBB0F9}" destId="{90410DCD-BD61-4CB8-9C27-A888ABD7CB90}" srcOrd="0" destOrd="0" presId="urn:microsoft.com/office/officeart/2005/8/layout/hProcess9"/>
    <dgm:cxn modelId="{81422E1E-C4D5-49D2-82D3-F479FEA2D4C3}" type="presOf" srcId="{4BAE1EDA-0347-42DC-B8B1-E94FF54A8B0E}" destId="{03C603E2-BF93-4BB2-933B-23C86D575A14}" srcOrd="0" destOrd="0" presId="urn:microsoft.com/office/officeart/2005/8/layout/hProcess9"/>
    <dgm:cxn modelId="{44DD6E1A-7C21-447E-83DC-66E8A9E4BFCE}" type="presParOf" srcId="{ADA0FA28-F50E-4E40-BD09-1106DE2FAFDD}" destId="{5339A4C9-623F-4F87-BCA0-774AC3768A56}" srcOrd="0" destOrd="0" presId="urn:microsoft.com/office/officeart/2005/8/layout/hProcess9"/>
    <dgm:cxn modelId="{BDAEF05F-6262-41F1-A8AE-E62DD3D451B6}" type="presParOf" srcId="{ADA0FA28-F50E-4E40-BD09-1106DE2FAFDD}" destId="{0A33C3A7-D55A-4910-9D7F-5E4B61AA2AD5}" srcOrd="1" destOrd="0" presId="urn:microsoft.com/office/officeart/2005/8/layout/hProcess9"/>
    <dgm:cxn modelId="{8F51A57B-3188-4D95-92C8-B1C6FAC7B0BA}" type="presParOf" srcId="{0A33C3A7-D55A-4910-9D7F-5E4B61AA2AD5}" destId="{90410DCD-BD61-4CB8-9C27-A888ABD7CB90}" srcOrd="0" destOrd="0" presId="urn:microsoft.com/office/officeart/2005/8/layout/hProcess9"/>
    <dgm:cxn modelId="{6CD580D8-CF04-47F5-B12D-1B6D1E3CE781}" type="presParOf" srcId="{0A33C3A7-D55A-4910-9D7F-5E4B61AA2AD5}" destId="{7EF8FA91-2A07-43E4-B85A-9935E6DB1438}" srcOrd="1" destOrd="0" presId="urn:microsoft.com/office/officeart/2005/8/layout/hProcess9"/>
    <dgm:cxn modelId="{7AF2C45F-0065-47E1-AE04-97424366BA19}" type="presParOf" srcId="{0A33C3A7-D55A-4910-9D7F-5E4B61AA2AD5}" destId="{F1BB44F6-6E4D-47CB-A278-4FB7AB92A0E8}" srcOrd="2" destOrd="0" presId="urn:microsoft.com/office/officeart/2005/8/layout/hProcess9"/>
    <dgm:cxn modelId="{FEB280C8-B8FC-48FC-91F6-531377DA44DD}" type="presParOf" srcId="{0A33C3A7-D55A-4910-9D7F-5E4B61AA2AD5}" destId="{E07D56D4-25CF-4CAF-AFDB-7BD0C139A18C}" srcOrd="3" destOrd="0" presId="urn:microsoft.com/office/officeart/2005/8/layout/hProcess9"/>
    <dgm:cxn modelId="{D0F78690-E416-4962-A1CB-62C84E09C5B3}" type="presParOf" srcId="{0A33C3A7-D55A-4910-9D7F-5E4B61AA2AD5}" destId="{03C603E2-BF93-4BB2-933B-23C86D575A14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339A4C9-623F-4F87-BCA0-774AC3768A56}">
      <dsp:nvSpPr>
        <dsp:cNvPr id="0" name=""/>
        <dsp:cNvSpPr/>
      </dsp:nvSpPr>
      <dsp:spPr>
        <a:xfrm>
          <a:off x="437959" y="0"/>
          <a:ext cx="4963541" cy="1060450"/>
        </a:xfrm>
        <a:prstGeom prst="rightArrow">
          <a:avLst/>
        </a:prstGeom>
        <a:solidFill>
          <a:srgbClr val="00B0F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0410DCD-BD61-4CB8-9C27-A888ABD7CB90}">
      <dsp:nvSpPr>
        <dsp:cNvPr id="0" name=""/>
        <dsp:cNvSpPr/>
      </dsp:nvSpPr>
      <dsp:spPr>
        <a:xfrm>
          <a:off x="6272" y="318134"/>
          <a:ext cx="1879576" cy="424180"/>
        </a:xfrm>
        <a:prstGeom prst="roundRect">
          <a:avLst/>
        </a:prstGeom>
        <a:solidFill>
          <a:schemeClr val="accent2"/>
        </a:solidFill>
        <a:ln w="38100" cap="flat" cmpd="sng" algn="ctr">
          <a:solidFill>
            <a:schemeClr val="lt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hemeClr val="lt1"/>
        </a:lnRef>
        <a:fillRef idx="1">
          <a:schemeClr val="accent2"/>
        </a:fillRef>
        <a:effectRef idx="1">
          <a:schemeClr val="accent2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Zadání projektu</a:t>
          </a:r>
        </a:p>
      </dsp:txBody>
      <dsp:txXfrm>
        <a:off x="26979" y="338841"/>
        <a:ext cx="1838162" cy="382766"/>
      </dsp:txXfrm>
    </dsp:sp>
    <dsp:sp modelId="{F1BB44F6-6E4D-47CB-A278-4FB7AB92A0E8}">
      <dsp:nvSpPr>
        <dsp:cNvPr id="0" name=""/>
        <dsp:cNvSpPr/>
      </dsp:nvSpPr>
      <dsp:spPr>
        <a:xfrm>
          <a:off x="1995340" y="327662"/>
          <a:ext cx="1879576" cy="424180"/>
        </a:xfrm>
        <a:prstGeom prst="roundRect">
          <a:avLst/>
        </a:prstGeom>
        <a:solidFill>
          <a:schemeClr val="accent5"/>
        </a:solidFill>
        <a:ln w="38100" cap="flat" cmpd="sng" algn="ctr">
          <a:solidFill>
            <a:schemeClr val="lt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hemeClr val="lt1"/>
        </a:lnRef>
        <a:fillRef idx="1">
          <a:schemeClr val="accent5"/>
        </a:fillRef>
        <a:effectRef idx="1">
          <a:schemeClr val="accent5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Realizace projektu</a:t>
          </a:r>
        </a:p>
      </dsp:txBody>
      <dsp:txXfrm>
        <a:off x="2016047" y="348369"/>
        <a:ext cx="1838162" cy="382766"/>
      </dsp:txXfrm>
    </dsp:sp>
    <dsp:sp modelId="{03C603E2-BF93-4BB2-933B-23C86D575A14}">
      <dsp:nvSpPr>
        <dsp:cNvPr id="0" name=""/>
        <dsp:cNvSpPr/>
      </dsp:nvSpPr>
      <dsp:spPr>
        <a:xfrm>
          <a:off x="3953610" y="318134"/>
          <a:ext cx="1879576" cy="424180"/>
        </a:xfrm>
        <a:prstGeom prst="roundRect">
          <a:avLst/>
        </a:prstGeom>
        <a:solidFill>
          <a:schemeClr val="accent4"/>
        </a:solidFill>
        <a:ln w="38100" cap="flat" cmpd="sng" algn="ctr">
          <a:solidFill>
            <a:schemeClr val="lt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hemeClr val="lt1"/>
        </a:lnRef>
        <a:fillRef idx="1">
          <a:schemeClr val="accent4"/>
        </a:fillRef>
        <a:effectRef idx="1">
          <a:schemeClr val="accent4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Vyhodnocení projektu</a:t>
          </a:r>
        </a:p>
      </dsp:txBody>
      <dsp:txXfrm>
        <a:off x="3974317" y="338841"/>
        <a:ext cx="1838162" cy="3827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12346-0CBD-49FC-A89E-7F78D52E3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971</TotalTime>
  <Pages>4</Pages>
  <Words>253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10</cp:revision>
  <cp:lastPrinted>1900-12-31T23:00:00Z</cp:lastPrinted>
  <dcterms:created xsi:type="dcterms:W3CDTF">2012-02-17T16:10:00Z</dcterms:created>
  <dcterms:modified xsi:type="dcterms:W3CDTF">2012-03-06T15:51:00Z</dcterms:modified>
</cp:coreProperties>
</file>