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277675">
        <w:t>01-37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277675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Vložení tabulky do textového editoru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277675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Vložení tabulky do textového editoru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E85131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30.</w:t>
            </w:r>
            <w:r w:rsidR="001F7C9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1F7C9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@Edu.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F7A44" w:rsidRDefault="00277675" w:rsidP="00C3081A">
      <w:pPr>
        <w:pStyle w:val="Nadpis2"/>
      </w:pPr>
      <w:r>
        <w:lastRenderedPageBreak/>
        <w:t>Vložení tabulky do textového editoru Word</w:t>
      </w:r>
    </w:p>
    <w:p w:rsidR="00240F7E" w:rsidRDefault="002F2314" w:rsidP="00240F7E">
      <w:r>
        <w:t>Někdy potřebujeme tabulku z MS Excel vložit do textového editoru (v tomto případě MS Word). V tomto případě máme k dispozici tři možnosti.</w:t>
      </w:r>
    </w:p>
    <w:p w:rsidR="002F2314" w:rsidRDefault="002F2314" w:rsidP="00240F7E"/>
    <w:p w:rsidR="002F2314" w:rsidRDefault="002F2314" w:rsidP="002F2314">
      <w:pPr>
        <w:pStyle w:val="Podnadpis"/>
      </w:pPr>
      <w:r>
        <w:t xml:space="preserve">Prosté jednoduché vložení </w:t>
      </w:r>
    </w:p>
    <w:p w:rsidR="002F2314" w:rsidRPr="002F2314" w:rsidRDefault="00BD2949" w:rsidP="002F2314"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Čárový popisek 2 27" o:spid="_x0000_s1026" type="#_x0000_t48" style="position:absolute;left:0;text-align:left;margin-left:369.85pt;margin-top:101pt;width:121.55pt;height:60.4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" adj="-24768,13711,-5986,9701,-123,10319" strokeweight="1.5pt">
            <v:textbox>
              <w:txbxContent>
                <w:p w:rsidR="002F2314" w:rsidRDefault="002F2314" w:rsidP="002F2314">
                  <w:pPr>
                    <w:jc w:val="left"/>
                  </w:pPr>
                  <w:r>
                    <w:t>2</w:t>
                  </w:r>
                  <w:r w:rsidRPr="002F2314">
                    <w:t xml:space="preserve">. </w:t>
                  </w:r>
                  <w:r>
                    <w:t xml:space="preserve">Tabulku označíme a </w:t>
                  </w:r>
                  <w:proofErr w:type="gramStart"/>
                  <w:r>
                    <w:rPr>
                      <w:b/>
                    </w:rPr>
                    <w:t xml:space="preserve">Zkopírujeme </w:t>
                  </w:r>
                  <w:r w:rsidR="001F7C9C">
                    <w:rPr>
                      <w:b/>
                    </w:rPr>
                    <w:t xml:space="preserve">              </w:t>
                  </w:r>
                  <w:r>
                    <w:t>do</w:t>
                  </w:r>
                  <w:proofErr w:type="gramEnd"/>
                  <w:r>
                    <w:t xml:space="preserve"> schránky </w:t>
                  </w:r>
                </w:p>
                <w:p w:rsidR="002F2314" w:rsidRPr="002F2314" w:rsidRDefault="002F2314" w:rsidP="002F2314">
                  <w:pPr>
                    <w:jc w:val="left"/>
                  </w:pPr>
                  <w:r>
                    <w:t xml:space="preserve">(např. </w:t>
                  </w:r>
                  <w:r>
                    <w:rPr>
                      <w:b/>
                    </w:rPr>
                    <w:t>Ctrl + C</w:t>
                  </w:r>
                  <w:r>
                    <w:t>).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shape id="Čárový popisek 2 99" o:spid="_x0000_s1027" type="#_x0000_t48" style="position:absolute;left:0;text-align:left;margin-left:369.85pt;margin-top:43.25pt;width:121.6pt;height:48.2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" adj="-25613,27409,-5986,9701,-123,10319" strokeweight="1.5pt">
            <v:textbox>
              <w:txbxContent>
                <w:p w:rsidR="00240F7E" w:rsidRPr="002F2314" w:rsidRDefault="002F2314" w:rsidP="002F2314">
                  <w:pPr>
                    <w:jc w:val="left"/>
                  </w:pPr>
                  <w:r w:rsidRPr="002F2314">
                    <w:t xml:space="preserve">1. </w:t>
                  </w:r>
                  <w:r>
                    <w:t>V Excelu vytvoříme běžným způsobem tabulku.</w:t>
                  </w:r>
                </w:p>
              </w:txbxContent>
            </v:textbox>
            <o:callout v:ext="edit" minusy="t"/>
          </v:shape>
        </w:pict>
      </w:r>
      <w:r w:rsidR="002F2314">
        <w:rPr>
          <w:noProof/>
        </w:rPr>
        <w:drawing>
          <wp:inline distT="0" distB="0" distL="0" distR="0">
            <wp:extent cx="4485736" cy="2150852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r="43615" b="47911"/>
                    <a:stretch/>
                  </pic:blipFill>
                  <pic:spPr bwMode="auto">
                    <a:xfrm>
                      <a:off x="0" y="0"/>
                      <a:ext cx="4490352" cy="2153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40F7E" w:rsidRPr="00240F7E" w:rsidRDefault="00240F7E" w:rsidP="00240F7E"/>
    <w:p w:rsidR="00240F7E" w:rsidRPr="00240F7E" w:rsidRDefault="00240F7E" w:rsidP="00240F7E"/>
    <w:p w:rsidR="00240F7E" w:rsidRPr="00240F7E" w:rsidRDefault="00BD2949" w:rsidP="00240F7E">
      <w:r>
        <w:rPr>
          <w:noProof/>
        </w:rPr>
        <w:pict>
          <v:shape id="Čárový popisek 2 29" o:spid="_x0000_s1028" type="#_x0000_t48" style="position:absolute;left:0;text-align:left;margin-left:-20.75pt;margin-top:6.7pt;width:121.55pt;height:60.4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" adj="-16560,38225,-4658,16011,-123,10319" strokeweight="1.5pt">
            <v:textbox>
              <w:txbxContent>
                <w:p w:rsidR="00C415FA" w:rsidRDefault="00C415FA" w:rsidP="002F2314">
                  <w:pPr>
                    <w:jc w:val="left"/>
                  </w:pPr>
                  <w:r>
                    <w:t>3</w:t>
                  </w:r>
                  <w:r w:rsidRPr="002F2314">
                    <w:t xml:space="preserve">. </w:t>
                  </w:r>
                  <w:r w:rsidR="001F7C9C">
                    <w:t xml:space="preserve">Tabulku vložíme do textového </w:t>
                  </w:r>
                  <w:r>
                    <w:t xml:space="preserve">editoru běžným způsobem </w:t>
                  </w:r>
                </w:p>
                <w:p w:rsidR="00C415FA" w:rsidRPr="00C415FA" w:rsidRDefault="00C415FA" w:rsidP="002F2314">
                  <w:pPr>
                    <w:jc w:val="left"/>
                  </w:pPr>
                  <w:r>
                    <w:t xml:space="preserve">(např. </w:t>
                  </w:r>
                  <w:r>
                    <w:rPr>
                      <w:b/>
                    </w:rPr>
                    <w:t>Ctrl + V</w:t>
                  </w:r>
                  <w:r>
                    <w:t>).</w:t>
                  </w:r>
                </w:p>
              </w:txbxContent>
            </v:textbox>
            <o:callout v:ext="edit" minusy="t"/>
          </v:shape>
        </w:pict>
      </w:r>
      <w:r w:rsidR="00C415FA">
        <w:rPr>
          <w:noProof/>
        </w:rPr>
        <w:drawing>
          <wp:anchor distT="0" distB="0" distL="114300" distR="114300" simplePos="0" relativeHeight="251686912" behindDoc="0" locked="0" layoutInCell="1" allowOverlap="1">
            <wp:simplePos x="715645" y="4356100"/>
            <wp:positionH relativeFrom="margin">
              <wp:align>left</wp:align>
            </wp:positionH>
            <wp:positionV relativeFrom="margin">
              <wp:align>center</wp:align>
            </wp:positionV>
            <wp:extent cx="4846320" cy="1949450"/>
            <wp:effectExtent l="0" t="0" r="0" b="0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8372" b="34447"/>
                    <a:stretch/>
                  </pic:blipFill>
                  <pic:spPr bwMode="auto">
                    <a:xfrm>
                      <a:off x="0" y="0"/>
                      <a:ext cx="4846700" cy="194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D3FCA" w:rsidRDefault="00240F7E" w:rsidP="00240F7E">
      <w:pPr>
        <w:tabs>
          <w:tab w:val="left" w:pos="1155"/>
        </w:tabs>
      </w:pPr>
      <w:r>
        <w:tab/>
      </w:r>
    </w:p>
    <w:p w:rsidR="00C415FA" w:rsidRDefault="00BD2949" w:rsidP="002F2314">
      <w:pPr>
        <w:widowControl/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rPr>
          <w:noProof/>
        </w:rPr>
        <w:pict>
          <v:shape id="Čárový popisek 2 225" o:spid="_x0000_s1029" type="#_x0000_t48" style="position:absolute;margin-left:-381.4pt;margin-top:24.25pt;width:121.55pt;height:60.4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" adj="36429,-14928,22139,-8260,9895,125" strokeweight="1.5pt">
            <v:textbox>
              <w:txbxContent>
                <w:p w:rsidR="00C415FA" w:rsidRPr="00C415FA" w:rsidRDefault="00C415FA" w:rsidP="00C415FA">
                  <w:pPr>
                    <w:jc w:val="left"/>
                    <w:rPr>
                      <w:b/>
                    </w:rPr>
                  </w:pPr>
                  <w:r>
                    <w:t>5</w:t>
                  </w:r>
                  <w:r w:rsidRPr="002F2314">
                    <w:t xml:space="preserve">. </w:t>
                  </w:r>
                  <w:r>
                    <w:t xml:space="preserve">Tabulku </w:t>
                  </w:r>
                  <w:r w:rsidR="001F7C9C">
                    <w:t xml:space="preserve">můžeme upravit pomocí nástrojů </w:t>
                  </w:r>
                  <w:r>
                    <w:t xml:space="preserve">MS Word </w:t>
                  </w:r>
                  <w:r>
                    <w:rPr>
                      <w:b/>
                    </w:rPr>
                    <w:t>Nástroje tabulky.</w:t>
                  </w:r>
                </w:p>
              </w:txbxContent>
            </v:textbox>
            <o:callout v:ext="edit" minusx="t"/>
          </v:shape>
        </w:pict>
      </w:r>
      <w:r>
        <w:rPr>
          <w:noProof/>
        </w:rPr>
        <w:pict>
          <v:shape id="Čárový popisek 2 100" o:spid="_x0000_s1030" type="#_x0000_t48" style="position:absolute;margin-left:282.9pt;margin-top:134.95pt;width:109pt;height:23.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" adj="21617,-13565,24235,10876,22794,10434" strokeweight="1.5pt">
            <v:textbox>
              <w:txbxContent>
                <w:p w:rsidR="00240F7E" w:rsidRPr="00F13E49" w:rsidRDefault="00240F7E" w:rsidP="00240F7E">
                  <w:pPr>
                    <w:rPr>
                      <w:b/>
                    </w:rPr>
                  </w:pPr>
                  <w:r>
                    <w:t xml:space="preserve">3. Potvrdíme </w:t>
                  </w:r>
                  <w:r>
                    <w:rPr>
                      <w:b/>
                    </w:rPr>
                    <w:t>OK.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5" o:spid="_x0000_s1042" type="#_x0000_t32" style="position:absolute;margin-left:195.3pt;margin-top:58.55pt;width:76.05pt;height:59.75pt;flip:y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" strokecolor="black [3213]" strokeweight="1.5pt">
            <v:stroke endarrow="open"/>
          </v:shape>
        </w:pict>
      </w:r>
      <w:r>
        <w:rPr>
          <w:noProof/>
        </w:rPr>
        <w:pict>
          <v:shape id="Přímá spojnice se šipkou 63" o:spid="_x0000_s1041" type="#_x0000_t32" style="position:absolute;margin-left:155.2pt;margin-top:58.6pt;width:83.5pt;height:59.75pt;flip:y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" strokecolor="black [3213]" strokeweight="1.5pt">
            <v:stroke endarrow="open"/>
          </v:shape>
        </w:pict>
      </w:r>
      <w:r w:rsidR="001D3FCA" w:rsidRPr="002F2314">
        <w:rPr>
          <w:b/>
        </w:rPr>
        <w:t xml:space="preserve"> </w:t>
      </w:r>
    </w:p>
    <w:p w:rsidR="00C415FA" w:rsidRPr="00C415FA" w:rsidRDefault="00C415FA" w:rsidP="00C415FA"/>
    <w:p w:rsidR="00C415FA" w:rsidRPr="00C415FA" w:rsidRDefault="00C415FA" w:rsidP="00C415FA"/>
    <w:p w:rsidR="00C415FA" w:rsidRPr="00C415FA" w:rsidRDefault="001E64CA" w:rsidP="00C415FA"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715645" y="7875905"/>
            <wp:positionH relativeFrom="margin">
              <wp:align>left</wp:align>
            </wp:positionH>
            <wp:positionV relativeFrom="margin">
              <wp:align>bottom</wp:align>
            </wp:positionV>
            <wp:extent cx="1913255" cy="1543685"/>
            <wp:effectExtent l="0" t="0" r="0" b="0"/>
            <wp:wrapSquare wrapText="bothSides"/>
            <wp:docPr id="227" name="Obrázek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79044" b="69923"/>
                    <a:stretch/>
                  </pic:blipFill>
                  <pic:spPr bwMode="auto">
                    <a:xfrm>
                      <a:off x="0" y="0"/>
                      <a:ext cx="1913255" cy="1543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D2949">
        <w:rPr>
          <w:noProof/>
        </w:rPr>
        <w:pict>
          <v:shape id="Čárový popisek 2 224" o:spid="_x0000_s1031" type="#_x0000_t48" style="position:absolute;left:0;text-align:left;margin-left:-20.7pt;margin-top:4.75pt;width:121.55pt;height:60.45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" adj="-14750,22934,-4658,16011,-123,10319" strokeweight="1.5pt">
            <v:textbox>
              <w:txbxContent>
                <w:p w:rsidR="00C415FA" w:rsidRPr="00C415FA" w:rsidRDefault="00C415FA" w:rsidP="00C415FA">
                  <w:pPr>
                    <w:jc w:val="left"/>
                  </w:pPr>
                  <w:r>
                    <w:t>4</w:t>
                  </w:r>
                  <w:r w:rsidRPr="002F2314">
                    <w:t xml:space="preserve">. </w:t>
                  </w:r>
                  <w:r>
                    <w:t>Tabulka se vloží jako běžná textová tabulka v textovém editoru.</w:t>
                  </w:r>
                </w:p>
              </w:txbxContent>
            </v:textbox>
            <o:callout v:ext="edit" minusy="t"/>
          </v:shape>
        </w:pict>
      </w:r>
    </w:p>
    <w:p w:rsidR="00C415FA" w:rsidRPr="00C415FA" w:rsidRDefault="00C415FA" w:rsidP="00C415FA"/>
    <w:p w:rsidR="00C415FA" w:rsidRPr="00C415FA" w:rsidRDefault="00C415FA" w:rsidP="00C415FA"/>
    <w:p w:rsidR="00C415FA" w:rsidRPr="00C415FA" w:rsidRDefault="00C415FA" w:rsidP="00C415FA"/>
    <w:p w:rsidR="00C415FA" w:rsidRPr="00C415FA" w:rsidRDefault="00C415FA" w:rsidP="00C415FA"/>
    <w:p w:rsidR="00C415FA" w:rsidRPr="00C415FA" w:rsidRDefault="00C415FA" w:rsidP="00C415FA"/>
    <w:p w:rsidR="00C415FA" w:rsidRPr="00C415FA" w:rsidRDefault="00C415FA" w:rsidP="00C415FA"/>
    <w:p w:rsidR="00C415FA" w:rsidRPr="00C415FA" w:rsidRDefault="00C415FA" w:rsidP="00C415FA"/>
    <w:p w:rsidR="00C415FA" w:rsidRDefault="00C415FA" w:rsidP="00C415FA"/>
    <w:p w:rsidR="002205CD" w:rsidRDefault="00C415FA" w:rsidP="00C415FA">
      <w:pPr>
        <w:pStyle w:val="Podnadpis"/>
      </w:pPr>
      <w:r>
        <w:t>Vložení tabulky pomocí příkazu Vložit jinak</w:t>
      </w:r>
    </w:p>
    <w:p w:rsidR="00C415FA" w:rsidRDefault="00C415FA" w:rsidP="00C415FA">
      <w:r>
        <w:t xml:space="preserve">Příkaz </w:t>
      </w:r>
      <w:r>
        <w:rPr>
          <w:b/>
        </w:rPr>
        <w:t xml:space="preserve">Vložit jinak </w:t>
      </w:r>
      <w:r>
        <w:t xml:space="preserve">nám umožní vložit </w:t>
      </w:r>
      <w:proofErr w:type="spellStart"/>
      <w:r>
        <w:t>excelovou</w:t>
      </w:r>
      <w:proofErr w:type="spellEnd"/>
      <w:r>
        <w:t xml:space="preserve"> tabulku do textového editoru tak, </w:t>
      </w:r>
      <w:r w:rsidR="00081C9E">
        <w:t>že v ní zůstanou všechny vzorce a funkce, které byly v buňkách výchozí tabulky.</w:t>
      </w:r>
    </w:p>
    <w:p w:rsidR="00081C9E" w:rsidRDefault="00081C9E" w:rsidP="00C415FA">
      <w:pPr>
        <w:rPr>
          <w:b/>
        </w:rPr>
      </w:pPr>
      <w:r>
        <w:rPr>
          <w:b/>
        </w:rPr>
        <w:t>Postup:</w:t>
      </w:r>
    </w:p>
    <w:p w:rsidR="00081C9E" w:rsidRDefault="00081C9E" w:rsidP="00C415FA">
      <w:r>
        <w:t>Provedeme první dva body z prostého jednoduchého vložení tabulky:</w:t>
      </w:r>
    </w:p>
    <w:p w:rsidR="00081C9E" w:rsidRDefault="00081C9E" w:rsidP="001E64CA">
      <w:pPr>
        <w:pStyle w:val="Odstavecseseznamem"/>
        <w:numPr>
          <w:ilvl w:val="0"/>
          <w:numId w:val="35"/>
        </w:numPr>
      </w:pPr>
      <w:r>
        <w:t>Vytvoříme tabulku</w:t>
      </w:r>
    </w:p>
    <w:p w:rsidR="00081C9E" w:rsidRDefault="00081C9E" w:rsidP="001E64CA">
      <w:pPr>
        <w:pStyle w:val="Odstavecseseznamem"/>
        <w:numPr>
          <w:ilvl w:val="0"/>
          <w:numId w:val="35"/>
        </w:numPr>
      </w:pPr>
      <w:r>
        <w:t>Tabulku označíme a zkopírujeme do schránky (</w:t>
      </w:r>
      <w:r>
        <w:rPr>
          <w:b/>
        </w:rPr>
        <w:t>Ctrl + C</w:t>
      </w:r>
      <w:r>
        <w:t>)</w:t>
      </w:r>
    </w:p>
    <w:p w:rsidR="001E64CA" w:rsidRDefault="001F7C9C" w:rsidP="001E64CA">
      <w:pPr>
        <w:pStyle w:val="Odstavecseseznamem"/>
        <w:numPr>
          <w:ilvl w:val="0"/>
          <w:numId w:val="35"/>
        </w:numPr>
      </w:pPr>
      <w:r>
        <w:t xml:space="preserve">Ve Wordu </w:t>
      </w:r>
      <w:r w:rsidR="001E64CA">
        <w:t xml:space="preserve">na kartě </w:t>
      </w:r>
      <w:r w:rsidR="001E64CA">
        <w:rPr>
          <w:b/>
        </w:rPr>
        <w:t xml:space="preserve">Domů </w:t>
      </w:r>
      <w:r w:rsidR="001E64CA">
        <w:t xml:space="preserve">najdeme příkaz </w:t>
      </w:r>
      <w:r w:rsidR="001E64CA">
        <w:rPr>
          <w:b/>
        </w:rPr>
        <w:t>Vložit.</w:t>
      </w:r>
    </w:p>
    <w:p w:rsidR="004C10EA" w:rsidRDefault="00BD2949" w:rsidP="001E64CA">
      <w:r>
        <w:rPr>
          <w:noProof/>
        </w:rPr>
        <w:pict>
          <v:shape id="Čárový popisek 2 229" o:spid="_x0000_s1032" type="#_x0000_t48" style="position:absolute;left:0;text-align:left;margin-left:227.9pt;margin-top:98.45pt;width:121.55pt;height:36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" adj="-28993,10284,-6106,9201,-123,10319" strokeweight="1.5pt">
            <v:textbox>
              <w:txbxContent>
                <w:p w:rsidR="001E64CA" w:rsidRPr="001E64CA" w:rsidRDefault="001E64CA" w:rsidP="00C415FA">
                  <w:pPr>
                    <w:jc w:val="left"/>
                    <w:rPr>
                      <w:b/>
                    </w:rPr>
                  </w:pPr>
                  <w:r>
                    <w:t xml:space="preserve">5. Klepneme </w:t>
                  </w:r>
                  <w:r w:rsidR="001F7C9C">
                    <w:t xml:space="preserve">                 </w:t>
                  </w:r>
                  <w:proofErr w:type="gramStart"/>
                  <w:r>
                    <w:t xml:space="preserve">na </w:t>
                  </w:r>
                  <w:r>
                    <w:rPr>
                      <w:b/>
                    </w:rPr>
                    <w:t>Vložit</w:t>
                  </w:r>
                  <w:proofErr w:type="gramEnd"/>
                  <w:r>
                    <w:rPr>
                      <w:b/>
                    </w:rPr>
                    <w:t xml:space="preserve"> jinak.</w:t>
                  </w:r>
                </w:p>
              </w:txbxContent>
            </v:textbox>
          </v:shape>
        </w:pict>
      </w:r>
      <w:r>
        <w:rPr>
          <w:noProof/>
        </w:rPr>
        <w:pict>
          <v:shape id="Čárový popisek 2 228" o:spid="_x0000_s1033" type="#_x0000_t48" style="position:absolute;left:0;text-align:left;margin-left:227.9pt;margin-top:42.1pt;width:121.55pt;height:49.6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" adj="-36477,12983,-4658,16011,-123,10319" strokeweight="1.5pt">
            <v:textbox>
              <w:txbxContent>
                <w:p w:rsidR="001E64CA" w:rsidRPr="001E64CA" w:rsidRDefault="001E64CA" w:rsidP="00C415FA">
                  <w:pPr>
                    <w:jc w:val="left"/>
                  </w:pPr>
                  <w:r>
                    <w:t xml:space="preserve">4. U příkazu </w:t>
                  </w:r>
                  <w:r>
                    <w:rPr>
                      <w:b/>
                    </w:rPr>
                    <w:t xml:space="preserve">Vložit </w:t>
                  </w:r>
                  <w:r>
                    <w:t>klepneme na rozbalovací tlačítko.</w:t>
                  </w:r>
                </w:p>
              </w:txbxContent>
            </v:textbox>
            <o:callout v:ext="edit" minusy="t"/>
          </v:shape>
        </w:pict>
      </w:r>
    </w:p>
    <w:p w:rsidR="004C10EA" w:rsidRPr="004C10EA" w:rsidRDefault="004C10EA" w:rsidP="004C10EA"/>
    <w:p w:rsidR="004C10EA" w:rsidRPr="004C10EA" w:rsidRDefault="004C10EA" w:rsidP="004C10EA"/>
    <w:p w:rsidR="004C10EA" w:rsidRPr="004C10EA" w:rsidRDefault="004C10EA" w:rsidP="004C10EA"/>
    <w:p w:rsidR="004C10EA" w:rsidRPr="004C10EA" w:rsidRDefault="004C10EA" w:rsidP="004C10EA"/>
    <w:p w:rsidR="004C10EA" w:rsidRPr="004C10EA" w:rsidRDefault="004C10EA" w:rsidP="004C10EA"/>
    <w:p w:rsidR="004C10EA" w:rsidRPr="004C10EA" w:rsidRDefault="004C10EA" w:rsidP="004C10EA"/>
    <w:p w:rsidR="004C10EA" w:rsidRPr="004C10EA" w:rsidRDefault="004C10EA" w:rsidP="004C10EA"/>
    <w:p w:rsidR="004C10EA" w:rsidRDefault="004C10EA" w:rsidP="004C10EA"/>
    <w:p w:rsidR="001E64CA" w:rsidRDefault="004C10EA" w:rsidP="004C10EA">
      <w:pPr>
        <w:tabs>
          <w:tab w:val="left" w:pos="5475"/>
        </w:tabs>
      </w:pPr>
      <w:r>
        <w:tab/>
      </w:r>
    </w:p>
    <w:p w:rsidR="004C10EA" w:rsidRDefault="004C10EA" w:rsidP="004C10EA">
      <w:pPr>
        <w:tabs>
          <w:tab w:val="left" w:pos="5475"/>
        </w:tabs>
      </w:pPr>
    </w:p>
    <w:p w:rsidR="005C77FE" w:rsidRDefault="00BD2949" w:rsidP="004C10EA">
      <w:pPr>
        <w:tabs>
          <w:tab w:val="left" w:pos="5475"/>
        </w:tabs>
      </w:pPr>
      <w:r>
        <w:rPr>
          <w:noProof/>
        </w:rPr>
        <w:lastRenderedPageBreak/>
        <w:pict>
          <v:shape id="Čárový popisek 2 233" o:spid="_x0000_s1034" type="#_x0000_t48" style="position:absolute;left:0;text-align:left;margin-left:352.2pt;margin-top:143.9pt;width:121.55pt;height:35.3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" adj="-18371,32615,-6106,9201,-123,10319" strokeweight="1.5pt">
            <v:textbox>
              <w:txbxContent>
                <w:p w:rsidR="005C77FE" w:rsidRPr="005C77FE" w:rsidRDefault="005C77FE" w:rsidP="00C415FA">
                  <w:pPr>
                    <w:jc w:val="left"/>
                    <w:rPr>
                      <w:b/>
                    </w:rPr>
                  </w:pPr>
                  <w:r>
                    <w:t xml:space="preserve">7. Volbu potvrdíme </w:t>
                  </w:r>
                  <w:r>
                    <w:rPr>
                      <w:b/>
                    </w:rPr>
                    <w:t>OK.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shape id="Čárový popisek 2 232" o:spid="_x0000_s1035" type="#_x0000_t48" style="position:absolute;left:0;text-align:left;margin-left:352.2pt;margin-top:91.6pt;width:121.55pt;height:45.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" adj="-27062,28208,-6106,9201,-123,10319" strokeweight="1.5pt">
            <v:textbox>
              <w:txbxContent>
                <w:p w:rsidR="005C77FE" w:rsidRPr="005C77FE" w:rsidRDefault="005C77FE" w:rsidP="00C415FA">
                  <w:pPr>
                    <w:jc w:val="left"/>
                    <w:rPr>
                      <w:b/>
                    </w:rPr>
                  </w:pPr>
                  <w:r>
                    <w:t>Zde se zobrazí stručný popis vybrané funkce.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shape id="Čárový popisek 2 231" o:spid="_x0000_s1036" type="#_x0000_t48" style="position:absolute;left:0;text-align:left;margin-left:352.9pt;margin-top:21.65pt;width:121.55pt;height:62.45pt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" adj="-27545,13803,-6106,9201,-123,10319" strokeweight="1.5pt">
            <v:textbox>
              <w:txbxContent>
                <w:p w:rsidR="005C77FE" w:rsidRPr="005C77FE" w:rsidRDefault="005C77FE" w:rsidP="00C415FA">
                  <w:pPr>
                    <w:jc w:val="left"/>
                    <w:rPr>
                      <w:b/>
                    </w:rPr>
                  </w:pPr>
                  <w:r>
                    <w:t xml:space="preserve">6. V okně </w:t>
                  </w:r>
                  <w:r>
                    <w:rPr>
                      <w:b/>
                    </w:rPr>
                    <w:t xml:space="preserve">Vložit jinak </w:t>
                  </w:r>
                  <w:r>
                    <w:t xml:space="preserve">vybereme </w:t>
                  </w:r>
                  <w:r>
                    <w:rPr>
                      <w:b/>
                    </w:rPr>
                    <w:t>List aplikace Microsoft Excel - objekt</w:t>
                  </w:r>
                </w:p>
              </w:txbxContent>
            </v:textbox>
            <o:callout v:ext="edit" minusy="t"/>
          </v:shape>
        </w:pict>
      </w:r>
      <w:r w:rsidR="005C77FE">
        <w:rPr>
          <w:noProof/>
        </w:rPr>
        <w:drawing>
          <wp:inline distT="0" distB="0" distL="0" distR="0">
            <wp:extent cx="4306875" cy="2751826"/>
            <wp:effectExtent l="0" t="0" r="0" b="0"/>
            <wp:docPr id="230" name="Obrázek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8366" cy="275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7FE" w:rsidRPr="005C77FE" w:rsidRDefault="005C77FE" w:rsidP="005C77FE"/>
    <w:p w:rsidR="005C77FE" w:rsidRDefault="00BD2949" w:rsidP="005C77FE">
      <w:r>
        <w:rPr>
          <w:noProof/>
        </w:rPr>
        <w:pict>
          <v:shape id="Čárový popisek 2 236" o:spid="_x0000_s1037" type="#_x0000_t48" style="position:absolute;left:0;text-align:left;margin-left:352.2pt;margin-top:24pt;width:128.35pt;height:61.8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" adj="-20429,18371,-6106,9201,-123,10319" strokeweight="1.5pt">
            <v:textbox>
              <w:txbxContent>
                <w:p w:rsidR="001C46B1" w:rsidRPr="005C77FE" w:rsidRDefault="001C46B1" w:rsidP="00C415FA">
                  <w:pPr>
                    <w:jc w:val="left"/>
                    <w:rPr>
                      <w:b/>
                    </w:rPr>
                  </w:pPr>
                  <w:r>
                    <w:t>8. Po vložení vypadá tabulka stejně jako v předcházejícím případě.</w:t>
                  </w:r>
                </w:p>
              </w:txbxContent>
            </v:textbox>
            <o:callout v:ext="edit" minusy="t"/>
          </v:shape>
        </w:pict>
      </w:r>
      <w:r w:rsidR="005C77FE">
        <w:rPr>
          <w:noProof/>
        </w:rPr>
        <w:drawing>
          <wp:inline distT="0" distB="0" distL="0" distR="0">
            <wp:extent cx="4364966" cy="1440438"/>
            <wp:effectExtent l="0" t="0" r="0" b="7620"/>
            <wp:docPr id="234" name="Obrázek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9653" t="24448" r="22543" b="40475"/>
                    <a:stretch/>
                  </pic:blipFill>
                  <pic:spPr bwMode="auto">
                    <a:xfrm>
                      <a:off x="0" y="0"/>
                      <a:ext cx="4367401" cy="1441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C10EA" w:rsidRDefault="004C10EA" w:rsidP="005C77FE"/>
    <w:p w:rsidR="001C46B1" w:rsidRDefault="00BD2949" w:rsidP="005C77FE">
      <w:r>
        <w:rPr>
          <w:noProof/>
        </w:rPr>
        <w:pict>
          <v:shape id="Čárový popisek 2 238" o:spid="_x0000_s1038" type="#_x0000_t48" style="position:absolute;left:0;text-align:left;margin-left:70.3pt;margin-top:174.45pt;width:128.35pt;height:36.6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" adj="-653,-84627,-6106,9201,-123,10319" strokeweight="1.5pt">
            <v:textbox>
              <w:txbxContent>
                <w:p w:rsidR="001C46B1" w:rsidRPr="005C77FE" w:rsidRDefault="001C46B1" w:rsidP="00C415FA">
                  <w:pPr>
                    <w:jc w:val="left"/>
                    <w:rPr>
                      <w:b/>
                    </w:rPr>
                  </w:pPr>
                  <w:r>
                    <w:t>Karty a lišty záložek z MS Excel.</w:t>
                  </w:r>
                </w:p>
              </w:txbxContent>
            </v:textbox>
          </v:shape>
        </w:pict>
      </w:r>
      <w:r>
        <w:rPr>
          <w:noProof/>
        </w:rPr>
        <w:pict>
          <v:shape id="Čárový popisek 2 237" o:spid="_x0000_s1039" type="#_x0000_t48" style="position:absolute;left:0;text-align:left;margin-left:352.2pt;margin-top:77.35pt;width:128.35pt;height:97.1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" adj="-17914,8247,-6106,9201,-123,10319" strokeweight="1.5pt">
            <v:textbox>
              <w:txbxContent>
                <w:p w:rsidR="001C46B1" w:rsidRPr="005C77FE" w:rsidRDefault="001C46B1" w:rsidP="00C415FA">
                  <w:pPr>
                    <w:jc w:val="left"/>
                    <w:rPr>
                      <w:b/>
                    </w:rPr>
                  </w:pPr>
                  <w:r>
                    <w:t>9. Pokud však na tabulku poklepeme myší, otevře se nám ve Wordu Excel a můžeme k úpravám tabulky využít všechny funkce Excelu.</w:t>
                  </w:r>
                </w:p>
              </w:txbxContent>
            </v:textbox>
          </v:shape>
        </w:pict>
      </w:r>
      <w:r w:rsidR="005C77FE">
        <w:rPr>
          <w:noProof/>
        </w:rPr>
        <w:drawing>
          <wp:inline distT="0" distB="0" distL="0" distR="0">
            <wp:extent cx="5555412" cy="2216989"/>
            <wp:effectExtent l="0" t="0" r="7620" b="0"/>
            <wp:docPr id="235" name="Obrázek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6928" b="33932"/>
                    <a:stretch/>
                  </pic:blipFill>
                  <pic:spPr bwMode="auto">
                    <a:xfrm>
                      <a:off x="0" y="0"/>
                      <a:ext cx="5555412" cy="2216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C46B1" w:rsidRPr="001C46B1" w:rsidRDefault="001C46B1" w:rsidP="001C46B1"/>
    <w:p w:rsidR="001C46B1" w:rsidRPr="001C46B1" w:rsidRDefault="001C46B1" w:rsidP="001C46B1"/>
    <w:p w:rsidR="001C46B1" w:rsidRPr="001C46B1" w:rsidRDefault="001C46B1" w:rsidP="001C46B1"/>
    <w:p w:rsidR="005C77FE" w:rsidRDefault="001C46B1" w:rsidP="001C46B1">
      <w:pPr>
        <w:pStyle w:val="Podnadpis"/>
      </w:pPr>
      <w:r>
        <w:t>Vložení jinak s propojením</w:t>
      </w:r>
    </w:p>
    <w:p w:rsidR="001C46B1" w:rsidRDefault="001C46B1" w:rsidP="001C46B1">
      <w:pPr>
        <w:rPr>
          <w:b/>
        </w:rPr>
      </w:pPr>
      <w:r>
        <w:t xml:space="preserve">Postup je v podstatě totožný s předchozím případem, pouze v okně </w:t>
      </w:r>
      <w:r>
        <w:rPr>
          <w:b/>
        </w:rPr>
        <w:t xml:space="preserve">Vložit jinak </w:t>
      </w:r>
      <w:r>
        <w:t xml:space="preserve">vybereme volbu </w:t>
      </w:r>
      <w:r>
        <w:rPr>
          <w:b/>
        </w:rPr>
        <w:t>Vložit propojení.</w:t>
      </w:r>
    </w:p>
    <w:p w:rsidR="001C46B1" w:rsidRPr="001C46B1" w:rsidRDefault="00BD2949" w:rsidP="001C46B1">
      <w:pPr>
        <w:pStyle w:val="Odstavecseseznamem"/>
        <w:numPr>
          <w:ilvl w:val="0"/>
          <w:numId w:val="36"/>
        </w:numPr>
        <w:rPr>
          <w:b/>
        </w:rPr>
      </w:pPr>
      <w:r w:rsidRPr="00BD2949">
        <w:rPr>
          <w:noProof/>
        </w:rPr>
        <w:pict>
          <v:shape id="Přímá spojnice se šipkou 240" o:spid="_x0000_s1040" type="#_x0000_t32" style="position:absolute;left:0;text-align:left;margin-left:13.25pt;margin-top:-.3pt;width:3.35pt;height:81.45pt;flip:x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" strokecolor="black [3200]" strokeweight="2pt">
            <v:stroke endarrow="open"/>
            <v:shadow on="t" color="black" opacity="24903f" origin=",.5" offset="0,.55556mm"/>
          </v:shape>
        </w:pict>
      </w:r>
      <w:r w:rsidR="001C46B1">
        <w:rPr>
          <w:b/>
        </w:rPr>
        <w:t xml:space="preserve">Propojení </w:t>
      </w:r>
      <w:r w:rsidR="001C46B1">
        <w:t>zajistí, propojení zdrojové tabulky v Excelu a kopie ve Wordu.</w:t>
      </w:r>
    </w:p>
    <w:p w:rsidR="001C46B1" w:rsidRPr="001C46B1" w:rsidRDefault="00D8180E" w:rsidP="001C46B1">
      <w:pPr>
        <w:pStyle w:val="Odstavecseseznamem"/>
        <w:numPr>
          <w:ilvl w:val="0"/>
          <w:numId w:val="36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38100</wp:posOffset>
            </wp:positionH>
            <wp:positionV relativeFrom="margin">
              <wp:posOffset>8374380</wp:posOffset>
            </wp:positionV>
            <wp:extent cx="2389505" cy="1526540"/>
            <wp:effectExtent l="0" t="0" r="0" b="0"/>
            <wp:wrapSquare wrapText="bothSides"/>
            <wp:docPr id="239" name="Obrázek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46B1">
        <w:rPr>
          <w:b/>
        </w:rPr>
        <w:t xml:space="preserve">Každá změna zdrojového souboru </w:t>
      </w:r>
      <w:r w:rsidR="001C46B1">
        <w:t xml:space="preserve">bude provedena i </w:t>
      </w:r>
      <w:r w:rsidR="001F7C9C">
        <w:t xml:space="preserve">v </w:t>
      </w:r>
      <w:r w:rsidR="001C46B1">
        <w:t xml:space="preserve">kopii tabulky ve Wordu. </w:t>
      </w:r>
      <w:r w:rsidR="001F7C9C">
        <w:t xml:space="preserve">                         </w:t>
      </w:r>
      <w:r w:rsidR="001C46B1">
        <w:t>Při otevírání souboru se zobrazí dotaz, zda</w:t>
      </w:r>
      <w:r w:rsidR="001F7C9C">
        <w:t xml:space="preserve"> chceme aktualizovat propojení.</w:t>
      </w:r>
    </w:p>
    <w:p w:rsidR="001C46B1" w:rsidRDefault="001C46B1" w:rsidP="001C46B1">
      <w:pPr>
        <w:rPr>
          <w:b/>
        </w:rPr>
      </w:pPr>
      <w:r>
        <w:rPr>
          <w:b/>
        </w:rPr>
        <w:t>POZNÁMKA:</w:t>
      </w:r>
    </w:p>
    <w:p w:rsidR="001C46B1" w:rsidRDefault="001C46B1" w:rsidP="001C46B1">
      <w:r>
        <w:t>Musíme dávat pozor na to, abychom nepřejmenovali, nepřesunuli nebo nesmazali zdrojový soubor. Tím by propojení nefungovalo.</w:t>
      </w:r>
    </w:p>
    <w:p w:rsidR="00E85131" w:rsidRDefault="00E85131" w:rsidP="001C46B1"/>
    <w:p w:rsidR="00E85131" w:rsidRPr="00047D17" w:rsidRDefault="00E85131" w:rsidP="00E85131">
      <w:pPr>
        <w:pStyle w:val="Nadpis2"/>
      </w:pPr>
      <w:r>
        <w:lastRenderedPageBreak/>
        <w:t>Použitá literatura:</w:t>
      </w:r>
    </w:p>
    <w:p w:rsidR="00E85131" w:rsidRDefault="00E85131" w:rsidP="00E8513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</w:t>
      </w:r>
      <w:r w:rsidR="001F7C9C">
        <w:rPr>
          <w:rFonts w:cs="Arial"/>
          <w:sz w:val="24"/>
          <w:szCs w:val="24"/>
        </w:rPr>
        <w:t xml:space="preserve">88 s. ISBN 978-80-7402-017-9 (DÍL 3 : BROŽ.) </w:t>
      </w:r>
    </w:p>
    <w:p w:rsidR="00E85131" w:rsidRPr="001C46B1" w:rsidRDefault="00E85131" w:rsidP="001C46B1">
      <w:bookmarkStart w:id="0" w:name="_GoBack"/>
      <w:bookmarkEnd w:id="0"/>
    </w:p>
    <w:sectPr w:rsidR="00E85131" w:rsidRPr="001C46B1" w:rsidSect="00C8420C">
      <w:headerReference w:type="default" r:id="rId16"/>
      <w:footerReference w:type="default" r:id="rId17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F1C" w:rsidRDefault="00A21F1C">
      <w:r>
        <w:separator/>
      </w:r>
    </w:p>
  </w:endnote>
  <w:endnote w:type="continuationSeparator" w:id="0">
    <w:p w:rsidR="00A21F1C" w:rsidRDefault="00A21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F1C" w:rsidRDefault="00A21F1C">
      <w:r>
        <w:separator/>
      </w:r>
    </w:p>
  </w:footnote>
  <w:footnote w:type="continuationSeparator" w:id="0">
    <w:p w:rsidR="00A21F1C" w:rsidRDefault="00A21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C45B4"/>
    <w:multiLevelType w:val="hybridMultilevel"/>
    <w:tmpl w:val="AE9C1C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54F68"/>
    <w:multiLevelType w:val="hybridMultilevel"/>
    <w:tmpl w:val="1CF439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4744E0"/>
    <w:multiLevelType w:val="hybridMultilevel"/>
    <w:tmpl w:val="03A094AE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F6167E"/>
    <w:multiLevelType w:val="hybridMultilevel"/>
    <w:tmpl w:val="CDC0D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7C2C84"/>
    <w:multiLevelType w:val="hybridMultilevel"/>
    <w:tmpl w:val="1C182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451527"/>
    <w:multiLevelType w:val="hybridMultilevel"/>
    <w:tmpl w:val="3FF40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FF45AB"/>
    <w:multiLevelType w:val="hybridMultilevel"/>
    <w:tmpl w:val="09EA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30"/>
  </w:num>
  <w:num w:numId="5">
    <w:abstractNumId w:val="0"/>
  </w:num>
  <w:num w:numId="6">
    <w:abstractNumId w:val="33"/>
  </w:num>
  <w:num w:numId="7">
    <w:abstractNumId w:val="6"/>
  </w:num>
  <w:num w:numId="8">
    <w:abstractNumId w:val="1"/>
  </w:num>
  <w:num w:numId="9">
    <w:abstractNumId w:val="10"/>
  </w:num>
  <w:num w:numId="10">
    <w:abstractNumId w:val="26"/>
  </w:num>
  <w:num w:numId="11">
    <w:abstractNumId w:val="7"/>
  </w:num>
  <w:num w:numId="12">
    <w:abstractNumId w:val="8"/>
  </w:num>
  <w:num w:numId="13">
    <w:abstractNumId w:val="14"/>
  </w:num>
  <w:num w:numId="14">
    <w:abstractNumId w:val="16"/>
  </w:num>
  <w:num w:numId="15">
    <w:abstractNumId w:val="20"/>
  </w:num>
  <w:num w:numId="16">
    <w:abstractNumId w:val="19"/>
  </w:num>
  <w:num w:numId="17">
    <w:abstractNumId w:val="2"/>
  </w:num>
  <w:num w:numId="18">
    <w:abstractNumId w:val="25"/>
  </w:num>
  <w:num w:numId="19">
    <w:abstractNumId w:val="34"/>
  </w:num>
  <w:num w:numId="20">
    <w:abstractNumId w:val="23"/>
  </w:num>
  <w:num w:numId="21">
    <w:abstractNumId w:val="31"/>
  </w:num>
  <w:num w:numId="22">
    <w:abstractNumId w:val="27"/>
  </w:num>
  <w:num w:numId="23">
    <w:abstractNumId w:val="4"/>
  </w:num>
  <w:num w:numId="24">
    <w:abstractNumId w:val="18"/>
  </w:num>
  <w:num w:numId="25">
    <w:abstractNumId w:val="28"/>
  </w:num>
  <w:num w:numId="26">
    <w:abstractNumId w:val="21"/>
  </w:num>
  <w:num w:numId="27">
    <w:abstractNumId w:val="17"/>
  </w:num>
  <w:num w:numId="28">
    <w:abstractNumId w:val="9"/>
  </w:num>
  <w:num w:numId="29">
    <w:abstractNumId w:val="12"/>
  </w:num>
  <w:num w:numId="30">
    <w:abstractNumId w:val="29"/>
  </w:num>
  <w:num w:numId="31">
    <w:abstractNumId w:val="35"/>
  </w:num>
  <w:num w:numId="32">
    <w:abstractNumId w:val="32"/>
  </w:num>
  <w:num w:numId="33">
    <w:abstractNumId w:val="24"/>
  </w:num>
  <w:num w:numId="34">
    <w:abstractNumId w:val="22"/>
  </w:num>
  <w:num w:numId="35">
    <w:abstractNumId w:val="5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C8420C"/>
    <w:rsid w:val="00007337"/>
    <w:rsid w:val="000366AE"/>
    <w:rsid w:val="00041EF5"/>
    <w:rsid w:val="000467D1"/>
    <w:rsid w:val="00050B33"/>
    <w:rsid w:val="00063354"/>
    <w:rsid w:val="00064AC5"/>
    <w:rsid w:val="00072200"/>
    <w:rsid w:val="00081C9E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C46B1"/>
    <w:rsid w:val="001D3FCA"/>
    <w:rsid w:val="001E27FA"/>
    <w:rsid w:val="001E64CA"/>
    <w:rsid w:val="001F7A44"/>
    <w:rsid w:val="001F7C9C"/>
    <w:rsid w:val="00204237"/>
    <w:rsid w:val="002205CD"/>
    <w:rsid w:val="0022363A"/>
    <w:rsid w:val="00227A85"/>
    <w:rsid w:val="00236874"/>
    <w:rsid w:val="00240F7E"/>
    <w:rsid w:val="00277675"/>
    <w:rsid w:val="0028692A"/>
    <w:rsid w:val="00297DCC"/>
    <w:rsid w:val="002A27AC"/>
    <w:rsid w:val="002B19E6"/>
    <w:rsid w:val="002B3DE5"/>
    <w:rsid w:val="002D17DF"/>
    <w:rsid w:val="002D1D75"/>
    <w:rsid w:val="002D2865"/>
    <w:rsid w:val="002D7BB8"/>
    <w:rsid w:val="002F2314"/>
    <w:rsid w:val="00325E94"/>
    <w:rsid w:val="00325EB4"/>
    <w:rsid w:val="00357C6E"/>
    <w:rsid w:val="00372254"/>
    <w:rsid w:val="003827E8"/>
    <w:rsid w:val="00395259"/>
    <w:rsid w:val="003A2F15"/>
    <w:rsid w:val="003B5C46"/>
    <w:rsid w:val="003D31AA"/>
    <w:rsid w:val="003E1C53"/>
    <w:rsid w:val="003E2835"/>
    <w:rsid w:val="00404B5A"/>
    <w:rsid w:val="00446037"/>
    <w:rsid w:val="0048576A"/>
    <w:rsid w:val="0049681C"/>
    <w:rsid w:val="004C10EA"/>
    <w:rsid w:val="004C1A3A"/>
    <w:rsid w:val="004E4C0C"/>
    <w:rsid w:val="004F2165"/>
    <w:rsid w:val="004F36C3"/>
    <w:rsid w:val="004F75B9"/>
    <w:rsid w:val="00534F0D"/>
    <w:rsid w:val="005370FD"/>
    <w:rsid w:val="00577DB9"/>
    <w:rsid w:val="00591C27"/>
    <w:rsid w:val="005922B9"/>
    <w:rsid w:val="005A6F80"/>
    <w:rsid w:val="005B5023"/>
    <w:rsid w:val="005C62FB"/>
    <w:rsid w:val="005C77FE"/>
    <w:rsid w:val="005E66FC"/>
    <w:rsid w:val="005F00E4"/>
    <w:rsid w:val="005F6FF3"/>
    <w:rsid w:val="00615002"/>
    <w:rsid w:val="00617138"/>
    <w:rsid w:val="00661F1A"/>
    <w:rsid w:val="0066519A"/>
    <w:rsid w:val="006753F5"/>
    <w:rsid w:val="00694042"/>
    <w:rsid w:val="00696720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A0665"/>
    <w:rsid w:val="007A3F67"/>
    <w:rsid w:val="007B3F0C"/>
    <w:rsid w:val="007D74AA"/>
    <w:rsid w:val="007D781C"/>
    <w:rsid w:val="007F7F63"/>
    <w:rsid w:val="008024E7"/>
    <w:rsid w:val="008238EA"/>
    <w:rsid w:val="008349E7"/>
    <w:rsid w:val="008378C4"/>
    <w:rsid w:val="008612D9"/>
    <w:rsid w:val="00863FD2"/>
    <w:rsid w:val="008643D8"/>
    <w:rsid w:val="00871470"/>
    <w:rsid w:val="0088111D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C2698"/>
    <w:rsid w:val="009C580B"/>
    <w:rsid w:val="009D4CEE"/>
    <w:rsid w:val="00A1492F"/>
    <w:rsid w:val="00A21F1C"/>
    <w:rsid w:val="00A51052"/>
    <w:rsid w:val="00A57304"/>
    <w:rsid w:val="00AA2041"/>
    <w:rsid w:val="00AD7366"/>
    <w:rsid w:val="00AE5CDB"/>
    <w:rsid w:val="00B00626"/>
    <w:rsid w:val="00B23531"/>
    <w:rsid w:val="00B34159"/>
    <w:rsid w:val="00B62867"/>
    <w:rsid w:val="00B770C9"/>
    <w:rsid w:val="00B814AF"/>
    <w:rsid w:val="00B81FD1"/>
    <w:rsid w:val="00BB5FB7"/>
    <w:rsid w:val="00BC6595"/>
    <w:rsid w:val="00BD2949"/>
    <w:rsid w:val="00C05C37"/>
    <w:rsid w:val="00C13F53"/>
    <w:rsid w:val="00C3081A"/>
    <w:rsid w:val="00C32DE4"/>
    <w:rsid w:val="00C415FA"/>
    <w:rsid w:val="00C424D1"/>
    <w:rsid w:val="00C63F7B"/>
    <w:rsid w:val="00C7079C"/>
    <w:rsid w:val="00C719D6"/>
    <w:rsid w:val="00C7475A"/>
    <w:rsid w:val="00C74DDC"/>
    <w:rsid w:val="00C8420C"/>
    <w:rsid w:val="00C91097"/>
    <w:rsid w:val="00CC0DFD"/>
    <w:rsid w:val="00CC172C"/>
    <w:rsid w:val="00CC4827"/>
    <w:rsid w:val="00D0040F"/>
    <w:rsid w:val="00D0142A"/>
    <w:rsid w:val="00D16915"/>
    <w:rsid w:val="00D25929"/>
    <w:rsid w:val="00D405C0"/>
    <w:rsid w:val="00D53046"/>
    <w:rsid w:val="00D60663"/>
    <w:rsid w:val="00D8180E"/>
    <w:rsid w:val="00DA1B4A"/>
    <w:rsid w:val="00DD1884"/>
    <w:rsid w:val="00DE4D4E"/>
    <w:rsid w:val="00E37405"/>
    <w:rsid w:val="00E37A65"/>
    <w:rsid w:val="00E456E1"/>
    <w:rsid w:val="00E62FAA"/>
    <w:rsid w:val="00E80833"/>
    <w:rsid w:val="00E85131"/>
    <w:rsid w:val="00EA7380"/>
    <w:rsid w:val="00ED639D"/>
    <w:rsid w:val="00EE120D"/>
    <w:rsid w:val="00EF48ED"/>
    <w:rsid w:val="00F81059"/>
    <w:rsid w:val="00F8425F"/>
    <w:rsid w:val="00F84D33"/>
    <w:rsid w:val="00F87EE6"/>
    <w:rsid w:val="00FB5C5B"/>
    <w:rsid w:val="00FB6F90"/>
    <w:rsid w:val="00FD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Čárový popisek 2 27"/>
        <o:r id="V:Rule2" type="callout" idref="#Čárový popisek 2 99"/>
        <o:r id="V:Rule3" type="callout" idref="#Čárový popisek 2 29"/>
        <o:r id="V:Rule4" type="callout" idref="#Čárový popisek 2 225"/>
        <o:r id="V:Rule5" type="callout" idref="#Čárový popisek 2 100"/>
        <o:r id="V:Rule6" type="connector" idref="#Přímá spojnice se šipkou 75"/>
        <o:r id="V:Rule7" type="connector" idref="#Přímá spojnice se šipkou 63"/>
        <o:r id="V:Rule8" type="callout" idref="#Čárový popisek 2 224"/>
        <o:r id="V:Rule9" type="callout" idref="#Čárový popisek 2 229"/>
        <o:r id="V:Rule10" type="callout" idref="#Čárový popisek 2 228"/>
        <o:r id="V:Rule11" type="callout" idref="#Čárový popisek 2 233"/>
        <o:r id="V:Rule12" type="callout" idref="#Čárový popisek 2 232"/>
        <o:r id="V:Rule13" type="callout" idref="#Čárový popisek 2 231"/>
        <o:r id="V:Rule14" type="callout" idref="#Čárový popisek 2 236"/>
        <o:r id="V:Rule15" type="callout" idref="#Čárový popisek 2 238"/>
        <o:r id="V:Rule16" type="callout" idref="#Čárový popisek 2 237"/>
        <o:r id="V:Rule17" type="connector" idref="#Přímá spojnice se šipkou 2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D2949"/>
  </w:style>
  <w:style w:type="character" w:customStyle="1" w:styleId="Znakyprovysvtlivky">
    <w:name w:val="Znaky pro vysv?tlivky"/>
    <w:rsid w:val="00BD2949"/>
  </w:style>
  <w:style w:type="paragraph" w:customStyle="1" w:styleId="Nadpis">
    <w:name w:val="Nadpis"/>
    <w:basedOn w:val="Normln"/>
    <w:next w:val="Zkladntext"/>
    <w:rsid w:val="00BD2949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rsid w:val="00BD2949"/>
    <w:pPr>
      <w:spacing w:after="120"/>
    </w:pPr>
  </w:style>
  <w:style w:type="paragraph" w:styleId="Seznam">
    <w:name w:val="List"/>
    <w:basedOn w:val="Zkladntext"/>
    <w:rsid w:val="00BD2949"/>
  </w:style>
  <w:style w:type="paragraph" w:customStyle="1" w:styleId="Popisek">
    <w:name w:val="Popisek"/>
    <w:basedOn w:val="Normln"/>
    <w:rsid w:val="00BD2949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D2949"/>
    <w:pPr>
      <w:suppressLineNumbers/>
    </w:pPr>
  </w:style>
  <w:style w:type="paragraph" w:styleId="Zpat">
    <w:name w:val="footer"/>
    <w:basedOn w:val="Normln"/>
    <w:link w:val="ZpatChar"/>
    <w:uiPriority w:val="99"/>
    <w:rsid w:val="00BD294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FB862-8445-41BE-954C-2C7328FA2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3</TotalTime>
  <Pages>1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1900-12-31T23:00:00Z</cp:lastPrinted>
  <dcterms:created xsi:type="dcterms:W3CDTF">2012-03-27T16:03:00Z</dcterms:created>
  <dcterms:modified xsi:type="dcterms:W3CDTF">2012-03-27T16:03:00Z</dcterms:modified>
</cp:coreProperties>
</file>