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F9D" w:rsidRDefault="00803F9D" w:rsidP="00074BC7">
      <w:pPr>
        <w:jc w:val="center"/>
        <w:rPr>
          <w:b/>
          <w:bCs/>
          <w:iCs/>
          <w:sz w:val="40"/>
          <w:szCs w:val="40"/>
        </w:rPr>
      </w:pPr>
    </w:p>
    <w:p w:rsidR="00803F9D" w:rsidRDefault="00803F9D" w:rsidP="00074BC7">
      <w:pPr>
        <w:jc w:val="center"/>
        <w:rPr>
          <w:b/>
          <w:bCs/>
          <w:iCs/>
          <w:sz w:val="40"/>
          <w:szCs w:val="40"/>
        </w:rPr>
      </w:pPr>
    </w:p>
    <w:p w:rsidR="00803F9D" w:rsidRDefault="00803F9D" w:rsidP="00FA44A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Křížovka – sublimace</w:t>
      </w:r>
      <w:r w:rsidRPr="00074BC7">
        <w:rPr>
          <w:rFonts w:ascii="Arial" w:hAnsi="Arial" w:cs="Arial"/>
          <w:i/>
        </w:rPr>
        <w:t xml:space="preserve"> </w:t>
      </w:r>
    </w:p>
    <w:p w:rsidR="00803F9D" w:rsidRDefault="00803F9D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Chemie</w:t>
      </w:r>
    </w:p>
    <w:p w:rsidR="00803F9D" w:rsidRDefault="00803F9D" w:rsidP="00DE755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2. sada</w:t>
      </w:r>
    </w:p>
    <w:p w:rsidR="00803F9D" w:rsidRDefault="00803F9D" w:rsidP="00B23899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VY_52_INOVACE_44</w:t>
      </w:r>
    </w:p>
    <w:p w:rsidR="00803F9D" w:rsidRPr="00827E24" w:rsidRDefault="00803F9D" w:rsidP="00827E24">
      <w:pPr>
        <w:jc w:val="center"/>
        <w:rPr>
          <w:rFonts w:ascii="Arial" w:hAnsi="Arial" w:cs="Arial"/>
          <w:i/>
        </w:rPr>
      </w:pPr>
    </w:p>
    <w:p w:rsidR="00803F9D" w:rsidRPr="00074BC7" w:rsidRDefault="00803F9D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03F9D" w:rsidRPr="00125D7E" w:rsidTr="00AE2DB9">
        <w:trPr>
          <w:jc w:val="center"/>
        </w:trPr>
        <w:tc>
          <w:tcPr>
            <w:tcW w:w="2268" w:type="dxa"/>
            <w:tcBorders>
              <w:top w:val="double" w:sz="6" w:space="0" w:color="000000"/>
            </w:tcBorders>
          </w:tcPr>
          <w:p w:rsidR="00803F9D" w:rsidRPr="00AE2DB9" w:rsidRDefault="00803F9D" w:rsidP="00AE2DB9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AE2DB9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tcBorders>
              <w:top w:val="double" w:sz="6" w:space="0" w:color="000000"/>
            </w:tcBorders>
            <w:vAlign w:val="center"/>
          </w:tcPr>
          <w:p w:rsidR="00803F9D" w:rsidRPr="00AE2DB9" w:rsidRDefault="00803F9D" w:rsidP="00AE2DB9">
            <w:pPr>
              <w:jc w:val="both"/>
              <w:rPr>
                <w:rFonts w:ascii="Arial" w:hAnsi="Arial" w:cs="Arial"/>
                <w:bCs/>
                <w:caps/>
              </w:rPr>
            </w:pPr>
            <w:r w:rsidRPr="00AE2DB9">
              <w:rPr>
                <w:rFonts w:ascii="Arial" w:hAnsi="Arial" w:cs="Arial"/>
                <w:bCs/>
              </w:rPr>
              <w:t>Pracovní list slouží k motivaci učiva chemie a k procvičení si pojmenování chemického skla a nástrojů. Vyplněním křížovky získají žáci název jedné metody dělení směsí - sublimace. Žák pracuje přímo na počítači. Nejprve vyřeší jednotlivé řádky tajenky a zapíše je do příslušných políček. V barevně vyznačeném sloupci je řešení tajenky. Pak odpoví na otázky za tajenkou. Pracovní list můžeme také vytisknout a žákům předložit k doplnění.</w:t>
            </w:r>
          </w:p>
        </w:tc>
      </w:tr>
      <w:tr w:rsidR="00803F9D" w:rsidRPr="00125D7E" w:rsidTr="00AE2DB9">
        <w:trPr>
          <w:jc w:val="center"/>
        </w:trPr>
        <w:tc>
          <w:tcPr>
            <w:tcW w:w="2268" w:type="dxa"/>
          </w:tcPr>
          <w:p w:rsidR="00803F9D" w:rsidRPr="00AE2DB9" w:rsidRDefault="00803F9D" w:rsidP="00AE2DB9">
            <w:pPr>
              <w:jc w:val="center"/>
              <w:rPr>
                <w:rFonts w:ascii="Arial" w:hAnsi="Arial" w:cs="Arial"/>
                <w:b/>
                <w:bCs/>
              </w:rPr>
            </w:pPr>
            <w:r w:rsidRPr="00AE2DB9">
              <w:rPr>
                <w:rFonts w:ascii="Arial" w:hAnsi="Arial" w:cs="Arial"/>
                <w:b/>
                <w:bCs/>
              </w:rPr>
              <w:t>Druh učebního materiálu</w:t>
            </w:r>
          </w:p>
        </w:tc>
        <w:tc>
          <w:tcPr>
            <w:tcW w:w="7371" w:type="dxa"/>
            <w:vAlign w:val="center"/>
          </w:tcPr>
          <w:p w:rsidR="00803F9D" w:rsidRPr="00AE2DB9" w:rsidRDefault="00803F9D" w:rsidP="00AE2DB9">
            <w:pPr>
              <w:jc w:val="both"/>
              <w:rPr>
                <w:rFonts w:ascii="Arial" w:hAnsi="Arial" w:cs="Arial"/>
                <w:bCs/>
              </w:rPr>
            </w:pPr>
            <w:r w:rsidRPr="00AE2DB9">
              <w:rPr>
                <w:rFonts w:ascii="Arial" w:hAnsi="Arial" w:cs="Arial"/>
                <w:bCs/>
              </w:rPr>
              <w:t>Pracovní list</w:t>
            </w:r>
          </w:p>
        </w:tc>
      </w:tr>
      <w:tr w:rsidR="00803F9D" w:rsidRPr="00125D7E" w:rsidTr="00AE2DB9">
        <w:trPr>
          <w:jc w:val="center"/>
        </w:trPr>
        <w:tc>
          <w:tcPr>
            <w:tcW w:w="2268" w:type="dxa"/>
          </w:tcPr>
          <w:p w:rsidR="00803F9D" w:rsidRPr="00AE2DB9" w:rsidRDefault="00803F9D" w:rsidP="00AE2DB9">
            <w:pPr>
              <w:jc w:val="center"/>
              <w:rPr>
                <w:rFonts w:ascii="Arial" w:hAnsi="Arial" w:cs="Arial"/>
                <w:b/>
                <w:bCs/>
              </w:rPr>
            </w:pPr>
            <w:r w:rsidRPr="00AE2DB9">
              <w:rPr>
                <w:rFonts w:ascii="Arial" w:hAnsi="Arial" w:cs="Arial"/>
                <w:b/>
                <w:bCs/>
              </w:rPr>
              <w:t>Očekávané výstupy</w:t>
            </w:r>
          </w:p>
        </w:tc>
        <w:tc>
          <w:tcPr>
            <w:tcW w:w="7371" w:type="dxa"/>
            <w:vAlign w:val="center"/>
          </w:tcPr>
          <w:p w:rsidR="00803F9D" w:rsidRPr="00AE2DB9" w:rsidRDefault="00803F9D" w:rsidP="00AE2DB9">
            <w:pPr>
              <w:jc w:val="both"/>
              <w:rPr>
                <w:rFonts w:ascii="Arial" w:hAnsi="Arial" w:cs="Arial"/>
                <w:bCs/>
              </w:rPr>
            </w:pPr>
            <w:r w:rsidRPr="00AE2DB9">
              <w:rPr>
                <w:rFonts w:ascii="Arial" w:hAnsi="Arial" w:cs="Arial"/>
                <w:bCs/>
              </w:rPr>
              <w:t>Žák pracuje s názvy chemického skla, používá metody dělení směsí.</w:t>
            </w:r>
          </w:p>
        </w:tc>
      </w:tr>
      <w:tr w:rsidR="00803F9D" w:rsidRPr="00125D7E" w:rsidTr="00AE2DB9">
        <w:trPr>
          <w:jc w:val="center"/>
        </w:trPr>
        <w:tc>
          <w:tcPr>
            <w:tcW w:w="2268" w:type="dxa"/>
          </w:tcPr>
          <w:p w:rsidR="00803F9D" w:rsidRPr="00AE2DB9" w:rsidRDefault="00803F9D" w:rsidP="00AE2DB9">
            <w:pPr>
              <w:jc w:val="center"/>
              <w:rPr>
                <w:rFonts w:ascii="Arial" w:hAnsi="Arial" w:cs="Arial"/>
                <w:b/>
                <w:bCs/>
              </w:rPr>
            </w:pPr>
            <w:r w:rsidRPr="00AE2DB9">
              <w:rPr>
                <w:rFonts w:ascii="Arial" w:hAnsi="Arial" w:cs="Arial"/>
                <w:b/>
                <w:bCs/>
              </w:rPr>
              <w:t>Pro koho je materiál určen</w:t>
            </w:r>
          </w:p>
        </w:tc>
        <w:tc>
          <w:tcPr>
            <w:tcW w:w="7371" w:type="dxa"/>
            <w:vAlign w:val="center"/>
          </w:tcPr>
          <w:p w:rsidR="00803F9D" w:rsidRPr="00AE2DB9" w:rsidRDefault="00803F9D" w:rsidP="00AE2DB9">
            <w:pPr>
              <w:jc w:val="both"/>
              <w:rPr>
                <w:rFonts w:ascii="Arial" w:hAnsi="Arial" w:cs="Arial"/>
                <w:bCs/>
              </w:rPr>
            </w:pPr>
            <w:r w:rsidRPr="00AE2DB9">
              <w:rPr>
                <w:rFonts w:ascii="Arial" w:hAnsi="Arial" w:cs="Arial"/>
                <w:bCs/>
              </w:rPr>
              <w:t>Žáci 8. ročníku</w:t>
            </w:r>
          </w:p>
        </w:tc>
      </w:tr>
      <w:tr w:rsidR="00803F9D" w:rsidRPr="00125D7E" w:rsidTr="00AE2DB9">
        <w:trPr>
          <w:jc w:val="center"/>
        </w:trPr>
        <w:tc>
          <w:tcPr>
            <w:tcW w:w="2268" w:type="dxa"/>
          </w:tcPr>
          <w:p w:rsidR="00803F9D" w:rsidRPr="00AE2DB9" w:rsidRDefault="00803F9D" w:rsidP="00AE2DB9">
            <w:pPr>
              <w:jc w:val="center"/>
              <w:rPr>
                <w:rFonts w:ascii="Arial" w:hAnsi="Arial" w:cs="Arial"/>
                <w:b/>
                <w:bCs/>
              </w:rPr>
            </w:pPr>
            <w:r w:rsidRPr="00AE2DB9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03F9D" w:rsidRPr="00AE2DB9" w:rsidRDefault="00803F9D" w:rsidP="00AE2DB9">
            <w:pPr>
              <w:jc w:val="both"/>
              <w:rPr>
                <w:rFonts w:ascii="Arial" w:hAnsi="Arial" w:cs="Arial"/>
                <w:bCs/>
              </w:rPr>
            </w:pPr>
            <w:r w:rsidRPr="00AE2DB9">
              <w:rPr>
                <w:rFonts w:ascii="Arial" w:hAnsi="Arial" w:cs="Arial"/>
                <w:bCs/>
              </w:rPr>
              <w:t>Mgr. Hana Vojtová</w:t>
            </w:r>
          </w:p>
        </w:tc>
      </w:tr>
      <w:tr w:rsidR="00803F9D" w:rsidRPr="00125D7E" w:rsidTr="00AE2DB9">
        <w:trPr>
          <w:jc w:val="center"/>
        </w:trPr>
        <w:tc>
          <w:tcPr>
            <w:tcW w:w="2268" w:type="dxa"/>
            <w:tcBorders>
              <w:bottom w:val="double" w:sz="6" w:space="0" w:color="000000"/>
            </w:tcBorders>
          </w:tcPr>
          <w:p w:rsidR="00803F9D" w:rsidRPr="00AE2DB9" w:rsidRDefault="00803F9D" w:rsidP="00AE2DB9">
            <w:pPr>
              <w:jc w:val="center"/>
              <w:rPr>
                <w:rFonts w:ascii="Arial" w:hAnsi="Arial" w:cs="Arial"/>
                <w:b/>
                <w:bCs/>
              </w:rPr>
            </w:pPr>
            <w:r w:rsidRPr="00AE2DB9">
              <w:rPr>
                <w:rFonts w:ascii="Arial" w:hAnsi="Arial" w:cs="Arial"/>
                <w:b/>
                <w:bCs/>
              </w:rPr>
              <w:t>Vzdělávací oblast</w:t>
            </w:r>
          </w:p>
        </w:tc>
        <w:tc>
          <w:tcPr>
            <w:tcW w:w="7371" w:type="dxa"/>
            <w:tcBorders>
              <w:bottom w:val="double" w:sz="6" w:space="0" w:color="000000"/>
            </w:tcBorders>
            <w:vAlign w:val="center"/>
          </w:tcPr>
          <w:p w:rsidR="00803F9D" w:rsidRPr="00AE2DB9" w:rsidRDefault="00803F9D" w:rsidP="00AE2DB9">
            <w:pPr>
              <w:jc w:val="both"/>
              <w:rPr>
                <w:rFonts w:ascii="Arial" w:hAnsi="Arial" w:cs="Arial"/>
                <w:bCs/>
              </w:rPr>
            </w:pPr>
            <w:r w:rsidRPr="00AE2DB9"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803F9D" w:rsidRDefault="00803F9D" w:rsidP="00074BC7"/>
    <w:p w:rsidR="00803F9D" w:rsidRDefault="00803F9D" w:rsidP="00074BC7">
      <w:r>
        <w:br w:type="page"/>
      </w:r>
    </w:p>
    <w:p w:rsidR="00803F9D" w:rsidRDefault="00803F9D" w:rsidP="00074BC7"/>
    <w:p w:rsidR="00803F9D" w:rsidRPr="00C95A3B" w:rsidRDefault="00803F9D" w:rsidP="00A00FCE">
      <w:pPr>
        <w:jc w:val="both"/>
        <w:rPr>
          <w:rFonts w:ascii="Arial" w:hAnsi="Arial" w:cs="Arial"/>
        </w:rPr>
      </w:pPr>
      <w:r w:rsidRPr="00C95A3B">
        <w:rPr>
          <w:rFonts w:ascii="Arial" w:hAnsi="Arial" w:cs="Arial"/>
        </w:rPr>
        <w:t xml:space="preserve">Řešením tajenky získáte </w:t>
      </w:r>
      <w:r>
        <w:rPr>
          <w:rFonts w:ascii="Arial" w:hAnsi="Arial" w:cs="Arial"/>
        </w:rPr>
        <w:t>název metody dělení směsí. Písmeno ch patří do jednoho políčka.</w:t>
      </w:r>
    </w:p>
    <w:p w:rsidR="00803F9D" w:rsidRDefault="00803F9D" w:rsidP="00A00FCE">
      <w:pPr>
        <w:jc w:val="both"/>
      </w:pPr>
    </w:p>
    <w:tbl>
      <w:tblPr>
        <w:tblW w:w="8420" w:type="dxa"/>
        <w:tblInd w:w="55" w:type="dxa"/>
        <w:tblCellMar>
          <w:left w:w="70" w:type="dxa"/>
          <w:right w:w="70" w:type="dxa"/>
        </w:tblCellMar>
        <w:tblLook w:val="0000"/>
      </w:tblPr>
      <w:tblGrid>
        <w:gridCol w:w="460"/>
        <w:gridCol w:w="40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803F9D" w:rsidRPr="00EF103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  <w:r w:rsidRPr="00EF1031">
              <w:rPr>
                <w:rFonts w:ascii="Arial" w:hAnsi="Arial" w:cs="Arial"/>
                <w:lang w:eastAsia="zh-CN"/>
              </w:rPr>
              <w:t>1)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FF"/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803F9D" w:rsidRPr="00EF103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  <w:r w:rsidRPr="00EF1031">
              <w:rPr>
                <w:rFonts w:ascii="Arial" w:hAnsi="Arial" w:cs="Arial"/>
                <w:lang w:eastAsia="zh-CN"/>
              </w:rPr>
              <w:t>2)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00FF"/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803F9D" w:rsidRPr="00EF103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  <w:r w:rsidRPr="00EF1031">
              <w:rPr>
                <w:rFonts w:ascii="Arial" w:hAnsi="Arial" w:cs="Arial"/>
                <w:lang w:eastAsia="zh-CN"/>
              </w:rPr>
              <w:t>3)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FF"/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803F9D" w:rsidRPr="00EF103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  <w:r w:rsidRPr="00EF1031">
              <w:rPr>
                <w:rFonts w:ascii="Arial" w:hAnsi="Arial" w:cs="Arial"/>
                <w:lang w:eastAsia="zh-CN"/>
              </w:rPr>
              <w:t>4)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00FF"/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803F9D" w:rsidRPr="00EF103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  <w:r w:rsidRPr="00EF1031">
              <w:rPr>
                <w:rFonts w:ascii="Arial" w:hAnsi="Arial" w:cs="Arial"/>
                <w:lang w:eastAsia="zh-CN"/>
              </w:rPr>
              <w:t>5)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0000FF"/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803F9D" w:rsidRPr="00EF103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  <w:r w:rsidRPr="00EF1031">
              <w:rPr>
                <w:rFonts w:ascii="Arial" w:hAnsi="Arial" w:cs="Arial"/>
                <w:lang w:eastAsia="zh-CN"/>
              </w:rPr>
              <w:t>6)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FF"/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803F9D" w:rsidRPr="00EF103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  <w:r w:rsidRPr="00EF1031">
              <w:rPr>
                <w:rFonts w:ascii="Arial" w:hAnsi="Arial" w:cs="Arial"/>
                <w:lang w:eastAsia="zh-CN"/>
              </w:rPr>
              <w:t>7)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00FF"/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803F9D" w:rsidRPr="00EF103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  <w:r w:rsidRPr="00EF1031">
              <w:rPr>
                <w:rFonts w:ascii="Arial" w:hAnsi="Arial" w:cs="Arial"/>
                <w:lang w:eastAsia="zh-CN"/>
              </w:rPr>
              <w:t>8)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0000FF"/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  <w:tr w:rsidR="00803F9D" w:rsidRPr="00EF1031">
        <w:trPr>
          <w:trHeight w:val="30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  <w:r w:rsidRPr="00EF1031">
              <w:rPr>
                <w:rFonts w:ascii="Arial" w:hAnsi="Arial" w:cs="Arial"/>
                <w:lang w:eastAsia="zh-CN"/>
              </w:rPr>
              <w:t>9)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FF"/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03F9D" w:rsidRPr="00EF1031" w:rsidRDefault="00803F9D" w:rsidP="00A00FCE">
            <w:pPr>
              <w:jc w:val="both"/>
              <w:rPr>
                <w:rFonts w:ascii="Arial" w:hAnsi="Arial" w:cs="Arial"/>
                <w:lang w:eastAsia="zh-CN"/>
              </w:rPr>
            </w:pPr>
          </w:p>
        </w:tc>
      </w:tr>
    </w:tbl>
    <w:p w:rsidR="00803F9D" w:rsidRPr="00EF1031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1) Jaké látky můžeme touto metodou od sebe oddělit?</w:t>
      </w: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2) Jaké vlastnosti tato metoda využívá?</w:t>
      </w: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Popiš, jakým způsobem bys tuto metodu provedl. </w:t>
      </w: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</w:p>
    <w:p w:rsidR="00803F9D" w:rsidRDefault="00803F9D" w:rsidP="00A00F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4) Jaké chemické sklo budeš k tomuto pokusu potřebovat?</w:t>
      </w:r>
    </w:p>
    <w:p w:rsidR="00803F9D" w:rsidRDefault="00803F9D" w:rsidP="00A00F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803F9D" w:rsidRDefault="00803F9D" w:rsidP="0091753F">
      <w:pPr>
        <w:rPr>
          <w:rFonts w:ascii="Arial" w:hAnsi="Arial" w:cs="Arial"/>
        </w:rPr>
      </w:pPr>
      <w:r>
        <w:rPr>
          <w:noProof/>
        </w:rPr>
        <w:pict>
          <v:line id="_x0000_s1026" style="position:absolute;flip:x;z-index:251658240" from="306pt,120.2pt" to="333pt,120.35pt">
            <v:stroke endarrow="block"/>
          </v:line>
        </w:pict>
      </w:r>
      <w:r>
        <w:rPr>
          <w:rFonts w:ascii="Arial" w:hAnsi="Arial" w:cs="Arial"/>
        </w:rPr>
        <w:t>1)</w:t>
      </w:r>
      <w:r w:rsidRPr="00EF1031">
        <w:rPr>
          <w:rFonts w:ascii="Arial" w:hAnsi="Arial" w:cs="Arial"/>
        </w:rPr>
        <w:t xml:space="preserve"> </w:t>
      </w:r>
      <w:r w:rsidRPr="00527066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7" type="#_x0000_t75" alt="ㇽ直翈⦠솲" style="width:120pt;height:37.5pt;visibility:visible">
            <v:imagedata r:id="rId7" o:title=""/>
          </v:shape>
        </w:pict>
      </w:r>
      <w:r>
        <w:rPr>
          <w:rFonts w:ascii="Arial" w:hAnsi="Arial" w:cs="Arial"/>
        </w:rPr>
        <w:tab/>
        <w:t>2)</w:t>
      </w:r>
      <w:r>
        <w:rPr>
          <w:rFonts w:ascii="Arial" w:hAnsi="Arial" w:cs="Arial"/>
        </w:rPr>
        <w:tab/>
      </w:r>
      <w:r w:rsidRPr="00527066">
        <w:rPr>
          <w:rFonts w:ascii="Arial" w:hAnsi="Arial" w:cs="Arial"/>
          <w:noProof/>
        </w:rPr>
        <w:pict>
          <v:shape id="obrázek 3" o:spid="_x0000_i1028" type="#_x0000_t75" alt="ㇽ病彨㵡솗" style="width:141pt;height:209.25pt;visibility:visible">
            <v:imagedata r:id="rId8" o:title=""/>
          </v:shape>
        </w:pict>
      </w:r>
      <w:r>
        <w:rPr>
          <w:rFonts w:ascii="Arial" w:hAnsi="Arial" w:cs="Arial"/>
        </w:rPr>
        <w:tab/>
        <w:t>9)</w:t>
      </w:r>
      <w:r>
        <w:rPr>
          <w:rFonts w:ascii="Arial" w:hAnsi="Arial" w:cs="Arial"/>
        </w:rPr>
        <w:tab/>
      </w:r>
      <w:r w:rsidRPr="00527066">
        <w:rPr>
          <w:rFonts w:ascii="Arial" w:hAnsi="Arial" w:cs="Arial"/>
          <w:noProof/>
        </w:rPr>
        <w:pict>
          <v:shape id="_x0000_i1029" type="#_x0000_t75" alt="ㇽ直翈⦠솲" style="width:50.25pt;height:225pt;visibility:visible">
            <v:imagedata r:id="rId9" o:title=""/>
          </v:shape>
        </w:pict>
      </w:r>
      <w:r>
        <w:rPr>
          <w:rFonts w:ascii="Arial" w:hAnsi="Arial" w:cs="Arial"/>
        </w:rPr>
        <w:t xml:space="preserve">      3)</w:t>
      </w:r>
      <w:r>
        <w:rPr>
          <w:rFonts w:ascii="Arial" w:hAnsi="Arial" w:cs="Arial"/>
        </w:rPr>
        <w:tab/>
      </w:r>
      <w:r w:rsidRPr="00527066">
        <w:rPr>
          <w:rFonts w:ascii="Arial" w:hAnsi="Arial" w:cs="Arial"/>
          <w:noProof/>
        </w:rPr>
        <w:pict>
          <v:shape id="obrázek 2" o:spid="_x0000_i1030" type="#_x0000_t75" alt="ㇽ病彨㵡솗" style="width:60pt;height:199.5pt;visibility:visible">
            <v:imagedata r:id="rId10" o:title=""/>
          </v:shape>
        </w:pict>
      </w:r>
      <w:r>
        <w:rPr>
          <w:rFonts w:ascii="Arial" w:hAnsi="Arial" w:cs="Arial"/>
        </w:rPr>
        <w:tab/>
        <w:t>4)</w:t>
      </w:r>
      <w:r w:rsidRPr="00EF1031">
        <w:rPr>
          <w:rFonts w:ascii="Arial" w:hAnsi="Arial" w:cs="Arial"/>
        </w:rPr>
        <w:t xml:space="preserve"> </w:t>
      </w:r>
      <w:r w:rsidRPr="00527066">
        <w:rPr>
          <w:rFonts w:ascii="Arial" w:hAnsi="Arial" w:cs="Arial"/>
          <w:noProof/>
        </w:rPr>
        <w:pict>
          <v:shape id="obrázek 5" o:spid="_x0000_i1031" type="#_x0000_t75" alt="ㇽ直翈⦠솲" style="width:48pt;height:36pt;visibility:visible">
            <v:imagedata r:id="rId11" o:title=""/>
          </v:shape>
        </w:pic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5)</w:t>
      </w:r>
      <w:r w:rsidRPr="00EF1031">
        <w:rPr>
          <w:rFonts w:ascii="Arial" w:hAnsi="Arial" w:cs="Arial"/>
        </w:rPr>
        <w:t xml:space="preserve"> </w:t>
      </w:r>
      <w:r w:rsidRPr="00527066">
        <w:rPr>
          <w:rFonts w:ascii="Arial" w:hAnsi="Arial" w:cs="Arial"/>
          <w:noProof/>
        </w:rPr>
        <w:pict>
          <v:shape id="obrázek 6" o:spid="_x0000_i1032" type="#_x0000_t75" alt="ㇽ直翈⦠솲" style="width:24pt;height:117.75pt;visibility:visible">
            <v:imagedata r:id="rId12" o:title=""/>
          </v:shape>
        </w:pict>
      </w:r>
      <w:r>
        <w:rPr>
          <w:rFonts w:ascii="Arial" w:hAnsi="Arial" w:cs="Arial"/>
        </w:rPr>
        <w:t xml:space="preserve">             8)</w:t>
      </w:r>
      <w:r w:rsidRPr="00527066">
        <w:rPr>
          <w:rFonts w:ascii="Arial" w:hAnsi="Arial" w:cs="Arial"/>
          <w:noProof/>
        </w:rPr>
        <w:pict>
          <v:shape id="obrázek 7" o:spid="_x0000_i1033" type="#_x0000_t75" alt="ㇽ直翈⦠솲" style="width:59.25pt;height:121.5pt;visibility:visible">
            <v:imagedata r:id="rId13" o:title=""/>
          </v:shape>
        </w:pict>
      </w:r>
    </w:p>
    <w:p w:rsidR="00803F9D" w:rsidRDefault="00803F9D" w:rsidP="0091753F">
      <w:pPr>
        <w:rPr>
          <w:rFonts w:ascii="Arial" w:hAnsi="Arial" w:cs="Arial"/>
        </w:rPr>
      </w:pPr>
    </w:p>
    <w:p w:rsidR="00803F9D" w:rsidRDefault="00803F9D" w:rsidP="0091753F">
      <w:pPr>
        <w:rPr>
          <w:rFonts w:ascii="Arial" w:hAnsi="Arial" w:cs="Arial"/>
        </w:rPr>
      </w:pPr>
    </w:p>
    <w:p w:rsidR="00803F9D" w:rsidRDefault="00803F9D" w:rsidP="0091753F">
      <w:pPr>
        <w:rPr>
          <w:rFonts w:ascii="Arial" w:hAnsi="Arial" w:cs="Arial"/>
        </w:rPr>
      </w:pPr>
    </w:p>
    <w:p w:rsidR="00803F9D" w:rsidRDefault="00803F9D" w:rsidP="0091753F">
      <w:pPr>
        <w:rPr>
          <w:rFonts w:ascii="Arial" w:hAnsi="Arial" w:cs="Arial"/>
        </w:rPr>
      </w:pPr>
      <w:r>
        <w:rPr>
          <w:rFonts w:ascii="Arial" w:hAnsi="Arial" w:cs="Arial"/>
        </w:rPr>
        <w:t>6)</w:t>
      </w:r>
      <w:r w:rsidRPr="00527066">
        <w:rPr>
          <w:rFonts w:ascii="Arial" w:hAnsi="Arial" w:cs="Arial"/>
          <w:noProof/>
        </w:rPr>
        <w:pict>
          <v:shape id="obrázek 8" o:spid="_x0000_i1034" type="#_x0000_t75" alt="ㇽ直桘芾솲" style="width:150.75pt;height:35.25pt;visibility:visible">
            <v:imagedata r:id="rId14" o:title=""/>
          </v:shape>
        </w:pic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7)</w:t>
      </w:r>
      <w:r w:rsidRPr="00527066">
        <w:rPr>
          <w:rFonts w:ascii="Arial" w:hAnsi="Arial" w:cs="Arial"/>
          <w:noProof/>
        </w:rPr>
        <w:pict>
          <v:shape id="obrázek 9" o:spid="_x0000_i1035" type="#_x0000_t75" alt="ㇽ直翈⦠솲" style="width:195.75pt;height:44.25pt;visibility:visible">
            <v:imagedata r:id="rId15" o:title=""/>
          </v:shape>
        </w:pict>
      </w:r>
    </w:p>
    <w:p w:rsidR="00803F9D" w:rsidRPr="00C95A3B" w:rsidRDefault="00803F9D" w:rsidP="00074BC7">
      <w:pPr>
        <w:rPr>
          <w:rFonts w:ascii="Arial" w:hAnsi="Arial" w:cs="Arial"/>
        </w:rPr>
      </w:pPr>
    </w:p>
    <w:p w:rsidR="00803F9D" w:rsidRDefault="00803F9D" w:rsidP="00074BC7">
      <w:pPr>
        <w:rPr>
          <w:rFonts w:ascii="Arial" w:hAnsi="Arial" w:cs="Arial"/>
        </w:rPr>
      </w:pPr>
    </w:p>
    <w:p w:rsidR="00803F9D" w:rsidRDefault="00803F9D" w:rsidP="00074BC7">
      <w:pPr>
        <w:rPr>
          <w:rFonts w:ascii="Arial" w:hAnsi="Arial" w:cs="Arial"/>
        </w:rPr>
      </w:pPr>
    </w:p>
    <w:p w:rsidR="00803F9D" w:rsidRDefault="00803F9D" w:rsidP="0091753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840A4">
        <w:rPr>
          <w:rFonts w:ascii="Arial" w:hAnsi="Arial" w:cs="Arial"/>
        </w:rPr>
        <w:t xml:space="preserve"> </w:t>
      </w:r>
    </w:p>
    <w:p w:rsidR="00803F9D" w:rsidRDefault="00803F9D" w:rsidP="00D04115">
      <w:pPr>
        <w:rPr>
          <w:rFonts w:ascii="Arial" w:hAnsi="Arial" w:cs="Arial"/>
        </w:rPr>
      </w:pPr>
    </w:p>
    <w:sectPr w:rsidR="00803F9D" w:rsidSect="001E396E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F9D" w:rsidRDefault="00803F9D">
      <w:r>
        <w:separator/>
      </w:r>
    </w:p>
  </w:endnote>
  <w:endnote w:type="continuationSeparator" w:id="0">
    <w:p w:rsidR="00803F9D" w:rsidRDefault="00803F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F9D" w:rsidRPr="00074BC7" w:rsidRDefault="00803F9D" w:rsidP="00074BC7">
    <w:pPr>
      <w:pStyle w:val="Footer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F9D" w:rsidRDefault="00803F9D">
      <w:r>
        <w:separator/>
      </w:r>
    </w:p>
  </w:footnote>
  <w:footnote w:type="continuationSeparator" w:id="0">
    <w:p w:rsidR="00803F9D" w:rsidRDefault="00803F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F9D" w:rsidRDefault="00803F9D" w:rsidP="004D6774">
    <w:pPr>
      <w:pStyle w:val="Head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369pt;height:75pt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91F7E"/>
    <w:multiLevelType w:val="hybridMultilevel"/>
    <w:tmpl w:val="9BDA670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7F60C81"/>
    <w:multiLevelType w:val="multilevel"/>
    <w:tmpl w:val="71E836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B08442D"/>
    <w:multiLevelType w:val="hybridMultilevel"/>
    <w:tmpl w:val="7EBED2D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BAD2C54"/>
    <w:multiLevelType w:val="multilevel"/>
    <w:tmpl w:val="F3C2DA8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D3727A4"/>
    <w:multiLevelType w:val="hybridMultilevel"/>
    <w:tmpl w:val="F3C2DA8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774"/>
    <w:rsid w:val="0006055D"/>
    <w:rsid w:val="00074BC7"/>
    <w:rsid w:val="0009269A"/>
    <w:rsid w:val="00096146"/>
    <w:rsid w:val="000B2512"/>
    <w:rsid w:val="00125D7E"/>
    <w:rsid w:val="001A50A3"/>
    <w:rsid w:val="001B3ED7"/>
    <w:rsid w:val="001D430C"/>
    <w:rsid w:val="001E396E"/>
    <w:rsid w:val="002F6D9B"/>
    <w:rsid w:val="00335F75"/>
    <w:rsid w:val="003F1E34"/>
    <w:rsid w:val="00404073"/>
    <w:rsid w:val="004840A4"/>
    <w:rsid w:val="004D6774"/>
    <w:rsid w:val="00527066"/>
    <w:rsid w:val="00657F47"/>
    <w:rsid w:val="006B0EBF"/>
    <w:rsid w:val="006C0713"/>
    <w:rsid w:val="00701B04"/>
    <w:rsid w:val="007856B0"/>
    <w:rsid w:val="00787CB5"/>
    <w:rsid w:val="007F4939"/>
    <w:rsid w:val="00803F9D"/>
    <w:rsid w:val="00820DA8"/>
    <w:rsid w:val="00827E24"/>
    <w:rsid w:val="00866ACB"/>
    <w:rsid w:val="008D6667"/>
    <w:rsid w:val="0091753F"/>
    <w:rsid w:val="009708B1"/>
    <w:rsid w:val="0098012A"/>
    <w:rsid w:val="009A3340"/>
    <w:rsid w:val="00A00FCE"/>
    <w:rsid w:val="00A02F06"/>
    <w:rsid w:val="00A2476B"/>
    <w:rsid w:val="00A60DB3"/>
    <w:rsid w:val="00A8221F"/>
    <w:rsid w:val="00AE2DB9"/>
    <w:rsid w:val="00B23899"/>
    <w:rsid w:val="00B4333A"/>
    <w:rsid w:val="00C31770"/>
    <w:rsid w:val="00C95A3B"/>
    <w:rsid w:val="00D04115"/>
    <w:rsid w:val="00D05DD4"/>
    <w:rsid w:val="00D27B7E"/>
    <w:rsid w:val="00D332B1"/>
    <w:rsid w:val="00D530E7"/>
    <w:rsid w:val="00DD33DA"/>
    <w:rsid w:val="00DE7555"/>
    <w:rsid w:val="00DF24C0"/>
    <w:rsid w:val="00E02500"/>
    <w:rsid w:val="00E06824"/>
    <w:rsid w:val="00E54C6D"/>
    <w:rsid w:val="00EF1031"/>
    <w:rsid w:val="00F0450C"/>
    <w:rsid w:val="00F05A29"/>
    <w:rsid w:val="00F50F42"/>
    <w:rsid w:val="00F52C33"/>
    <w:rsid w:val="00F66246"/>
    <w:rsid w:val="00FA4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BC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4D67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827E24"/>
    <w:rPr>
      <w:rFonts w:cs="Times New Roman"/>
      <w:b/>
      <w:bCs/>
    </w:rPr>
  </w:style>
  <w:style w:type="table" w:styleId="TableElegant">
    <w:name w:val="Table Elegant"/>
    <w:basedOn w:val="TableNormal"/>
    <w:uiPriority w:val="99"/>
    <w:rsid w:val="00827E24"/>
    <w:rPr>
      <w:sz w:val="20"/>
      <w:szCs w:val="20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688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195</Words>
  <Characters>1154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2014-03-05T16:35:00Z</dcterms:created>
  <dcterms:modified xsi:type="dcterms:W3CDTF">2014-03-05T16:35:00Z</dcterms:modified>
</cp:coreProperties>
</file>