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625" w:rsidRDefault="00A36625" w:rsidP="00E6062E">
      <w:pPr>
        <w:jc w:val="center"/>
        <w:rPr>
          <w:noProof/>
          <w:lang w:eastAsia="cs-CZ"/>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style="width:421.5pt;height:81.75pt;visibility:visible">
            <v:imagedata r:id="rId6" o:title=""/>
          </v:shape>
        </w:pict>
      </w:r>
    </w:p>
    <w:p w:rsidR="00A36625" w:rsidRDefault="00A36625" w:rsidP="00E6062E">
      <w:pPr>
        <w:jc w:val="center"/>
        <w:rPr>
          <w:noProof/>
          <w:lang w:eastAsia="cs-CZ"/>
        </w:rPr>
      </w:pPr>
    </w:p>
    <w:p w:rsidR="00A36625" w:rsidRDefault="00A36625" w:rsidP="00E6062E">
      <w:pPr>
        <w:jc w:val="center"/>
        <w:rPr>
          <w:noProof/>
          <w:lang w:eastAsia="cs-CZ"/>
        </w:rPr>
      </w:pPr>
    </w:p>
    <w:p w:rsidR="00A36625" w:rsidRDefault="00A36625" w:rsidP="00E6062E">
      <w:pPr>
        <w:jc w:val="center"/>
        <w:rPr>
          <w:noProof/>
          <w:lang w:eastAsia="cs-CZ"/>
        </w:rPr>
      </w:pPr>
    </w:p>
    <w:p w:rsidR="00A36625" w:rsidRDefault="00A36625" w:rsidP="00E6062E">
      <w:pPr>
        <w:jc w:val="center"/>
        <w:rPr>
          <w:noProof/>
          <w:lang w:eastAsia="cs-CZ"/>
        </w:rPr>
      </w:pPr>
    </w:p>
    <w:p w:rsidR="00A36625" w:rsidRDefault="00A36625" w:rsidP="00E6062E">
      <w:pPr>
        <w:jc w:val="center"/>
        <w:rPr>
          <w:noProof/>
          <w:lang w:eastAsia="cs-CZ"/>
        </w:rPr>
      </w:pPr>
    </w:p>
    <w:p w:rsidR="00A36625" w:rsidRDefault="00A36625" w:rsidP="00E6062E">
      <w:pPr>
        <w:jc w:val="center"/>
        <w:rPr>
          <w:noProof/>
          <w:lang w:eastAsia="cs-CZ"/>
        </w:rPr>
      </w:pPr>
    </w:p>
    <w:p w:rsidR="00A36625" w:rsidRDefault="00A36625" w:rsidP="00E6062E">
      <w:pPr>
        <w:jc w:val="center"/>
        <w:rPr>
          <w:noProof/>
          <w:lang w:eastAsia="cs-CZ"/>
        </w:rPr>
      </w:pPr>
    </w:p>
    <w:p w:rsidR="00A36625" w:rsidRDefault="00A36625" w:rsidP="00E6062E">
      <w:pPr>
        <w:tabs>
          <w:tab w:val="center" w:pos="4536"/>
          <w:tab w:val="left" w:pos="7320"/>
        </w:tabs>
        <w:jc w:val="center"/>
        <w:rPr>
          <w:rFonts w:ascii="Cambria" w:cs="Cambria"/>
          <w:color w:val="000000"/>
          <w:kern w:val="24"/>
          <w:sz w:val="88"/>
          <w:szCs w:val="88"/>
        </w:rPr>
      </w:pPr>
      <w:r>
        <w:rPr>
          <w:rFonts w:ascii="Cambria" w:cs="Cambria"/>
          <w:color w:val="000000"/>
          <w:kern w:val="24"/>
          <w:sz w:val="88"/>
          <w:szCs w:val="88"/>
        </w:rPr>
        <w:t>N</w:t>
      </w:r>
      <w:r>
        <w:rPr>
          <w:rFonts w:ascii="Cambria"/>
          <w:color w:val="000000"/>
          <w:kern w:val="24"/>
          <w:sz w:val="88"/>
          <w:szCs w:val="88"/>
        </w:rPr>
        <w:t>ÁŠ</w:t>
      </w:r>
      <w:r>
        <w:rPr>
          <w:rFonts w:ascii="Cambria" w:cs="Cambria"/>
          <w:color w:val="000000"/>
          <w:kern w:val="24"/>
          <w:sz w:val="88"/>
          <w:szCs w:val="88"/>
        </w:rPr>
        <w:t xml:space="preserve"> D</w:t>
      </w:r>
      <w:r>
        <w:rPr>
          <w:rFonts w:ascii="Cambria"/>
          <w:color w:val="000000"/>
          <w:kern w:val="24"/>
          <w:sz w:val="88"/>
          <w:szCs w:val="88"/>
        </w:rPr>
        <w:t>Ů</w:t>
      </w:r>
      <w:r>
        <w:rPr>
          <w:rFonts w:ascii="Cambria" w:cs="Cambria"/>
          <w:color w:val="000000"/>
          <w:kern w:val="24"/>
          <w:sz w:val="88"/>
          <w:szCs w:val="88"/>
        </w:rPr>
        <w:t>M</w:t>
      </w:r>
    </w:p>
    <w:p w:rsidR="00A36625" w:rsidRDefault="00A36625" w:rsidP="00E6062E">
      <w:pPr>
        <w:jc w:val="center"/>
        <w:rPr>
          <w:rFonts w:ascii="Cambria"/>
          <w:color w:val="000000"/>
          <w:kern w:val="24"/>
          <w:sz w:val="88"/>
          <w:szCs w:val="88"/>
        </w:rPr>
      </w:pPr>
      <w:r>
        <w:rPr>
          <w:rFonts w:ascii="Cambria" w:cs="Cambria"/>
          <w:color w:val="000000"/>
          <w:kern w:val="24"/>
          <w:sz w:val="88"/>
          <w:szCs w:val="88"/>
        </w:rPr>
        <w:t>VY_52_INOVACE_33</w:t>
      </w:r>
    </w:p>
    <w:p w:rsidR="00A36625" w:rsidRDefault="00A36625" w:rsidP="00E6062E">
      <w:pPr>
        <w:jc w:val="center"/>
        <w:rPr>
          <w:rFonts w:ascii="Cambria"/>
          <w:color w:val="000000"/>
          <w:kern w:val="24"/>
          <w:sz w:val="88"/>
          <w:szCs w:val="88"/>
        </w:rPr>
      </w:pPr>
    </w:p>
    <w:p w:rsidR="00A36625" w:rsidRDefault="00A36625" w:rsidP="00E6062E">
      <w:pPr>
        <w:jc w:val="center"/>
        <w:rPr>
          <w:rFonts w:ascii="Cambria"/>
          <w:color w:val="000000"/>
          <w:kern w:val="24"/>
          <w:sz w:val="88"/>
          <w:szCs w:val="88"/>
        </w:rPr>
      </w:pPr>
    </w:p>
    <w:p w:rsidR="00A36625" w:rsidRDefault="00A36625" w:rsidP="00E6062E">
      <w:pPr>
        <w:jc w:val="center"/>
      </w:pPr>
    </w:p>
    <w:p w:rsidR="00A36625" w:rsidRDefault="00A36625" w:rsidP="00E6062E">
      <w:pPr>
        <w:pStyle w:val="NormalWeb"/>
        <w:spacing w:before="130" w:beforeAutospacing="0" w:after="0" w:afterAutospacing="0"/>
        <w:jc w:val="center"/>
      </w:pPr>
      <w:r>
        <w:rPr>
          <w:rFonts w:ascii="Calibri" w:hAnsi="Calibri" w:cs="Calibri"/>
          <w:color w:val="404040"/>
          <w:kern w:val="24"/>
          <w:sz w:val="54"/>
          <w:szCs w:val="54"/>
        </w:rPr>
        <w:t>Sada 2</w:t>
      </w:r>
    </w:p>
    <w:p w:rsidR="00A36625" w:rsidRDefault="00A36625" w:rsidP="00E6062E">
      <w:pPr>
        <w:pStyle w:val="NormalWeb"/>
        <w:spacing w:before="130" w:beforeAutospacing="0" w:after="0" w:afterAutospacing="0"/>
        <w:jc w:val="center"/>
      </w:pPr>
      <w:r>
        <w:rPr>
          <w:rFonts w:ascii="Calibri" w:hAnsi="Calibri" w:cs="Calibri"/>
          <w:color w:val="404040"/>
          <w:kern w:val="24"/>
          <w:sz w:val="54"/>
          <w:szCs w:val="54"/>
        </w:rPr>
        <w:t>Místo, kde žijeme</w:t>
      </w:r>
    </w:p>
    <w:p w:rsidR="00A36625" w:rsidRDefault="00A36625" w:rsidP="00E6062E">
      <w:pPr>
        <w:pStyle w:val="NormalWeb"/>
        <w:spacing w:before="130" w:beforeAutospacing="0" w:after="0" w:afterAutospacing="0"/>
        <w:jc w:val="center"/>
      </w:pPr>
      <w:r>
        <w:rPr>
          <w:rFonts w:ascii="Calibri" w:hAnsi="Calibri" w:cs="Calibri"/>
          <w:color w:val="404040"/>
          <w:kern w:val="24"/>
          <w:sz w:val="54"/>
          <w:szCs w:val="54"/>
        </w:rPr>
        <w:t>ZŠ a MŠ Olešník</w:t>
      </w:r>
    </w:p>
    <w:p w:rsidR="00A36625" w:rsidRDefault="00A36625" w:rsidP="00E6062E">
      <w:pPr>
        <w:pStyle w:val="NormalWeb"/>
        <w:spacing w:before="130" w:beforeAutospacing="0" w:after="0" w:afterAutospacing="0"/>
        <w:jc w:val="center"/>
        <w:rPr>
          <w:rFonts w:ascii="Calibri" w:hAnsi="Calibri" w:cs="Calibri"/>
          <w:color w:val="404040"/>
          <w:kern w:val="24"/>
          <w:sz w:val="54"/>
          <w:szCs w:val="54"/>
        </w:rPr>
      </w:pPr>
      <w:r>
        <w:rPr>
          <w:rFonts w:ascii="Calibri" w:hAnsi="Calibri" w:cs="Calibri"/>
          <w:color w:val="404040"/>
          <w:kern w:val="24"/>
          <w:sz w:val="54"/>
          <w:szCs w:val="54"/>
        </w:rPr>
        <w:t>Vypracovala: Mgr. Zdeňka Hucková</w:t>
      </w:r>
    </w:p>
    <w:p w:rsidR="00A36625" w:rsidRDefault="00A36625" w:rsidP="00E6062E">
      <w:pPr>
        <w:jc w:val="center"/>
      </w:pPr>
    </w:p>
    <w:p w:rsidR="00A36625" w:rsidRDefault="00A36625" w:rsidP="00E6062E">
      <w:pPr>
        <w:jc w:val="center"/>
      </w:pPr>
    </w:p>
    <w:p w:rsidR="00A36625" w:rsidRDefault="00A36625" w:rsidP="00E6062E">
      <w:pPr>
        <w:jc w:val="center"/>
      </w:pPr>
    </w:p>
    <w:p w:rsidR="00A36625" w:rsidRDefault="00A36625" w:rsidP="00E6062E">
      <w:pPr>
        <w:jc w:val="center"/>
      </w:pPr>
    </w:p>
    <w:p w:rsidR="00A36625" w:rsidRDefault="00A36625" w:rsidP="00E6062E">
      <w:pPr>
        <w:jc w:val="center"/>
      </w:pPr>
    </w:p>
    <w:p w:rsidR="00A36625" w:rsidRDefault="00A36625" w:rsidP="00E6062E">
      <w:pPr>
        <w:jc w:val="center"/>
      </w:pPr>
    </w:p>
    <w:p w:rsidR="00A36625" w:rsidRDefault="00A36625" w:rsidP="00E6062E">
      <w:pPr>
        <w:jc w:val="center"/>
      </w:pPr>
    </w:p>
    <w:p w:rsidR="00A36625" w:rsidRDefault="00A36625" w:rsidP="00E6062E">
      <w:pPr>
        <w:jc w:val="center"/>
      </w:pPr>
    </w:p>
    <w:p w:rsidR="00A36625" w:rsidRDefault="00A36625" w:rsidP="00E6062E">
      <w:pPr>
        <w:jc w:val="center"/>
      </w:pPr>
    </w:p>
    <w:p w:rsidR="00A36625" w:rsidRDefault="00A36625" w:rsidP="00E6062E">
      <w:pPr>
        <w:jc w:val="center"/>
        <w:rPr>
          <w:b/>
          <w:bCs/>
          <w:sz w:val="32"/>
          <w:szCs w:val="32"/>
        </w:rPr>
      </w:pPr>
      <w:r w:rsidRPr="00E6062E">
        <w:rPr>
          <w:b/>
          <w:bCs/>
          <w:sz w:val="32"/>
          <w:szCs w:val="32"/>
        </w:rPr>
        <w:t>METODIKA</w:t>
      </w:r>
    </w:p>
    <w:p w:rsidR="00A36625" w:rsidRDefault="00A36625" w:rsidP="00E6062E">
      <w:pPr>
        <w:jc w:val="center"/>
        <w:rPr>
          <w:b/>
          <w:bCs/>
          <w:sz w:val="32"/>
          <w:szCs w:val="32"/>
        </w:rPr>
      </w:pPr>
    </w:p>
    <w:p w:rsidR="00A36625" w:rsidRDefault="00A36625" w:rsidP="00E6062E">
      <w:pPr>
        <w:rPr>
          <w:b/>
          <w:bCs/>
          <w:sz w:val="32"/>
          <w:szCs w:val="32"/>
        </w:rPr>
      </w:pPr>
      <w:r>
        <w:rPr>
          <w:b/>
          <w:bCs/>
          <w:sz w:val="32"/>
          <w:szCs w:val="32"/>
        </w:rPr>
        <w:t>Připoj k sobě tvrzení a název místnosti</w:t>
      </w:r>
    </w:p>
    <w:p w:rsidR="00A36625" w:rsidRDefault="00A36625" w:rsidP="00E6062E">
      <w:pPr>
        <w:rPr>
          <w:b/>
          <w:bCs/>
          <w:sz w:val="32"/>
          <w:szCs w:val="32"/>
        </w:rPr>
      </w:pPr>
    </w:p>
    <w:p w:rsidR="00A36625" w:rsidRDefault="00A36625" w:rsidP="00E6062E">
      <w:pPr>
        <w:rPr>
          <w:b/>
          <w:bCs/>
          <w:sz w:val="32"/>
          <w:szCs w:val="32"/>
        </w:rPr>
      </w:pPr>
      <w:r>
        <w:rPr>
          <w:b/>
          <w:bCs/>
          <w:sz w:val="32"/>
          <w:szCs w:val="32"/>
        </w:rPr>
        <w:t>Rozděl předměty podle toho, do které místnosti obvykle patří</w:t>
      </w:r>
    </w:p>
    <w:p w:rsidR="00A36625" w:rsidRDefault="00A36625" w:rsidP="00E6062E">
      <w:pPr>
        <w:rPr>
          <w:b/>
          <w:bCs/>
          <w:sz w:val="32"/>
          <w:szCs w:val="32"/>
        </w:rPr>
      </w:pPr>
    </w:p>
    <w:p w:rsidR="00A36625" w:rsidRDefault="00A36625" w:rsidP="00E6062E">
      <w:pPr>
        <w:rPr>
          <w:b/>
          <w:bCs/>
          <w:sz w:val="32"/>
          <w:szCs w:val="32"/>
        </w:rPr>
      </w:pPr>
      <w:r>
        <w:rPr>
          <w:b/>
          <w:bCs/>
          <w:sz w:val="32"/>
          <w:szCs w:val="32"/>
        </w:rPr>
        <w:t>Nakresli tvůj pokoj snů</w:t>
      </w: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Default="00A36625" w:rsidP="00E6062E">
      <w:pPr>
        <w:rPr>
          <w:b/>
          <w:bCs/>
          <w:sz w:val="32"/>
          <w:szCs w:val="32"/>
        </w:rPr>
      </w:pPr>
    </w:p>
    <w:p w:rsidR="00A36625" w:rsidRPr="00E6062E" w:rsidRDefault="00A36625" w:rsidP="00E6062E">
      <w:pPr>
        <w:rPr>
          <w:b/>
          <w:bCs/>
          <w:sz w:val="32"/>
          <w:szCs w:val="32"/>
        </w:rPr>
      </w:pPr>
      <w:r>
        <w:rPr>
          <w:noProof/>
          <w:lang w:eastAsia="cs-CZ"/>
        </w:rPr>
        <w:pict>
          <v:shapetype id="_x0000_t202" coordsize="21600,21600" o:spt="202" path="m,l,21600r21600,l21600,xe">
            <v:stroke joinstyle="miter"/>
            <v:path gradientshapeok="t" o:connecttype="rect"/>
          </v:shapetype>
          <v:shape id="_x0000_s1026" type="#_x0000_t202" style="position:absolute;margin-left:297pt;margin-top:297pt;width:63pt;height:27pt;z-index:251649536" fillcolor="aqua">
            <v:textbox>
              <w:txbxContent>
                <w:p w:rsidR="00A36625" w:rsidRDefault="00A36625">
                  <w:r>
                    <w:t>šatna</w:t>
                  </w:r>
                </w:p>
              </w:txbxContent>
            </v:textbox>
            <w10:wrap side="left"/>
          </v:shape>
        </w:pict>
      </w:r>
      <w:r>
        <w:rPr>
          <w:noProof/>
          <w:lang w:eastAsia="cs-CZ"/>
        </w:rPr>
        <w:pict>
          <v:shape id="_x0000_s1027" type="#_x0000_t202" style="position:absolute;margin-left:153pt;margin-top:7in;width:117pt;height:36pt;z-index:251648512" fillcolor="aqua">
            <v:textbox>
              <w:txbxContent>
                <w:p w:rsidR="00A36625" w:rsidRDefault="00A36625">
                  <w:r>
                    <w:t>Obývací pokoj</w:t>
                  </w:r>
                </w:p>
              </w:txbxContent>
            </v:textbox>
            <w10:wrap side="left"/>
          </v:shape>
        </w:pict>
      </w:r>
      <w:r>
        <w:rPr>
          <w:noProof/>
          <w:lang w:eastAsia="cs-CZ"/>
        </w:rPr>
        <w:pict>
          <v:shape id="_x0000_s1028" type="#_x0000_t202" style="position:absolute;margin-left:-17.65pt;margin-top:621.35pt;width:71.65pt;height:26.65pt;z-index:251647488" fillcolor="aqua">
            <v:textbox>
              <w:txbxContent>
                <w:p w:rsidR="00A36625" w:rsidRDefault="00A36625">
                  <w:r>
                    <w:t>jídelna</w:t>
                  </w:r>
                </w:p>
              </w:txbxContent>
            </v:textbox>
            <w10:wrap side="left"/>
          </v:shape>
        </w:pict>
      </w:r>
      <w:r>
        <w:rPr>
          <w:noProof/>
          <w:lang w:eastAsia="cs-CZ"/>
        </w:rPr>
        <w:pict>
          <v:shape id="_x0000_s1029" type="#_x0000_t202" style="position:absolute;margin-left:369pt;margin-top:477pt;width:81pt;height:27pt;z-index:251646464" fillcolor="aqua">
            <v:textbox>
              <w:txbxContent>
                <w:p w:rsidR="00A36625" w:rsidRDefault="00A36625">
                  <w:r>
                    <w:t>kuchyně</w:t>
                  </w:r>
                </w:p>
              </w:txbxContent>
            </v:textbox>
            <w10:wrap side="left"/>
          </v:shape>
        </w:pict>
      </w:r>
      <w:r>
        <w:rPr>
          <w:noProof/>
          <w:lang w:eastAsia="cs-CZ"/>
        </w:rPr>
        <w:pict>
          <v:shape id="_x0000_s1030" type="#_x0000_t202" style="position:absolute;margin-left:-18pt;margin-top:243pt;width:108pt;height:27pt;z-index:251645440" fillcolor="aqua">
            <v:textbox>
              <w:txbxContent>
                <w:p w:rsidR="00A36625" w:rsidRDefault="00A36625">
                  <w:r>
                    <w:t>Dětský pokoj</w:t>
                  </w:r>
                </w:p>
              </w:txbxContent>
            </v:textbox>
            <w10:wrap side="left"/>
          </v:shape>
        </w:pict>
      </w:r>
      <w:r>
        <w:rPr>
          <w:noProof/>
          <w:lang w:eastAsia="cs-CZ"/>
        </w:rPr>
        <w:pict>
          <v:shape id="_x0000_s1031" type="#_x0000_t202" style="position:absolute;margin-left:90pt;margin-top:414pt;width:81pt;height:27pt;z-index:251644416" fillcolor="aqua">
            <v:textbox>
              <w:txbxContent>
                <w:p w:rsidR="00A36625" w:rsidRDefault="00A36625">
                  <w:r>
                    <w:t>ložnice</w:t>
                  </w:r>
                </w:p>
              </w:txbxContent>
            </v:textbox>
            <w10:wrap side="left"/>
          </v:shape>
        </w:pict>
      </w:r>
      <w:r>
        <w:rPr>
          <w:noProof/>
          <w:lang w:eastAsia="cs-CZ"/>
        </w:rPr>
        <w:pict>
          <v:shape id="_x0000_s1032" type="#_x0000_t202" style="position:absolute;margin-left:198pt;margin-top:585pt;width:126pt;height:27pt;z-index:251643392" fillcolor="yellow">
            <v:textbox>
              <w:txbxContent>
                <w:p w:rsidR="00A36625" w:rsidRDefault="00A36625">
                  <w:r>
                    <w:t>Převléká se tam</w:t>
                  </w:r>
                </w:p>
              </w:txbxContent>
            </v:textbox>
            <w10:wrap side="left"/>
          </v:shape>
        </w:pict>
      </w:r>
      <w:r>
        <w:rPr>
          <w:noProof/>
          <w:lang w:eastAsia="cs-CZ"/>
        </w:rPr>
        <w:pict>
          <v:shape id="_x0000_s1033" type="#_x0000_t202" style="position:absolute;margin-left:9pt;margin-top:531pt;width:80.65pt;height:26.65pt;z-index:251641344" fillcolor="yellow">
            <v:textbox>
              <w:txbxContent>
                <w:p w:rsidR="00A36625" w:rsidRDefault="00A36625">
                  <w:r>
                    <w:t>Učí se tam</w:t>
                  </w:r>
                </w:p>
              </w:txbxContent>
            </v:textbox>
            <w10:wrap side="left"/>
          </v:shape>
        </w:pict>
      </w:r>
      <w:r>
        <w:rPr>
          <w:noProof/>
          <w:lang w:eastAsia="cs-CZ"/>
        </w:rPr>
        <w:pict>
          <v:shape id="_x0000_s1034" type="#_x0000_t202" style="position:absolute;margin-left:261pt;margin-top:405pt;width:81pt;height:36pt;z-index:251642368" fillcolor="yellow">
            <v:textbox>
              <w:txbxContent>
                <w:p w:rsidR="00A36625" w:rsidRDefault="00A36625">
                  <w:r>
                    <w:t>Myje se tam</w:t>
                  </w:r>
                </w:p>
              </w:txbxContent>
            </v:textbox>
            <w10:wrap side="left"/>
          </v:shape>
        </w:pict>
      </w:r>
      <w:r>
        <w:rPr>
          <w:noProof/>
          <w:lang w:eastAsia="cs-CZ"/>
        </w:rPr>
        <w:pict>
          <v:shape id="_x0000_s1035" type="#_x0000_t202" style="position:absolute;margin-left:180.35pt;margin-top:315.35pt;width:89.65pt;height:26.65pt;z-index:251640320" fillcolor="yellow">
            <v:textbox>
              <w:txbxContent>
                <w:p w:rsidR="00A36625" w:rsidRDefault="00A36625">
                  <w:r>
                    <w:t>Hraje se tam</w:t>
                  </w:r>
                </w:p>
              </w:txbxContent>
            </v:textbox>
            <w10:wrap side="left"/>
          </v:shape>
        </w:pict>
      </w:r>
      <w:r>
        <w:rPr>
          <w:noProof/>
          <w:lang w:eastAsia="cs-CZ"/>
        </w:rPr>
      </w:r>
      <w:r w:rsidRPr="001604E9">
        <w:rPr>
          <w:b/>
          <w:bCs/>
          <w:sz w:val="32"/>
          <w:szCs w:val="32"/>
        </w:rPr>
        <w:pict>
          <v:group id="_x0000_s1036" editas="canvas" style="width:450pt;height:270pt;mso-position-horizontal-relative:char;mso-position-vertical-relative:line" coordorigin="2198,945" coordsize="7200,4320">
            <o:lock v:ext="edit" aspectratio="t"/>
            <v:shape id="_x0000_s1037" type="#_x0000_t75" style="position:absolute;left:2198;top:945;width:7200;height:4320" o:preferrelative="f">
              <v:fill o:detectmouseclick="t"/>
              <v:path o:extrusionok="t" o:connecttype="none"/>
              <o:lock v:ext="edit" text="t"/>
            </v:shape>
            <v:shape id="_x0000_s1038" type="#_x0000_t202" style="position:absolute;left:3062;top:2097;width:1152;height:432" fillcolor="yellow">
              <v:textbox>
                <w:txbxContent>
                  <w:p w:rsidR="00A36625" w:rsidRDefault="00A36625">
                    <w:r>
                      <w:t>Jí se tam</w:t>
                    </w:r>
                  </w:p>
                </w:txbxContent>
              </v:textbox>
            </v:shape>
            <v:shape id="_x0000_s1039" type="#_x0000_t202" style="position:absolute;left:5222;top:2673;width:1296;height:432" fillcolor="yellow">
              <v:textbox>
                <w:txbxContent>
                  <w:p w:rsidR="00A36625" w:rsidRDefault="00A36625">
                    <w:r>
                      <w:t>Vaří se tam</w:t>
                    </w:r>
                  </w:p>
                </w:txbxContent>
              </v:textbox>
            </v:shape>
            <v:shape id="_x0000_s1040" type="#_x0000_t202" style="position:absolute;left:3206;top:3681;width:1152;height:432" fillcolor="yellow">
              <v:textbox>
                <w:txbxContent>
                  <w:p w:rsidR="00A36625" w:rsidRDefault="00A36625">
                    <w:r>
                      <w:t>Spí se tam</w:t>
                    </w:r>
                  </w:p>
                </w:txbxContent>
              </v:textbox>
            </v:shape>
            <v:shape id="_x0000_s1041" type="#_x0000_t202" style="position:absolute;left:6950;top:4113;width:1872;height:576" fillcolor="yellow">
              <v:textbox>
                <w:txbxContent>
                  <w:p w:rsidR="00A36625" w:rsidRDefault="00A36625">
                    <w:r>
                      <w:t>Odpočívá se tam</w:t>
                    </w:r>
                  </w:p>
                </w:txbxContent>
              </v:textbox>
            </v:shape>
            <v:shape id="_x0000_s1042" type="#_x0000_t202" style="position:absolute;left:7094;top:2097;width:1584;height:432" fillcolor="aqua">
              <v:textbox>
                <w:txbxContent>
                  <w:p w:rsidR="00A36625" w:rsidRDefault="00A36625">
                    <w:r>
                      <w:t>koupelna</w:t>
                    </w:r>
                  </w:p>
                </w:txbxContent>
              </v:textbox>
            </v:shape>
            <w10:wrap side="left"/>
            <w10:anchorlock/>
          </v:group>
        </w:pict>
      </w: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Pr="00E6062E" w:rsidRDefault="00A36625" w:rsidP="00E6062E">
      <w:pPr>
        <w:rPr>
          <w:sz w:val="32"/>
          <w:szCs w:val="32"/>
        </w:rPr>
      </w:pPr>
    </w:p>
    <w:p w:rsidR="00A36625" w:rsidRDefault="00A36625" w:rsidP="00E6062E">
      <w:pPr>
        <w:tabs>
          <w:tab w:val="left" w:pos="2490"/>
        </w:tabs>
        <w:rPr>
          <w:sz w:val="32"/>
          <w:szCs w:val="32"/>
        </w:rPr>
      </w:pPr>
      <w:r>
        <w:rPr>
          <w:sz w:val="32"/>
          <w:szCs w:val="32"/>
        </w:rPr>
        <w:tab/>
      </w:r>
    </w:p>
    <w:p w:rsidR="00A36625" w:rsidRDefault="00A36625" w:rsidP="00E6062E">
      <w:pPr>
        <w:tabs>
          <w:tab w:val="left" w:pos="2490"/>
        </w:tabs>
        <w:rPr>
          <w:sz w:val="32"/>
          <w:szCs w:val="32"/>
        </w:rPr>
      </w:pPr>
    </w:p>
    <w:p w:rsidR="00A36625" w:rsidRDefault="00A36625" w:rsidP="00E6062E">
      <w:pPr>
        <w:tabs>
          <w:tab w:val="left" w:pos="2490"/>
        </w:tabs>
        <w:rPr>
          <w:sz w:val="32"/>
          <w:szCs w:val="32"/>
        </w:rPr>
      </w:pPr>
      <w:r>
        <w:rPr>
          <w:noProof/>
          <w:lang w:eastAsia="cs-CZ"/>
        </w:rPr>
      </w:r>
      <w:r w:rsidRPr="001604E9">
        <w:rPr>
          <w:sz w:val="32"/>
          <w:szCs w:val="32"/>
        </w:rPr>
        <w:pict>
          <v:group id="_x0000_s1043" editas="canvas" style="width:450pt;height:270pt;mso-position-horizontal-relative:char;mso-position-vertical-relative:line" coordorigin="2198,3645" coordsize="7200,4320">
            <o:lock v:ext="edit" aspectratio="t"/>
            <v:shape id="_x0000_s1044" type="#_x0000_t75" style="position:absolute;left:2198;top:3645;width:7200;height:4320" o:preferrelative="f">
              <v:fill o:detectmouseclick="t"/>
              <v:path o:extrusionok="t" o:connecttype="none"/>
              <o:lock v:ext="edit" text="t"/>
            </v:shape>
            <v:shape id="_x0000_s1045" type="#_x0000_t202" style="position:absolute;left:3206;top:4365;width:1296;height:432" fillcolor="#936">
              <v:textbox style="mso-next-textbox:#_x0000_s1045">
                <w:txbxContent>
                  <w:p w:rsidR="00A36625" w:rsidRDefault="00A36625" w:rsidP="003B3974">
                    <w:r>
                      <w:t>ŠATNA</w:t>
                    </w:r>
                  </w:p>
                </w:txbxContent>
              </v:textbox>
            </v:shape>
            <v:shape id="_x0000_s1046" type="#_x0000_t75" style="position:absolute;left:2198;top:5067;width:1164;height:1284">
              <v:imagedata r:id="rId7" o:title=""/>
            </v:shape>
            <v:shape id="_x0000_s1047" type="#_x0000_t75" style="position:absolute;left:7382;top:3789;width:1572;height:1308">
              <v:imagedata r:id="rId8" o:title=""/>
            </v:shape>
            <v:shape id="_x0000_s1048" type="#_x0000_t202" style="position:absolute;left:6086;top:5517;width:1440;height:432" fillcolor="#936">
              <v:textbox style="mso-next-textbox:#_x0000_s1048">
                <w:txbxContent>
                  <w:p w:rsidR="00A36625" w:rsidRDefault="00A36625">
                    <w:r>
                      <w:t>KUCHYŇ</w:t>
                    </w:r>
                  </w:p>
                </w:txbxContent>
              </v:textbox>
            </v:shape>
            <v:shape id="_x0000_s1049" type="#_x0000_t202" style="position:absolute;left:3782;top:7089;width:1296;height:432" fillcolor="#936">
              <v:textbox style="mso-next-textbox:#_x0000_s1049">
                <w:txbxContent>
                  <w:p w:rsidR="00A36625" w:rsidRDefault="00A36625">
                    <w:r>
                      <w:t>LOŽNICE</w:t>
                    </w:r>
                  </w:p>
                </w:txbxContent>
              </v:textbox>
            </v:shape>
            <w10:wrap side="left"/>
            <w10:anchorlock/>
          </v:group>
        </w:pict>
      </w:r>
    </w:p>
    <w:p w:rsidR="00A36625" w:rsidRDefault="00A36625" w:rsidP="003B3974">
      <w:pPr>
        <w:tabs>
          <w:tab w:val="left" w:pos="2490"/>
        </w:tabs>
        <w:rPr>
          <w:sz w:val="32"/>
          <w:szCs w:val="32"/>
        </w:rPr>
      </w:pPr>
      <w:r>
        <w:rPr>
          <w:noProof/>
          <w:lang w:eastAsia="cs-CZ"/>
        </w:rPr>
        <w:pict>
          <v:shape id="_x0000_s1050" type="#_x0000_t75" style="position:absolute;margin-left:180pt;margin-top:35.25pt;width:90.75pt;height:78.75pt;z-index:-251657728" wrapcoords="7676 617 3927 1029 3035 1851 3035 3909 1964 7200 1607 13783 893 17074 893 20366 -179 20983 357 21394 14460 21394 18922 21394 18922 20366 20172 14400 20886 7200 21064 1440 20172 823 16780 617 7676 617">
            <v:imagedata r:id="rId9" o:title=""/>
            <w10:wrap type="tight" side="left"/>
            <w10:anchorlock/>
          </v:shape>
        </w:pict>
      </w:r>
    </w:p>
    <w:p w:rsidR="00A36625" w:rsidRDefault="00A36625" w:rsidP="00E6062E">
      <w:pPr>
        <w:tabs>
          <w:tab w:val="left" w:pos="2490"/>
        </w:tabs>
        <w:rPr>
          <w:sz w:val="32"/>
          <w:szCs w:val="32"/>
        </w:rPr>
      </w:pPr>
      <w:r>
        <w:rPr>
          <w:noProof/>
          <w:lang w:eastAsia="cs-CZ"/>
        </w:rPr>
        <w:pict>
          <v:shape id="_x0000_s1051" type="#_x0000_t75" style="position:absolute;margin-left:378pt;margin-top:70.85pt;width:81pt;height:60pt;z-index:-251658752" wrapcoords="11000 810 8800 810 400 4320 -200 6750 0 9450 800 13770 800 16470 4200 18090 9400 18090 13200 21330 13400 21330 14600 21330 16600 21330 19600 19440 19600 13770 21400 9450 20400 4320 16800 2160 13000 810 11000 810">
            <v:imagedata r:id="rId10" o:title=""/>
            <w10:wrap type="tight" side="left"/>
            <w10:anchorlock/>
          </v:shape>
        </w:pict>
      </w:r>
      <w:r>
        <w:rPr>
          <w:noProof/>
          <w:lang w:eastAsia="cs-CZ"/>
        </w:rPr>
        <w:pict>
          <v:shape id="_x0000_s1052" type="#_x0000_t75" style="position:absolute;margin-left:-27pt;margin-top:16.85pt;width:126pt;height:89.25pt;z-index:-251659776" wrapcoords="3857 182 2829 3086 643 4901 -129 5808 1157 17607 1157 19966 3729 20511 13243 20692 15043 21418 15557 21418 16071 21418 16457 21418 17357 20692 20186 20511 21343 19603 21471 17425 19286 16336 15814 14703 14143 11798 13757 8894 15171 8894 17743 6897 17743 5264 15171 3993 11957 3086 12214 1997 9514 908 4886 182 3857 182">
            <v:imagedata r:id="rId11" o:title=""/>
            <w10:wrap type="tight" side="left"/>
            <w10:anchorlock/>
          </v:shape>
        </w:pict>
      </w:r>
    </w:p>
    <w:p w:rsidR="00A36625" w:rsidRDefault="00A36625" w:rsidP="00E6062E">
      <w:pPr>
        <w:tabs>
          <w:tab w:val="left" w:pos="2490"/>
        </w:tabs>
        <w:rPr>
          <w:sz w:val="32"/>
          <w:szCs w:val="32"/>
        </w:rPr>
      </w:pPr>
    </w:p>
    <w:p w:rsidR="00A36625" w:rsidRDefault="00A36625" w:rsidP="00E6062E">
      <w:pPr>
        <w:tabs>
          <w:tab w:val="left" w:pos="2490"/>
        </w:tabs>
        <w:rPr>
          <w:sz w:val="32"/>
          <w:szCs w:val="32"/>
        </w:rPr>
      </w:pPr>
      <w:r>
        <w:rPr>
          <w:noProof/>
          <w:lang w:eastAsia="cs-CZ"/>
        </w:rPr>
        <w:pict>
          <v:shape id="_x0000_s1053" type="#_x0000_t202" style="position:absolute;margin-left:279pt;margin-top:16.75pt;width:108pt;height:27pt;z-index:251660800" fillcolor="#936">
            <v:textbox>
              <w:txbxContent>
                <w:p w:rsidR="00A36625" w:rsidRDefault="00A36625">
                  <w:r>
                    <w:t>KOUPELNA</w:t>
                  </w:r>
                </w:p>
              </w:txbxContent>
            </v:textbox>
            <w10:wrap side="left"/>
            <w10:anchorlock/>
          </v:shape>
        </w:pict>
      </w:r>
    </w:p>
    <w:p w:rsidR="00A36625" w:rsidRDefault="00A36625" w:rsidP="00F85822">
      <w:pPr>
        <w:tabs>
          <w:tab w:val="left" w:pos="2490"/>
        </w:tabs>
        <w:rPr>
          <w:sz w:val="32"/>
          <w:szCs w:val="32"/>
        </w:rPr>
      </w:pPr>
      <w:r>
        <w:rPr>
          <w:noProof/>
          <w:lang w:eastAsia="cs-CZ"/>
        </w:rPr>
        <w:pict>
          <v:shape id="_x0000_s1054" type="#_x0000_t75" style="position:absolute;margin-left:135pt;margin-top:7.35pt;width:56.25pt;height:61.5pt;z-index:-251660800" wrapcoords="-288 1054 864 13698 5184 18439 12960 21337 14112 21337 15264 21337 15552 21337 19008 17912 21024 14488 21312 8693 20736 6849 19584 4478 9504 1317 6336 1054 -288 1054">
            <v:imagedata r:id="rId12" o:title=""/>
            <w10:wrap type="tight" side="left"/>
            <w10:anchorlock/>
          </v:shape>
        </w:pict>
      </w:r>
      <w:r>
        <w:rPr>
          <w:noProof/>
          <w:lang w:eastAsia="cs-CZ"/>
        </w:rPr>
        <w:pict>
          <v:shape id="_x0000_s1055" type="#_x0000_t202" style="position:absolute;margin-left:-27pt;margin-top:7.4pt;width:81pt;height:24.95pt;z-index:251659776" fillcolor="#936">
            <v:textbox>
              <w:txbxContent>
                <w:p w:rsidR="00A36625" w:rsidRPr="003B3974" w:rsidRDefault="00A36625" w:rsidP="00E6062E">
                  <w:pPr>
                    <w:tabs>
                      <w:tab w:val="left" w:pos="2490"/>
                    </w:tabs>
                  </w:pPr>
                  <w:r w:rsidRPr="003B3974">
                    <w:t>OBÝVÁK</w:t>
                  </w:r>
                </w:p>
                <w:p w:rsidR="00A36625" w:rsidRDefault="00A36625" w:rsidP="00BE7F61">
                  <w:pPr>
                    <w:tabs>
                      <w:tab w:val="left" w:pos="2490"/>
                    </w:tabs>
                    <w:rPr>
                      <w:noProof/>
                    </w:rPr>
                  </w:pPr>
                </w:p>
              </w:txbxContent>
            </v:textbox>
            <w10:wrap type="square"/>
            <w10:anchorlock/>
          </v:shape>
        </w:pict>
      </w: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r>
        <w:rPr>
          <w:noProof/>
          <w:lang w:eastAsia="cs-CZ"/>
        </w:rPr>
        <w:pict>
          <v:shape id="_x0000_s1056" type="#_x0000_t75" style="position:absolute;margin-left:216.35pt;margin-top:69.5pt;width:63pt;height:57pt;z-index:251663872">
            <v:imagedata r:id="rId13" o:title=""/>
            <w10:wrap side="left"/>
            <w10:anchorlock/>
          </v:shape>
        </w:pict>
      </w:r>
      <w:r>
        <w:rPr>
          <w:noProof/>
          <w:lang w:eastAsia="cs-CZ"/>
        </w:rPr>
        <w:pict>
          <v:shape id="_x0000_s1057" type="#_x0000_t75" style="position:absolute;margin-left:-18pt;margin-top:33.15pt;width:99pt;height:81.75pt;z-index:251662848">
            <v:imagedata r:id="rId14" o:title=""/>
            <w10:wrap side="left"/>
            <w10:anchorlock/>
          </v:shape>
        </w:pict>
      </w:r>
      <w:r>
        <w:rPr>
          <w:noProof/>
          <w:lang w:eastAsia="cs-CZ"/>
        </w:rPr>
        <w:pict>
          <v:shape id="_x0000_s1058" type="#_x0000_t202" style="position:absolute;margin-left:333.35pt;margin-top:105.5pt;width:108pt;height:27pt;z-index:251661824" fillcolor="#936">
            <v:textbox>
              <w:txbxContent>
                <w:p w:rsidR="00A36625" w:rsidRDefault="00A36625">
                  <w:r>
                    <w:t>DĚTSKÝ POKOJ</w:t>
                  </w:r>
                </w:p>
              </w:txbxContent>
            </v:textbox>
            <w10:wrap side="left"/>
            <w10:anchorlock/>
          </v:shape>
        </w:pict>
      </w: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r>
        <w:rPr>
          <w:noProof/>
          <w:lang w:eastAsia="cs-CZ"/>
        </w:rPr>
      </w:r>
      <w:r w:rsidRPr="001604E9">
        <w:rPr>
          <w:sz w:val="32"/>
          <w:szCs w:val="32"/>
        </w:rPr>
        <w:pict>
          <v:group id="_x0000_s1059" editas="canvas" style="width:450pt;height:270pt;mso-position-horizontal-relative:char;mso-position-vertical-relative:line" coordorigin="2198,3645" coordsize="7200,4320">
            <o:lock v:ext="edit" aspectratio="t"/>
            <v:shape id="_x0000_s1060" type="#_x0000_t75" style="position:absolute;left:2198;top:3645;width:7200;height:4320" o:preferrelative="f">
              <v:fill o:detectmouseclick="t"/>
              <v:path o:extrusionok="t" o:connecttype="none"/>
              <o:lock v:ext="edit" text="t"/>
            </v:shape>
            <v:shape id="_x0000_s1061" type="#_x0000_t202" style="position:absolute;left:5510;top:6957;width:1296;height:432" fillcolor="#936">
              <v:textbox style="mso-next-textbox:#_x0000_s1061">
                <w:txbxContent>
                  <w:p w:rsidR="00A36625" w:rsidRDefault="00A36625" w:rsidP="003B3974">
                    <w:r>
                      <w:t>ŠATNA</w:t>
                    </w:r>
                  </w:p>
                </w:txbxContent>
              </v:textbox>
            </v:shape>
            <v:shape id="_x0000_s1062" type="#_x0000_t75" style="position:absolute;left:2198;top:3645;width:1164;height:1284">
              <v:imagedata r:id="rId7" o:title=""/>
            </v:shape>
            <v:shape id="_x0000_s1063" type="#_x0000_t75" style="position:absolute;left:7382;top:3789;width:1572;height:1308">
              <v:imagedata r:id="rId8" o:title=""/>
            </v:shape>
            <v:shape id="_x0000_s1064" type="#_x0000_t202" style="position:absolute;left:3350;top:4221;width:1440;height:432" fillcolor="#936">
              <v:textbox style="mso-next-textbox:#_x0000_s1064">
                <w:txbxContent>
                  <w:p w:rsidR="00A36625" w:rsidRDefault="00A36625" w:rsidP="003B3974">
                    <w:r>
                      <w:t>KUCHYŇ</w:t>
                    </w:r>
                  </w:p>
                </w:txbxContent>
              </v:textbox>
            </v:shape>
            <v:shape id="_x0000_s1065" type="#_x0000_t202" style="position:absolute;left:7814;top:5229;width:1296;height:432" fillcolor="#936">
              <v:textbox style="mso-next-textbox:#_x0000_s1065">
                <w:txbxContent>
                  <w:p w:rsidR="00A36625" w:rsidRDefault="00A36625" w:rsidP="003B3974">
                    <w:r>
                      <w:t>LOŽNICE</w:t>
                    </w:r>
                  </w:p>
                </w:txbxContent>
              </v:textbox>
            </v:shape>
            <v:shape id="_x0000_s1066" type="#_x0000_t75" style="position:absolute;left:6806;top:6813;width:1008;height:912">
              <v:imagedata r:id="rId13" o:title=""/>
            </v:shape>
            <v:shape id="_x0000_s1067" type="#_x0000_t75" style="position:absolute;left:2918;top:4779;width:1584;height:1308">
              <v:imagedata r:id="rId14" o:title=""/>
            </v:shape>
            <w10:wrap side="left"/>
            <w10:anchorlock/>
          </v:group>
        </w:pict>
      </w:r>
    </w:p>
    <w:p w:rsidR="00A36625" w:rsidRDefault="00A36625" w:rsidP="003B3974">
      <w:pPr>
        <w:tabs>
          <w:tab w:val="left" w:pos="2490"/>
        </w:tabs>
        <w:rPr>
          <w:sz w:val="32"/>
          <w:szCs w:val="32"/>
        </w:rPr>
      </w:pPr>
      <w:r>
        <w:rPr>
          <w:noProof/>
          <w:lang w:eastAsia="cs-CZ"/>
        </w:rPr>
        <w:pict>
          <v:shape id="_x0000_s1068" type="#_x0000_t75" style="position:absolute;margin-left:180pt;margin-top:35.25pt;width:90.75pt;height:78.75pt;z-index:-251648512" wrapcoords="7676 617 3927 1029 3035 1851 3035 3909 1964 7200 1607 13783 893 17074 893 20366 -179 20983 357 21394 14460 21394 18922 21394 18922 20366 20172 14400 20886 7200 21064 1440 20172 823 16780 617 7676 617">
            <v:imagedata r:id="rId9" o:title=""/>
            <w10:wrap type="tight" side="left"/>
            <w10:anchorlock/>
          </v:shape>
        </w:pict>
      </w:r>
    </w:p>
    <w:p w:rsidR="00A36625" w:rsidRDefault="00A36625" w:rsidP="003B3974">
      <w:pPr>
        <w:tabs>
          <w:tab w:val="left" w:pos="2490"/>
        </w:tabs>
        <w:rPr>
          <w:sz w:val="32"/>
          <w:szCs w:val="32"/>
        </w:rPr>
      </w:pPr>
      <w:r>
        <w:rPr>
          <w:noProof/>
          <w:lang w:eastAsia="cs-CZ"/>
        </w:rPr>
        <w:pict>
          <v:shape id="_x0000_s1069" type="#_x0000_t202" style="position:absolute;margin-left:252pt;margin-top:-21.95pt;width:108pt;height:27pt;z-index:251671040" fillcolor="#936">
            <v:textbox>
              <w:txbxContent>
                <w:p w:rsidR="00A36625" w:rsidRDefault="00A36625" w:rsidP="003B3974">
                  <w:r>
                    <w:t>DĚTSKÝ POKOJ</w:t>
                  </w:r>
                </w:p>
              </w:txbxContent>
            </v:textbox>
            <w10:wrap side="left"/>
            <w10:anchorlock/>
          </v:shape>
        </w:pict>
      </w:r>
      <w:r>
        <w:rPr>
          <w:noProof/>
          <w:lang w:eastAsia="cs-CZ"/>
        </w:rPr>
        <w:pict>
          <v:shape id="_x0000_s1070" type="#_x0000_t202" style="position:absolute;margin-left:27pt;margin-top:-9.85pt;width:108pt;height:27pt;z-index:251670016" fillcolor="#936">
            <v:textbox>
              <w:txbxContent>
                <w:p w:rsidR="00A36625" w:rsidRDefault="00A36625" w:rsidP="003B3974">
                  <w:r>
                    <w:t>KOUPELNA</w:t>
                  </w:r>
                </w:p>
              </w:txbxContent>
            </v:textbox>
            <w10:wrap side="left"/>
            <w10:anchorlock/>
          </v:shape>
        </w:pict>
      </w:r>
      <w:r>
        <w:rPr>
          <w:noProof/>
          <w:lang w:eastAsia="cs-CZ"/>
        </w:rPr>
        <w:pict>
          <v:shape id="_x0000_s1071" type="#_x0000_t75" style="position:absolute;margin-left:-27pt;margin-top:16.85pt;width:126pt;height:89.25pt;z-index:-251650560" wrapcoords="3857 182 2829 3086 643 4901 -129 5808 1157 17607 1157 19966 3729 20511 13243 20692 15043 21418 15557 21418 16071 21418 16457 21418 17357 20692 20186 20511 21343 19603 21471 17425 19286 16336 15814 14703 14143 11798 13757 8894 15171 8894 17743 6897 17743 5264 15171 3993 11957 3086 12214 1997 9514 908 4886 182 3857 182">
            <v:imagedata r:id="rId11" o:title=""/>
            <w10:wrap type="tight" side="left"/>
            <w10:anchorlock/>
          </v:shape>
        </w:pict>
      </w:r>
    </w:p>
    <w:p w:rsidR="00A36625" w:rsidRDefault="00A36625" w:rsidP="003B3974">
      <w:pPr>
        <w:tabs>
          <w:tab w:val="left" w:pos="2490"/>
        </w:tabs>
        <w:rPr>
          <w:sz w:val="32"/>
          <w:szCs w:val="32"/>
        </w:rPr>
      </w:pPr>
    </w:p>
    <w:p w:rsidR="00A36625" w:rsidRDefault="00A36625" w:rsidP="003B3974">
      <w:pPr>
        <w:tabs>
          <w:tab w:val="left" w:pos="2490"/>
        </w:tabs>
        <w:rPr>
          <w:sz w:val="32"/>
          <w:szCs w:val="32"/>
        </w:rPr>
      </w:pPr>
      <w:r>
        <w:rPr>
          <w:noProof/>
          <w:lang w:eastAsia="cs-CZ"/>
        </w:rPr>
        <w:pict>
          <v:shape id="_x0000_s1072" type="#_x0000_t75" style="position:absolute;margin-left:117pt;margin-top:22.25pt;width:81pt;height:60pt;z-index:-251649536" wrapcoords="11000 810 8800 810 400 4320 -200 6750 0 9450 800 13770 800 16470 4200 18090 9400 18090 13200 21330 13400 21330 14600 21330 16600 21330 19600 19440 19600 13770 21400 9450 20400 4320 16800 2160 13000 810 11000 810">
            <v:imagedata r:id="rId10" o:title=""/>
            <w10:wrap type="tight" side="left"/>
            <w10:anchorlock/>
          </v:shape>
        </w:pict>
      </w:r>
    </w:p>
    <w:p w:rsidR="00A36625" w:rsidRDefault="00A36625" w:rsidP="003B3974">
      <w:pPr>
        <w:tabs>
          <w:tab w:val="left" w:pos="2490"/>
        </w:tabs>
        <w:rPr>
          <w:sz w:val="32"/>
          <w:szCs w:val="32"/>
        </w:rPr>
      </w:pPr>
      <w:r>
        <w:rPr>
          <w:noProof/>
          <w:lang w:eastAsia="cs-CZ"/>
        </w:rPr>
        <w:pict>
          <v:shape id="_x0000_s1073" type="#_x0000_t75" style="position:absolute;margin-left:54pt;margin-top:6.95pt;width:56.25pt;height:61.5pt;z-index:-251651584" wrapcoords="-288 1054 864 13698 5184 18439 12960 21337 14112 21337 15264 21337 15552 21337 19008 17912 21024 14488 21312 8693 20736 6849 19584 4478 9504 1317 6336 1054 -288 1054">
            <v:imagedata r:id="rId12" o:title=""/>
            <w10:wrap type="tight" side="left"/>
            <w10:anchorlock/>
          </v:shape>
        </w:pict>
      </w:r>
      <w:r>
        <w:rPr>
          <w:noProof/>
          <w:lang w:eastAsia="cs-CZ"/>
        </w:rPr>
        <w:pict>
          <v:shape id="_x0000_s1074" type="#_x0000_t202" style="position:absolute;margin-left:-27pt;margin-top:7.4pt;width:81pt;height:24.95pt;z-index:251668992" fillcolor="#936">
            <v:textbox>
              <w:txbxContent>
                <w:p w:rsidR="00A36625" w:rsidRPr="003B3974" w:rsidRDefault="00A36625" w:rsidP="003B3974">
                  <w:pPr>
                    <w:tabs>
                      <w:tab w:val="left" w:pos="2490"/>
                    </w:tabs>
                  </w:pPr>
                  <w:r w:rsidRPr="003B3974">
                    <w:t>OBÝVÁK</w:t>
                  </w:r>
                </w:p>
                <w:p w:rsidR="00A36625" w:rsidRDefault="00A36625" w:rsidP="003B3974">
                  <w:pPr>
                    <w:tabs>
                      <w:tab w:val="left" w:pos="2490"/>
                    </w:tabs>
                    <w:rPr>
                      <w:noProof/>
                    </w:rPr>
                  </w:pPr>
                </w:p>
              </w:txbxContent>
            </v:textbox>
            <w10:wrap type="square"/>
            <w10:anchorlock/>
          </v:shape>
        </w:pict>
      </w: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jc w:val="center"/>
        <w:rPr>
          <w:b/>
          <w:bCs/>
          <w:sz w:val="32"/>
          <w:szCs w:val="32"/>
        </w:rPr>
      </w:pPr>
      <w:r w:rsidRPr="003B3974">
        <w:rPr>
          <w:b/>
          <w:bCs/>
          <w:sz w:val="32"/>
          <w:szCs w:val="32"/>
        </w:rPr>
        <w:t>ZDROJE</w:t>
      </w:r>
    </w:p>
    <w:p w:rsidR="00A36625" w:rsidRDefault="00A36625" w:rsidP="003B3974">
      <w:pPr>
        <w:tabs>
          <w:tab w:val="left" w:pos="2490"/>
        </w:tabs>
        <w:jc w:val="center"/>
        <w:rPr>
          <w:b/>
          <w:bCs/>
          <w:sz w:val="32"/>
          <w:szCs w:val="32"/>
        </w:rPr>
      </w:pPr>
    </w:p>
    <w:p w:rsidR="00A36625" w:rsidRDefault="00A36625" w:rsidP="003B3974">
      <w:pPr>
        <w:rPr>
          <w:b/>
          <w:bCs/>
          <w:sz w:val="32"/>
          <w:szCs w:val="32"/>
        </w:rPr>
      </w:pPr>
      <w:hyperlink r:id="rId15" w:history="1">
        <w:r w:rsidRPr="00F86A11">
          <w:rPr>
            <w:rStyle w:val="Hyperlink"/>
            <w:b/>
            <w:bCs/>
            <w:sz w:val="32"/>
            <w:szCs w:val="32"/>
          </w:rPr>
          <w:t>http://office.microsoft.com</w:t>
        </w:r>
      </w:hyperlink>
    </w:p>
    <w:p w:rsidR="00A36625" w:rsidRPr="003B3974" w:rsidRDefault="00A36625" w:rsidP="003B3974">
      <w:pPr>
        <w:tabs>
          <w:tab w:val="left" w:pos="2490"/>
        </w:tabs>
        <w:rPr>
          <w:b/>
          <w:bCs/>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3B3974">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Default="00A36625" w:rsidP="00E6062E">
      <w:pPr>
        <w:tabs>
          <w:tab w:val="left" w:pos="2490"/>
        </w:tabs>
        <w:rPr>
          <w:sz w:val="32"/>
          <w:szCs w:val="32"/>
        </w:rPr>
      </w:pPr>
    </w:p>
    <w:p w:rsidR="00A36625" w:rsidRPr="00F85822" w:rsidRDefault="00A36625" w:rsidP="00F85822">
      <w:pPr>
        <w:tabs>
          <w:tab w:val="left" w:pos="2490"/>
        </w:tabs>
        <w:jc w:val="center"/>
        <w:rPr>
          <w:b/>
          <w:bCs/>
          <w:sz w:val="32"/>
          <w:szCs w:val="32"/>
        </w:rPr>
      </w:pPr>
      <w:r w:rsidRPr="00F85822">
        <w:rPr>
          <w:b/>
          <w:bCs/>
          <w:sz w:val="32"/>
          <w:szCs w:val="32"/>
        </w:rPr>
        <w:t>ŘEŠENÍ</w:t>
      </w:r>
    </w:p>
    <w:p w:rsidR="00A36625" w:rsidRPr="00E6062E" w:rsidRDefault="00A36625" w:rsidP="00E6062E">
      <w:pPr>
        <w:rPr>
          <w:b/>
          <w:bCs/>
          <w:sz w:val="32"/>
          <w:szCs w:val="32"/>
        </w:rPr>
      </w:pPr>
      <w:r>
        <w:rPr>
          <w:noProof/>
          <w:lang w:eastAsia="cs-CZ"/>
        </w:rPr>
        <w:pict>
          <v:shape id="_x0000_s1075" type="#_x0000_t202" style="position:absolute;margin-left:0;margin-top:198pt;width:89.65pt;height:26.65pt;z-index:251650560" fillcolor="yellow">
            <v:textbox>
              <w:txbxContent>
                <w:p w:rsidR="00A36625" w:rsidRDefault="00A36625" w:rsidP="00E6062E">
                  <w:r>
                    <w:t>Hraje se tam</w:t>
                  </w:r>
                </w:p>
              </w:txbxContent>
            </v:textbox>
            <w10:wrap side="left"/>
            <w10:anchorlock/>
          </v:shape>
        </w:pict>
      </w:r>
      <w:r>
        <w:rPr>
          <w:noProof/>
          <w:lang w:eastAsia="cs-CZ"/>
        </w:rPr>
      </w:r>
      <w:r w:rsidRPr="001604E9">
        <w:rPr>
          <w:b/>
          <w:bCs/>
          <w:sz w:val="32"/>
          <w:szCs w:val="32"/>
        </w:rPr>
        <w:pict>
          <v:group id="_x0000_s1076" editas="canvas" style="width:450pt;height:270pt;mso-position-horizontal-relative:char;mso-position-vertical-relative:line" coordorigin="2198,945" coordsize="7200,4320">
            <o:lock v:ext="edit" aspectratio="t"/>
            <v:shape id="_x0000_s1077" type="#_x0000_t75" style="position:absolute;left:2198;top:945;width:7200;height:4320" o:preferrelative="f">
              <v:fill o:detectmouseclick="t"/>
              <v:path o:extrusionok="t" o:connecttype="none"/>
              <o:lock v:ext="edit" text="t"/>
            </v:shape>
            <v:shape id="_x0000_s1078" type="#_x0000_t202" style="position:absolute;left:2198;top:1665;width:1152;height:432" fillcolor="yellow">
              <v:textbox>
                <w:txbxContent>
                  <w:p w:rsidR="00A36625" w:rsidRDefault="00A36625" w:rsidP="00E6062E">
                    <w:r>
                      <w:t>Jí se tam</w:t>
                    </w:r>
                  </w:p>
                </w:txbxContent>
              </v:textbox>
            </v:shape>
            <v:shape id="_x0000_s1079" type="#_x0000_t202" style="position:absolute;left:2198;top:3393;width:1296;height:432" fillcolor="yellow">
              <v:textbox>
                <w:txbxContent>
                  <w:p w:rsidR="00A36625" w:rsidRDefault="00A36625" w:rsidP="00E6062E">
                    <w:r>
                      <w:t>Vaří se tam</w:t>
                    </w:r>
                  </w:p>
                </w:txbxContent>
              </v:textbox>
            </v:shape>
            <v:shape id="_x0000_s1080" type="#_x0000_t202" style="position:absolute;left:2198;top:2673;width:1152;height:432" fillcolor="yellow">
              <v:textbox>
                <w:txbxContent>
                  <w:p w:rsidR="00A36625" w:rsidRDefault="00A36625" w:rsidP="00E6062E">
                    <w:r>
                      <w:t>Spí se tam</w:t>
                    </w:r>
                  </w:p>
                </w:txbxContent>
              </v:textbox>
            </v:shape>
            <v:shape id="_x0000_s1081" type="#_x0000_t202" style="position:absolute;left:2198;top:4689;width:1872;height:576" fillcolor="yellow">
              <v:textbox>
                <w:txbxContent>
                  <w:p w:rsidR="00A36625" w:rsidRDefault="00A36625" w:rsidP="00E6062E">
                    <w:r>
                      <w:t>Odpočívá se tam</w:t>
                    </w:r>
                  </w:p>
                </w:txbxContent>
              </v:textbox>
            </v:shape>
            <v:shape id="_x0000_s1082" type="#_x0000_t202" style="position:absolute;left:3488;top:1659;width:1147;height:427" fillcolor="aqua">
              <v:textbox>
                <w:txbxContent>
                  <w:p w:rsidR="00A36625" w:rsidRDefault="00A36625" w:rsidP="00E6062E">
                    <w:r>
                      <w:t>jídelna</w:t>
                    </w:r>
                  </w:p>
                </w:txbxContent>
              </v:textbox>
            </v:shape>
            <v:shape id="_x0000_s1083" type="#_x0000_t202" style="position:absolute;left:3494;top:2673;width:1296;height:432" fillcolor="aqua">
              <v:textbox>
                <w:txbxContent>
                  <w:p w:rsidR="00A36625" w:rsidRDefault="00A36625" w:rsidP="00E6062E">
                    <w:r>
                      <w:t>ložnice</w:t>
                    </w:r>
                  </w:p>
                </w:txbxContent>
              </v:textbox>
            </v:shape>
            <v:shape id="_x0000_s1084" type="#_x0000_t202" style="position:absolute;left:3638;top:3393;width:1296;height:432" fillcolor="aqua">
              <v:textbox>
                <w:txbxContent>
                  <w:p w:rsidR="00A36625" w:rsidRDefault="00A36625" w:rsidP="00E6062E">
                    <w:r>
                      <w:t>kuchyně</w:t>
                    </w:r>
                  </w:p>
                </w:txbxContent>
              </v:textbox>
            </v:shape>
            <v:shape id="_x0000_s1085" type="#_x0000_t202" style="position:absolute;left:3776;top:4107;width:1728;height:432" fillcolor="aqua">
              <v:textbox>
                <w:txbxContent>
                  <w:p w:rsidR="00A36625" w:rsidRDefault="00A36625" w:rsidP="00E6062E">
                    <w:r>
                      <w:t>Dětský pokoj</w:t>
                    </w:r>
                  </w:p>
                </w:txbxContent>
              </v:textbox>
            </v:shape>
            <v:shape id="_x0000_s1086" type="#_x0000_t202" style="position:absolute;left:4208;top:4683;width:1872;height:576" fillcolor="aqua">
              <v:textbox>
                <w:txbxContent>
                  <w:p w:rsidR="00A36625" w:rsidRDefault="00A36625" w:rsidP="00E6062E">
                    <w:r>
                      <w:t>Obývací pokoj</w:t>
                    </w:r>
                  </w:p>
                </w:txbxContent>
              </v:textbox>
            </v:shape>
            <v:shape id="_x0000_s1087" type="#_x0000_t202" style="position:absolute;left:5648;top:4107;width:1291;height:427" fillcolor="yellow">
              <v:textbox>
                <w:txbxContent>
                  <w:p w:rsidR="00A36625" w:rsidRDefault="00A36625" w:rsidP="00E6062E">
                    <w:r>
                      <w:t>Učí se tam</w:t>
                    </w:r>
                  </w:p>
                </w:txbxContent>
              </v:textbox>
            </v:shape>
            <w10:wrap side="left"/>
            <w10:anchorlock/>
          </v:group>
        </w:pict>
      </w:r>
    </w:p>
    <w:p w:rsidR="00A36625" w:rsidRPr="00E6062E" w:rsidRDefault="00A36625" w:rsidP="00E6062E">
      <w:pPr>
        <w:tabs>
          <w:tab w:val="left" w:pos="2490"/>
        </w:tabs>
        <w:rPr>
          <w:sz w:val="32"/>
          <w:szCs w:val="32"/>
        </w:rPr>
      </w:pPr>
      <w:r>
        <w:rPr>
          <w:noProof/>
          <w:lang w:eastAsia="cs-CZ"/>
        </w:rPr>
        <w:pict>
          <v:shape id="_x0000_s1088" type="#_x0000_t202" style="position:absolute;margin-left:90.35pt;margin-top:17.55pt;width:99pt;height:27pt;z-index:251654656" fillcolor="aqua">
            <v:textbox>
              <w:txbxContent>
                <w:p w:rsidR="00A36625" w:rsidRDefault="00A36625" w:rsidP="00E6062E">
                  <w:r>
                    <w:t>koupelna</w:t>
                  </w:r>
                </w:p>
              </w:txbxContent>
            </v:textbox>
            <w10:wrap side="left"/>
            <w10:anchorlock/>
          </v:shape>
        </w:pict>
      </w:r>
      <w:r>
        <w:rPr>
          <w:noProof/>
          <w:lang w:eastAsia="cs-CZ"/>
        </w:rPr>
        <w:pict>
          <v:shape id="_x0000_s1089" type="#_x0000_t202" style="position:absolute;margin-left:135pt;margin-top:62.65pt;width:63pt;height:27pt;z-index:251653632" fillcolor="aqua">
            <v:textbox>
              <w:txbxContent>
                <w:p w:rsidR="00A36625" w:rsidRDefault="00A36625" w:rsidP="00E6062E">
                  <w:r>
                    <w:t>šatna</w:t>
                  </w:r>
                </w:p>
              </w:txbxContent>
            </v:textbox>
            <w10:wrap side="left"/>
            <w10:anchorlock/>
          </v:shape>
        </w:pict>
      </w:r>
      <w:r>
        <w:rPr>
          <w:noProof/>
          <w:lang w:eastAsia="cs-CZ"/>
        </w:rPr>
        <w:pict>
          <v:shape id="_x0000_s1090" type="#_x0000_t202" style="position:absolute;margin-left:-9pt;margin-top:62.65pt;width:126pt;height:27pt;z-index:251652608" fillcolor="yellow">
            <v:textbox>
              <w:txbxContent>
                <w:p w:rsidR="00A36625" w:rsidRDefault="00A36625" w:rsidP="00E6062E">
                  <w:r>
                    <w:t>Převléká se tam</w:t>
                  </w:r>
                </w:p>
              </w:txbxContent>
            </v:textbox>
            <w10:wrap side="left"/>
            <w10:anchorlock/>
          </v:shape>
        </w:pict>
      </w:r>
      <w:r>
        <w:rPr>
          <w:noProof/>
          <w:lang w:eastAsia="cs-CZ"/>
        </w:rPr>
        <w:pict>
          <v:shape id="_x0000_s1091" type="#_x0000_t202" style="position:absolute;margin-left:0;margin-top:8.65pt;width:81pt;height:36pt;z-index:251651584" fillcolor="yellow">
            <v:textbox>
              <w:txbxContent>
                <w:p w:rsidR="00A36625" w:rsidRDefault="00A36625" w:rsidP="00E6062E">
                  <w:r>
                    <w:t>Myje se tam</w:t>
                  </w:r>
                </w:p>
              </w:txbxContent>
            </v:textbox>
            <w10:wrap side="left"/>
            <w10:anchorlock/>
          </v:shape>
        </w:pict>
      </w:r>
    </w:p>
    <w:sectPr w:rsidR="00A36625" w:rsidRPr="00E6062E" w:rsidSect="00841CE3">
      <w:footerReference w:type="default" r:id="rId1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625" w:rsidRDefault="00A36625" w:rsidP="00841CE3">
      <w:r>
        <w:separator/>
      </w:r>
    </w:p>
  </w:endnote>
  <w:endnote w:type="continuationSeparator" w:id="0">
    <w:p w:rsidR="00A36625" w:rsidRDefault="00A36625" w:rsidP="00841C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625" w:rsidRDefault="00A36625" w:rsidP="00E6062E">
    <w:pPr>
      <w:pStyle w:val="NormalWeb"/>
      <w:spacing w:before="0" w:beforeAutospacing="0" w:after="0" w:afterAutospacing="0"/>
      <w:jc w:val="center"/>
    </w:pPr>
    <w:r>
      <w:rPr>
        <w:rFonts w:ascii="Calibri" w:hAnsi="Calibri" w:cs="Calibri"/>
        <w:color w:val="404040"/>
        <w:kern w:val="24"/>
      </w:rPr>
      <w:t>EU peníze školám CZ.1.07/1.4.00/21.1610</w:t>
    </w:r>
  </w:p>
  <w:p w:rsidR="00A36625" w:rsidRDefault="00A36625" w:rsidP="00E6062E">
    <w:pPr>
      <w:pStyle w:val="Footer"/>
    </w:pPr>
  </w:p>
  <w:p w:rsidR="00A36625" w:rsidRDefault="00A3662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625" w:rsidRDefault="00A36625" w:rsidP="00841CE3">
      <w:r>
        <w:separator/>
      </w:r>
    </w:p>
  </w:footnote>
  <w:footnote w:type="continuationSeparator" w:id="0">
    <w:p w:rsidR="00A36625" w:rsidRDefault="00A36625" w:rsidP="00841CE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66CF"/>
    <w:rsid w:val="0001271A"/>
    <w:rsid w:val="001604E9"/>
    <w:rsid w:val="00171E12"/>
    <w:rsid w:val="001771BF"/>
    <w:rsid w:val="0029586A"/>
    <w:rsid w:val="003B3974"/>
    <w:rsid w:val="006A62A6"/>
    <w:rsid w:val="00800130"/>
    <w:rsid w:val="00841CE3"/>
    <w:rsid w:val="008E5013"/>
    <w:rsid w:val="00950484"/>
    <w:rsid w:val="00A36625"/>
    <w:rsid w:val="00BE7F61"/>
    <w:rsid w:val="00E6062E"/>
    <w:rsid w:val="00E95BF9"/>
    <w:rsid w:val="00E966CF"/>
    <w:rsid w:val="00F47547"/>
    <w:rsid w:val="00F85822"/>
    <w:rsid w:val="00F86A11"/>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2A6"/>
    <w:rPr>
      <w:sz w:val="24"/>
      <w:szCs w:val="24"/>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E6062E"/>
    <w:pPr>
      <w:spacing w:before="100" w:beforeAutospacing="1" w:after="100" w:afterAutospacing="1"/>
    </w:pPr>
  </w:style>
  <w:style w:type="paragraph" w:styleId="Header">
    <w:name w:val="header"/>
    <w:basedOn w:val="Normal"/>
    <w:link w:val="HeaderChar"/>
    <w:uiPriority w:val="99"/>
    <w:rsid w:val="00E6062E"/>
    <w:pPr>
      <w:tabs>
        <w:tab w:val="center" w:pos="4536"/>
        <w:tab w:val="right" w:pos="9072"/>
      </w:tabs>
    </w:pPr>
  </w:style>
  <w:style w:type="character" w:customStyle="1" w:styleId="HeaderChar">
    <w:name w:val="Header Char"/>
    <w:basedOn w:val="DefaultParagraphFont"/>
    <w:link w:val="Header"/>
    <w:uiPriority w:val="99"/>
    <w:semiHidden/>
    <w:locked/>
    <w:rsid w:val="008E5013"/>
    <w:rPr>
      <w:sz w:val="24"/>
      <w:szCs w:val="24"/>
      <w:lang w:eastAsia="zh-CN"/>
    </w:rPr>
  </w:style>
  <w:style w:type="paragraph" w:styleId="Footer">
    <w:name w:val="footer"/>
    <w:basedOn w:val="Normal"/>
    <w:link w:val="FooterChar"/>
    <w:uiPriority w:val="99"/>
    <w:rsid w:val="00E6062E"/>
    <w:pPr>
      <w:tabs>
        <w:tab w:val="center" w:pos="4536"/>
        <w:tab w:val="right" w:pos="9072"/>
      </w:tabs>
    </w:pPr>
  </w:style>
  <w:style w:type="character" w:customStyle="1" w:styleId="FooterChar">
    <w:name w:val="Footer Char"/>
    <w:basedOn w:val="DefaultParagraphFont"/>
    <w:link w:val="Footer"/>
    <w:uiPriority w:val="99"/>
    <w:semiHidden/>
    <w:locked/>
    <w:rsid w:val="008E5013"/>
    <w:rPr>
      <w:sz w:val="24"/>
      <w:szCs w:val="24"/>
      <w:lang w:eastAsia="zh-CN"/>
    </w:rPr>
  </w:style>
  <w:style w:type="character" w:styleId="Hyperlink">
    <w:name w:val="Hyperlink"/>
    <w:basedOn w:val="DefaultParagraphFont"/>
    <w:uiPriority w:val="99"/>
    <w:rsid w:val="003B397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wmf"/><Relationship Id="rId5" Type="http://schemas.openxmlformats.org/officeDocument/2006/relationships/endnotes" Target="endnotes.xml"/><Relationship Id="rId15" Type="http://schemas.openxmlformats.org/officeDocument/2006/relationships/hyperlink" Target="http://office.microsoft.com" TargetMode="External"/><Relationship Id="rId10" Type="http://schemas.openxmlformats.org/officeDocument/2006/relationships/image" Target="media/image5.wmf"/><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image" Target="media/image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89</Words>
  <Characters>528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uzivatel</dc:creator>
  <cp:keywords/>
  <dc:description/>
  <cp:lastModifiedBy>uzivatel</cp:lastModifiedBy>
  <cp:revision>4</cp:revision>
  <dcterms:created xsi:type="dcterms:W3CDTF">2011-08-07T08:26:00Z</dcterms:created>
  <dcterms:modified xsi:type="dcterms:W3CDTF">2011-09-20T12:28:00Z</dcterms:modified>
</cp:coreProperties>
</file>