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1B40C2" w:rsidRDefault="00404B5A" w:rsidP="00236874">
      <w:pPr>
        <w:pStyle w:val="Titul"/>
      </w:pPr>
      <w:r>
        <w:t>VY_3</w:t>
      </w:r>
      <w:r w:rsidR="00742FFA">
        <w:t>2_INOVACE_</w:t>
      </w:r>
      <w:r w:rsidR="00335089">
        <w:t>01-54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614378" w:rsidP="00335089">
      <w:pPr>
        <w:tabs>
          <w:tab w:val="left" w:pos="4050"/>
        </w:tabs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Další úlohy v e-mailu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0E336E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5.</w:t>
            </w:r>
          </w:p>
        </w:tc>
      </w:tr>
      <w:tr w:rsidR="000E336E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0E336E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0E336E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Vyhledávání informací a komunikace</w:t>
            </w:r>
          </w:p>
        </w:tc>
      </w:tr>
      <w:tr w:rsidR="000E336E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E06157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E</w:t>
            </w:r>
            <w:r w:rsidR="000E336E">
              <w:rPr>
                <w:rFonts w:ascii="Calibri" w:hAnsi="Calibri" w:cs="Calibri"/>
                <w:kern w:val="2"/>
                <w:sz w:val="28"/>
                <w:szCs w:val="28"/>
              </w:rPr>
              <w:t>-mail</w:t>
            </w:r>
          </w:p>
        </w:tc>
      </w:tr>
      <w:tr w:rsidR="000E336E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0E336E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614378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3.</w:t>
            </w:r>
            <w:r w:rsidR="00E06157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12.</w:t>
            </w:r>
            <w:r w:rsidR="00E06157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0E336E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0E336E" w:rsidRDefault="000E336E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9F0EF4" w:rsidRPr="009F0EF4" w:rsidRDefault="009F0EF4" w:rsidP="009F0EF4">
      <w:pPr>
        <w:pStyle w:val="Nadpis1"/>
      </w:pPr>
      <w:r>
        <w:lastRenderedPageBreak/>
        <w:t>Další úlohy v e-mailu</w:t>
      </w:r>
    </w:p>
    <w:p w:rsidR="008B0838" w:rsidRDefault="008B0838" w:rsidP="008B0838">
      <w:pPr>
        <w:pStyle w:val="Nadpis2"/>
        <w:numPr>
          <w:ilvl w:val="0"/>
          <w:numId w:val="3"/>
        </w:numPr>
      </w:pPr>
      <w:r>
        <w:t>Třídění e-mailů – vytvoření nové složky</w:t>
      </w:r>
    </w:p>
    <w:p w:rsidR="008B0838" w:rsidRDefault="008B0838" w:rsidP="008B0838">
      <w:pPr>
        <w:pStyle w:val="Odstavecseseznamem"/>
        <w:numPr>
          <w:ilvl w:val="0"/>
          <w:numId w:val="4"/>
        </w:numPr>
      </w:pPr>
      <w:r>
        <w:t>E-maily můžeme třídit pomocí složek.</w:t>
      </w:r>
    </w:p>
    <w:p w:rsidR="008B0838" w:rsidRDefault="008B0838" w:rsidP="008B0838">
      <w:pPr>
        <w:pStyle w:val="Odstavecseseznamem"/>
        <w:numPr>
          <w:ilvl w:val="0"/>
          <w:numId w:val="4"/>
        </w:numPr>
      </w:pPr>
      <w:proofErr w:type="gramStart"/>
      <w:r>
        <w:t>Vytvoříme</w:t>
      </w:r>
      <w:proofErr w:type="gramEnd"/>
      <w:r>
        <w:t xml:space="preserve"> novou podsložku ve složce </w:t>
      </w:r>
      <w:r>
        <w:rPr>
          <w:b/>
        </w:rPr>
        <w:t xml:space="preserve">Doručená </w:t>
      </w:r>
      <w:proofErr w:type="gramStart"/>
      <w:r>
        <w:rPr>
          <w:b/>
        </w:rPr>
        <w:t>pošta</w:t>
      </w:r>
      <w:proofErr w:type="gramEnd"/>
      <w:r>
        <w:rPr>
          <w:b/>
        </w:rPr>
        <w:t>.</w:t>
      </w:r>
    </w:p>
    <w:p w:rsidR="008B0838" w:rsidRDefault="008B0838" w:rsidP="008B0838">
      <w:r>
        <w:rPr>
          <w:noProof/>
        </w:rPr>
        <mc:AlternateContent>
          <mc:Choice Requires="wps">
            <w:drawing>
              <wp:anchor distT="0" distB="0" distL="114300" distR="114300" simplePos="0" relativeHeight="251660799" behindDoc="0" locked="0" layoutInCell="1" allowOverlap="1" wp14:anchorId="450758DD" wp14:editId="45E8EE2D">
                <wp:simplePos x="0" y="0"/>
                <wp:positionH relativeFrom="column">
                  <wp:posOffset>3613785</wp:posOffset>
                </wp:positionH>
                <wp:positionV relativeFrom="paragraph">
                  <wp:posOffset>154940</wp:posOffset>
                </wp:positionV>
                <wp:extent cx="1571625" cy="1114425"/>
                <wp:effectExtent l="2876550" t="0" r="28575" b="28575"/>
                <wp:wrapNone/>
                <wp:docPr id="18" name="Čárový popisek 2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1114425"/>
                        </a:xfrm>
                        <a:prstGeom prst="borderCallout2">
                          <a:avLst>
                            <a:gd name="adj1" fmla="val 49190"/>
                            <a:gd name="adj2" fmla="val -3596"/>
                            <a:gd name="adj3" fmla="val 51899"/>
                            <a:gd name="adj4" fmla="val -27062"/>
                            <a:gd name="adj5" fmla="val 95937"/>
                            <a:gd name="adj6" fmla="val -18200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0838" w:rsidRPr="008B0838" w:rsidRDefault="008B0838" w:rsidP="008B0838">
                            <w:pPr>
                              <w:jc w:val="center"/>
                            </w:pPr>
                            <w:r>
                              <w:t xml:space="preserve">Na složku </w:t>
                            </w:r>
                            <w:r>
                              <w:rPr>
                                <w:b/>
                              </w:rPr>
                              <w:t xml:space="preserve">Doručená pošta </w:t>
                            </w:r>
                            <w:r w:rsidR="00AC3A86">
                              <w:t>kl</w:t>
                            </w:r>
                            <w:r>
                              <w:t>epneme pravým tlačítkem myši.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18" o:spid="_x0000_s1026" type="#_x0000_t48" style="position:absolute;left:0;text-align:left;margin-left:284.55pt;margin-top:12.2pt;width:123.75pt;height:87.75pt;z-index:25166079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" adj="-39314,20722,-5845,11210,-777,10625" fillcolor="white [3201]" strokecolor="black [3200]" strokeweight="2pt">
                <v:textbox>
                  <w:txbxContent>
                    <w:p w:rsidR="008B0838" w:rsidRPr="008B0838" w:rsidRDefault="008B0838" w:rsidP="008B0838">
                      <w:pPr>
                        <w:jc w:val="center"/>
                      </w:pPr>
                      <w:r>
                        <w:t xml:space="preserve">Na složku </w:t>
                      </w:r>
                      <w:r>
                        <w:rPr>
                          <w:b/>
                        </w:rPr>
                        <w:t xml:space="preserve">Doručená pošta </w:t>
                      </w:r>
                      <w:r w:rsidR="00AC3A86">
                        <w:t>kl</w:t>
                      </w:r>
                      <w:r>
                        <w:t>epneme pravým tlačítkem myši.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8B0838" w:rsidRPr="008B0838" w:rsidRDefault="008B0838" w:rsidP="008B0838"/>
    <w:p w:rsidR="008B0838" w:rsidRPr="008B0838" w:rsidRDefault="008B0838" w:rsidP="008B0838">
      <w:r>
        <w:rPr>
          <w:noProof/>
        </w:rPr>
        <w:drawing>
          <wp:anchor distT="0" distB="0" distL="114300" distR="114300" simplePos="0" relativeHeight="251660288" behindDoc="0" locked="0" layoutInCell="1" allowOverlap="1" wp14:anchorId="140610AA" wp14:editId="47B9F4D7">
            <wp:simplePos x="0" y="0"/>
            <wp:positionH relativeFrom="margin">
              <wp:posOffset>-149860</wp:posOffset>
            </wp:positionH>
            <wp:positionV relativeFrom="margin">
              <wp:posOffset>1659890</wp:posOffset>
            </wp:positionV>
            <wp:extent cx="3098165" cy="2305050"/>
            <wp:effectExtent l="0" t="0" r="698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298" r="60128" b="20533"/>
                    <a:stretch/>
                  </pic:blipFill>
                  <pic:spPr bwMode="auto">
                    <a:xfrm>
                      <a:off x="0" y="0"/>
                      <a:ext cx="3098165" cy="2305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B0838" w:rsidRPr="008B0838" w:rsidRDefault="008B0838" w:rsidP="008B0838"/>
    <w:p w:rsidR="008B0838" w:rsidRPr="008B0838" w:rsidRDefault="008B0838" w:rsidP="008B0838"/>
    <w:p w:rsidR="008B0838" w:rsidRPr="008B0838" w:rsidRDefault="008B0838" w:rsidP="008B0838"/>
    <w:p w:rsidR="008B0838" w:rsidRDefault="008B0838" w:rsidP="008B0838"/>
    <w:p w:rsidR="00F56D43" w:rsidRDefault="00F56D43" w:rsidP="008B0838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F2C6F4" wp14:editId="53C7593A">
                <wp:simplePos x="0" y="0"/>
                <wp:positionH relativeFrom="column">
                  <wp:posOffset>544195</wp:posOffset>
                </wp:positionH>
                <wp:positionV relativeFrom="paragraph">
                  <wp:posOffset>297180</wp:posOffset>
                </wp:positionV>
                <wp:extent cx="1352550" cy="723900"/>
                <wp:effectExtent l="1752600" t="0" r="19050" b="304800"/>
                <wp:wrapNone/>
                <wp:docPr id="4" name="Čárový popisek 2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723900"/>
                        </a:xfrm>
                        <a:prstGeom prst="borderCallout2">
                          <a:avLst>
                            <a:gd name="adj1" fmla="val 49190"/>
                            <a:gd name="adj2" fmla="val -3596"/>
                            <a:gd name="adj3" fmla="val 51899"/>
                            <a:gd name="adj4" fmla="val -27062"/>
                            <a:gd name="adj5" fmla="val 139561"/>
                            <a:gd name="adj6" fmla="val -129886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6D43" w:rsidRPr="00F56D43" w:rsidRDefault="00F56D43" w:rsidP="008B08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Zvolíme </w:t>
                            </w:r>
                            <w:r>
                              <w:rPr>
                                <w:b/>
                              </w:rPr>
                              <w:t>Vytvořit novou složku</w:t>
                            </w:r>
                            <w:r w:rsidR="00E06157"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4" o:spid="_x0000_s1027" type="#_x0000_t48" style="position:absolute;left:0;text-align:left;margin-left:42.85pt;margin-top:23.4pt;width:106.5pt;height:5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" adj="-28055,30145,-5845,11210,-777,10625" fillcolor="white [3201]" strokecolor="black [3200]" strokeweight="2pt">
                <v:textbox>
                  <w:txbxContent>
                    <w:p w:rsidR="00F56D43" w:rsidRPr="00F56D43" w:rsidRDefault="00F56D43" w:rsidP="008B0838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Zvolíme </w:t>
                      </w:r>
                      <w:r>
                        <w:rPr>
                          <w:b/>
                        </w:rPr>
                        <w:t>Vytvořit novou složku</w:t>
                      </w:r>
                      <w:r w:rsidR="00E06157">
                        <w:rPr>
                          <w:b/>
                        </w:rPr>
                        <w:t>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8B0838">
        <w:rPr>
          <w:noProof/>
        </w:rPr>
        <w:drawing>
          <wp:anchor distT="0" distB="0" distL="114300" distR="114300" simplePos="0" relativeHeight="251661312" behindDoc="0" locked="0" layoutInCell="1" allowOverlap="1" wp14:anchorId="21B6F710" wp14:editId="0330F75C">
            <wp:simplePos x="0" y="0"/>
            <wp:positionH relativeFrom="margin">
              <wp:posOffset>937260</wp:posOffset>
            </wp:positionH>
            <wp:positionV relativeFrom="margin">
              <wp:posOffset>2556510</wp:posOffset>
            </wp:positionV>
            <wp:extent cx="1152525" cy="1672590"/>
            <wp:effectExtent l="0" t="0" r="9525" b="381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92" t="55707" r="73344" b="6793"/>
                    <a:stretch/>
                  </pic:blipFill>
                  <pic:spPr bwMode="auto">
                    <a:xfrm>
                      <a:off x="0" y="0"/>
                      <a:ext cx="1152525" cy="1672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6D43" w:rsidRPr="00F56D43" w:rsidRDefault="00F56D43" w:rsidP="00F56D43"/>
    <w:p w:rsidR="00F56D43" w:rsidRPr="00F56D43" w:rsidRDefault="00F56D43" w:rsidP="00F56D43"/>
    <w:p w:rsidR="00F56D43" w:rsidRPr="00F56D43" w:rsidRDefault="00F56D43" w:rsidP="00F56D43"/>
    <w:p w:rsidR="00F56D43" w:rsidRPr="00F56D43" w:rsidRDefault="00F56D43" w:rsidP="00F56D43"/>
    <w:p w:rsidR="00F56D43" w:rsidRPr="00F56D43" w:rsidRDefault="00F56D43" w:rsidP="00F56D43"/>
    <w:p w:rsidR="00F56D43" w:rsidRPr="00F56D43" w:rsidRDefault="00F56D43" w:rsidP="00F56D43"/>
    <w:p w:rsidR="00F56D43" w:rsidRPr="00F56D43" w:rsidRDefault="00F56D43" w:rsidP="00F56D43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8E3009" wp14:editId="51D571CF">
                <wp:simplePos x="0" y="0"/>
                <wp:positionH relativeFrom="column">
                  <wp:posOffset>549407</wp:posOffset>
                </wp:positionH>
                <wp:positionV relativeFrom="paragraph">
                  <wp:posOffset>32445</wp:posOffset>
                </wp:positionV>
                <wp:extent cx="1352550" cy="723900"/>
                <wp:effectExtent l="2476500" t="0" r="19050" b="323850"/>
                <wp:wrapNone/>
                <wp:docPr id="6" name="Čárový popisek 2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723900"/>
                        </a:xfrm>
                        <a:prstGeom prst="borderCallout2">
                          <a:avLst>
                            <a:gd name="adj1" fmla="val 49190"/>
                            <a:gd name="adj2" fmla="val -3596"/>
                            <a:gd name="adj3" fmla="val 51899"/>
                            <a:gd name="adj4" fmla="val -27062"/>
                            <a:gd name="adj5" fmla="val 139586"/>
                            <a:gd name="adj6" fmla="val -18250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6D43" w:rsidRPr="00F56D43" w:rsidRDefault="00F56D43" w:rsidP="008B0838">
                            <w:pPr>
                              <w:jc w:val="center"/>
                            </w:pPr>
                            <w:r>
                              <w:rPr>
                                <w:b/>
                              </w:rPr>
                              <w:t xml:space="preserve">Novou složku </w:t>
                            </w:r>
                            <w:r>
                              <w:t>pojmenujeme</w:t>
                            </w:r>
                            <w:r w:rsidR="00E06157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6" o:spid="_x0000_s1028" type="#_x0000_t48" style="position:absolute;left:0;text-align:left;margin-left:43.25pt;margin-top:2.55pt;width:106.5pt;height:5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" adj="-39421,30151,-5845,11210,-777,10625" fillcolor="white [3201]" strokecolor="black [3200]" strokeweight="2pt">
                <v:textbox>
                  <w:txbxContent>
                    <w:p w:rsidR="00F56D43" w:rsidRPr="00F56D43" w:rsidRDefault="00F56D43" w:rsidP="008B0838">
                      <w:pPr>
                        <w:jc w:val="center"/>
                      </w:pPr>
                      <w:r>
                        <w:rPr>
                          <w:b/>
                        </w:rPr>
                        <w:t xml:space="preserve">Novou složku </w:t>
                      </w:r>
                      <w:r>
                        <w:t>pojmenujeme</w:t>
                      </w:r>
                      <w:r w:rsidR="00E06157">
                        <w:t>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F56D43" w:rsidRPr="00F56D43" w:rsidRDefault="00F56D43" w:rsidP="00F56D43"/>
    <w:p w:rsidR="00F56D43" w:rsidRPr="00F56D43" w:rsidRDefault="00F56D43" w:rsidP="00F56D43"/>
    <w:p w:rsidR="00F56D43" w:rsidRPr="00F56D43" w:rsidRDefault="00F56D43" w:rsidP="00F56D43"/>
    <w:p w:rsidR="00F56D43" w:rsidRPr="00F56D43" w:rsidRDefault="00F56D43" w:rsidP="00F56D43">
      <w:r>
        <w:rPr>
          <w:noProof/>
        </w:rPr>
        <w:drawing>
          <wp:anchor distT="0" distB="0" distL="114300" distR="114300" simplePos="0" relativeHeight="251664384" behindDoc="0" locked="0" layoutInCell="1" allowOverlap="1" wp14:anchorId="047BE6F0" wp14:editId="20573A17">
            <wp:simplePos x="0" y="0"/>
            <wp:positionH relativeFrom="margin">
              <wp:posOffset>190500</wp:posOffset>
            </wp:positionH>
            <wp:positionV relativeFrom="margin">
              <wp:posOffset>4230370</wp:posOffset>
            </wp:positionV>
            <wp:extent cx="1028700" cy="1009650"/>
            <wp:effectExtent l="0" t="0" r="0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087" r="82761" b="20109"/>
                    <a:stretch/>
                  </pic:blipFill>
                  <pic:spPr bwMode="auto">
                    <a:xfrm>
                      <a:off x="0" y="0"/>
                      <a:ext cx="1028700" cy="100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56D43" w:rsidRDefault="00F56D43" w:rsidP="00F56D43"/>
    <w:p w:rsidR="008B0838" w:rsidRDefault="00F56D43" w:rsidP="00F56D43">
      <w:pPr>
        <w:pStyle w:val="Odstavecseseznamem"/>
        <w:numPr>
          <w:ilvl w:val="0"/>
          <w:numId w:val="5"/>
        </w:numPr>
      </w:pPr>
      <w:r>
        <w:t>E-mail do nové složky přesuneme tažením myši.</w:t>
      </w:r>
    </w:p>
    <w:p w:rsidR="00661A7F" w:rsidRDefault="00661A7F" w:rsidP="00661A7F"/>
    <w:p w:rsidR="00661A7F" w:rsidRDefault="00661A7F" w:rsidP="00661A7F"/>
    <w:p w:rsidR="00661A7F" w:rsidRDefault="00661A7F" w:rsidP="00661A7F"/>
    <w:p w:rsidR="00661A7F" w:rsidRDefault="00661A7F" w:rsidP="00661A7F"/>
    <w:p w:rsidR="00661A7F" w:rsidRDefault="00661A7F" w:rsidP="00661A7F"/>
    <w:p w:rsidR="00661A7F" w:rsidRDefault="009D4F18" w:rsidP="00661A7F">
      <w:pPr>
        <w:pStyle w:val="Nadpis2"/>
        <w:numPr>
          <w:ilvl w:val="0"/>
          <w:numId w:val="3"/>
        </w:num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73CC560E" wp14:editId="010E5160">
            <wp:simplePos x="0" y="0"/>
            <wp:positionH relativeFrom="margin">
              <wp:posOffset>139700</wp:posOffset>
            </wp:positionH>
            <wp:positionV relativeFrom="margin">
              <wp:posOffset>6108065</wp:posOffset>
            </wp:positionV>
            <wp:extent cx="6115685" cy="956945"/>
            <wp:effectExtent l="0" t="0" r="0" b="0"/>
            <wp:wrapSquare wrapText="bothSides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C44C3.tmp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959" b="52981"/>
                    <a:stretch/>
                  </pic:blipFill>
                  <pic:spPr bwMode="auto">
                    <a:xfrm>
                      <a:off x="0" y="0"/>
                      <a:ext cx="6115685" cy="956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61A7F">
        <w:t>Změna hesla</w:t>
      </w:r>
    </w:p>
    <w:p w:rsidR="009D4F18" w:rsidRDefault="009D4F18" w:rsidP="009D4F18">
      <w:pPr>
        <w:pStyle w:val="Odstavecseseznamem"/>
        <w:numPr>
          <w:ilvl w:val="0"/>
          <w:numId w:val="5"/>
        </w:num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161AC7D" wp14:editId="2B231479">
            <wp:simplePos x="0" y="0"/>
            <wp:positionH relativeFrom="margin">
              <wp:posOffset>4022725</wp:posOffset>
            </wp:positionH>
            <wp:positionV relativeFrom="margin">
              <wp:posOffset>7190105</wp:posOffset>
            </wp:positionV>
            <wp:extent cx="2242820" cy="2418715"/>
            <wp:effectExtent l="0" t="0" r="5080" b="635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C44C4.tmp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379" t="21487"/>
                    <a:stretch/>
                  </pic:blipFill>
                  <pic:spPr bwMode="auto">
                    <a:xfrm>
                      <a:off x="0" y="0"/>
                      <a:ext cx="2242820" cy="2418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3496047</wp:posOffset>
                </wp:positionH>
                <wp:positionV relativeFrom="paragraph">
                  <wp:posOffset>177752</wp:posOffset>
                </wp:positionV>
                <wp:extent cx="1475117" cy="431320"/>
                <wp:effectExtent l="19050" t="19050" r="29845" b="83185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5117" cy="43132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5" o:spid="_x0000_s1026" type="#_x0000_t32" style="position:absolute;margin-left:275.3pt;margin-top:14pt;width:116.15pt;height:33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" strokecolor="black [3040]" strokeweight="2.25pt">
                <v:stroke endarrow="open"/>
              </v:shape>
            </w:pict>
          </mc:Fallback>
        </mc:AlternateContent>
      </w:r>
      <w:r>
        <w:t xml:space="preserve">V zobrazení pošty klepneme na </w:t>
      </w:r>
      <w:r>
        <w:rPr>
          <w:b/>
        </w:rPr>
        <w:t>Možnosti.</w:t>
      </w:r>
    </w:p>
    <w:p w:rsidR="009D4F18" w:rsidRPr="009D4F18" w:rsidRDefault="009D4F18" w:rsidP="009D4F18"/>
    <w:p w:rsidR="009D4F18" w:rsidRPr="009D4F18" w:rsidRDefault="009D4F18" w:rsidP="009D4F18"/>
    <w:p w:rsidR="009D4F18" w:rsidRPr="009D4F18" w:rsidRDefault="009D4F18" w:rsidP="009D4F18">
      <w:pPr>
        <w:pStyle w:val="Odstavecseseznamem"/>
        <w:numPr>
          <w:ilvl w:val="0"/>
          <w:numId w:val="5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637558" wp14:editId="64999D8A">
                <wp:simplePos x="0" y="0"/>
                <wp:positionH relativeFrom="column">
                  <wp:posOffset>2480310</wp:posOffset>
                </wp:positionH>
                <wp:positionV relativeFrom="paragraph">
                  <wp:posOffset>149069</wp:posOffset>
                </wp:positionV>
                <wp:extent cx="2087592" cy="1242204"/>
                <wp:effectExtent l="19050" t="19050" r="46355" b="53340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87592" cy="1242204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7" o:spid="_x0000_s1026" type="#_x0000_t32" style="position:absolute;margin-left:195.3pt;margin-top:11.75pt;width:164.4pt;height:97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" strokecolor="black [3040]" strokeweight="2.25pt">
                <v:stroke endarrow="open"/>
              </v:shape>
            </w:pict>
          </mc:Fallback>
        </mc:AlternateContent>
      </w:r>
      <w:r>
        <w:t xml:space="preserve">Vybereme </w:t>
      </w:r>
      <w:r>
        <w:rPr>
          <w:b/>
        </w:rPr>
        <w:t>Změnit heslo.</w:t>
      </w:r>
    </w:p>
    <w:p w:rsidR="009D4F18" w:rsidRPr="009D4F18" w:rsidRDefault="009D4F18" w:rsidP="009D4F18">
      <w:pPr>
        <w:pStyle w:val="Odstavecseseznamem"/>
        <w:numPr>
          <w:ilvl w:val="0"/>
          <w:numId w:val="5"/>
        </w:numPr>
      </w:pPr>
      <w:r>
        <w:t xml:space="preserve">V dalším okně jsme pak  </w:t>
      </w:r>
      <w:r>
        <w:br/>
        <w:t xml:space="preserve">vyzváni k vložení stávajícího </w:t>
      </w:r>
      <w:r>
        <w:br/>
        <w:t>hesla a k jeho změně.</w:t>
      </w:r>
    </w:p>
    <w:p w:rsidR="009D4F18" w:rsidRPr="009D4F18" w:rsidRDefault="009D4F18" w:rsidP="009D4F18"/>
    <w:p w:rsidR="009D4F18" w:rsidRPr="009D4F18" w:rsidRDefault="009D4F18" w:rsidP="009D4F18"/>
    <w:p w:rsidR="009D4F18" w:rsidRPr="009D4F18" w:rsidRDefault="009D4F18" w:rsidP="009D4F18"/>
    <w:p w:rsidR="009D4F18" w:rsidRPr="009D4F18" w:rsidRDefault="009D4F18" w:rsidP="009D4F18"/>
    <w:p w:rsidR="009D4F18" w:rsidRDefault="009D4F18" w:rsidP="009D4F18"/>
    <w:p w:rsidR="00D11C15" w:rsidRDefault="00D11C15" w:rsidP="00D11C15">
      <w:pPr>
        <w:pStyle w:val="Nadpis2"/>
        <w:numPr>
          <w:ilvl w:val="0"/>
          <w:numId w:val="3"/>
        </w:numPr>
      </w:pPr>
      <w:r>
        <w:lastRenderedPageBreak/>
        <w:t>Práce s kontakty</w:t>
      </w:r>
    </w:p>
    <w:p w:rsidR="00D11C15" w:rsidRPr="00D11C15" w:rsidRDefault="00D11C15" w:rsidP="00D11C15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0194FA7" wp14:editId="66116965">
                <wp:simplePos x="0" y="0"/>
                <wp:positionH relativeFrom="column">
                  <wp:posOffset>489585</wp:posOffset>
                </wp:positionH>
                <wp:positionV relativeFrom="paragraph">
                  <wp:posOffset>129540</wp:posOffset>
                </wp:positionV>
                <wp:extent cx="3735070" cy="2518410"/>
                <wp:effectExtent l="38100" t="19050" r="17780" b="5334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35070" cy="251841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38.55pt;margin-top:10.2pt;width:294.1pt;height:198.3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" strokecolor="black [3040]" strokeweight="2.25pt">
                <v:stroke endarrow="open"/>
              </v:shape>
            </w:pict>
          </mc:Fallback>
        </mc:AlternateContent>
      </w:r>
      <w:r>
        <w:t xml:space="preserve">V levém sloupci e-mailu, v části </w:t>
      </w:r>
      <w:r>
        <w:rPr>
          <w:b/>
        </w:rPr>
        <w:t>Seznam kontaktů</w:t>
      </w:r>
      <w:r>
        <w:t xml:space="preserve"> k</w:t>
      </w:r>
      <w:r w:rsidR="00E06157">
        <w:t>likneme</w:t>
      </w:r>
      <w:r>
        <w:t xml:space="preserve"> </w:t>
      </w:r>
      <w:proofErr w:type="gramStart"/>
      <w:r>
        <w:t xml:space="preserve">na </w:t>
      </w:r>
      <w:r>
        <w:rPr>
          <w:b/>
        </w:rPr>
        <w:t>Přidat</w:t>
      </w:r>
      <w:proofErr w:type="gramEnd"/>
      <w:r>
        <w:rPr>
          <w:b/>
        </w:rPr>
        <w:t xml:space="preserve"> kontakt.</w:t>
      </w:r>
    </w:p>
    <w:p w:rsidR="00D11C15" w:rsidRDefault="00D11C15" w:rsidP="00D11C15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517D269" wp14:editId="2DEFFD82">
                <wp:simplePos x="0" y="0"/>
                <wp:positionH relativeFrom="column">
                  <wp:posOffset>744855</wp:posOffset>
                </wp:positionH>
                <wp:positionV relativeFrom="paragraph">
                  <wp:posOffset>1592580</wp:posOffset>
                </wp:positionV>
                <wp:extent cx="1476375" cy="723900"/>
                <wp:effectExtent l="0" t="133350" r="581025" b="19050"/>
                <wp:wrapNone/>
                <wp:docPr id="8" name="Čárový popisek 2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723900"/>
                        </a:xfrm>
                        <a:prstGeom prst="borderCallout2">
                          <a:avLst>
                            <a:gd name="adj1" fmla="val 332"/>
                            <a:gd name="adj2" fmla="val 98450"/>
                            <a:gd name="adj3" fmla="val -12450"/>
                            <a:gd name="adj4" fmla="val 120905"/>
                            <a:gd name="adj5" fmla="val -16521"/>
                            <a:gd name="adj6" fmla="val 137030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1C15" w:rsidRPr="00D11C15" w:rsidRDefault="00D11C15" w:rsidP="00D11C15">
                            <w:r>
                              <w:t xml:space="preserve">Do pole </w:t>
                            </w:r>
                            <w:r>
                              <w:rPr>
                                <w:b/>
                              </w:rPr>
                              <w:t>Adresa</w:t>
                            </w:r>
                            <w:r>
                              <w:t xml:space="preserve"> můžeme přímo přidat adresu nového </w:t>
                            </w:r>
                            <w:proofErr w:type="spellStart"/>
                            <w:proofErr w:type="gramStart"/>
                            <w:r>
                              <w:t>konktaktu</w:t>
                            </w:r>
                            <w:proofErr w:type="spellEnd"/>
                            <w: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8" o:spid="_x0000_s1029" type="#_x0000_t48" style="position:absolute;left:0;text-align:left;margin-left:58.65pt;margin-top:125.4pt;width:116.25pt;height:5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" adj="29598,-3569,26115,-2689,21265,72" fillcolor="white [3201]" strokecolor="black [3200]" strokeweight="2pt">
                <v:textbox>
                  <w:txbxContent>
                    <w:p w:rsidR="00D11C15" w:rsidRPr="00D11C15" w:rsidRDefault="00D11C15" w:rsidP="00D11C15">
                      <w:r>
                        <w:t xml:space="preserve">Do pole </w:t>
                      </w:r>
                      <w:r>
                        <w:rPr>
                          <w:b/>
                        </w:rPr>
                        <w:t>Adresa</w:t>
                      </w:r>
                      <w:r>
                        <w:t xml:space="preserve"> můžeme přímo přidat adresu nového </w:t>
                      </w:r>
                      <w:proofErr w:type="spellStart"/>
                      <w:proofErr w:type="gramStart"/>
                      <w:r>
                        <w:t>konktaktu</w:t>
                      </w:r>
                      <w:proofErr w:type="spellEnd"/>
                      <w:r>
                        <w:t>..</w:t>
                      </w:r>
                      <w:proofErr w:type="gramEnd"/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74E8851" wp14:editId="0AD05349">
                <wp:simplePos x="0" y="0"/>
                <wp:positionH relativeFrom="column">
                  <wp:posOffset>916305</wp:posOffset>
                </wp:positionH>
                <wp:positionV relativeFrom="paragraph">
                  <wp:posOffset>2487930</wp:posOffset>
                </wp:positionV>
                <wp:extent cx="1238250" cy="723900"/>
                <wp:effectExtent l="0" t="1200150" r="933450" b="19050"/>
                <wp:wrapNone/>
                <wp:docPr id="11" name="Čárový popisek 2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723900"/>
                        </a:xfrm>
                        <a:prstGeom prst="borderCallout2">
                          <a:avLst>
                            <a:gd name="adj1" fmla="val 40848"/>
                            <a:gd name="adj2" fmla="val 101001"/>
                            <a:gd name="adj3" fmla="val -19600"/>
                            <a:gd name="adj4" fmla="val 172444"/>
                            <a:gd name="adj5" fmla="val -166795"/>
                            <a:gd name="adj6" fmla="val 155634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1C15" w:rsidRPr="00D11C15" w:rsidRDefault="00D11C15" w:rsidP="00D11C15">
                            <w:pPr>
                              <w:rPr>
                                <w:b/>
                              </w:rPr>
                            </w:pPr>
                            <w:r>
                              <w:t>Kl</w:t>
                            </w:r>
                            <w:r w:rsidR="00E06157">
                              <w:t>ikn</w:t>
                            </w:r>
                            <w:r>
                              <w:t xml:space="preserve">utím na obrázek knihy se otevře okno </w:t>
                            </w:r>
                            <w:r>
                              <w:rPr>
                                <w:b/>
                              </w:rPr>
                              <w:t>Adresář.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1" o:spid="_x0000_s1030" type="#_x0000_t48" style="position:absolute;left:0;text-align:left;margin-left:72.15pt;margin-top:195.9pt;width:97.5pt;height:5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" adj="33617,-36028,37248,-4234,21816,8823" fillcolor="white [3201]" strokecolor="black [3200]" strokeweight="2pt">
                <v:textbox>
                  <w:txbxContent>
                    <w:p w:rsidR="00D11C15" w:rsidRPr="00D11C15" w:rsidRDefault="00D11C15" w:rsidP="00D11C15">
                      <w:pPr>
                        <w:rPr>
                          <w:b/>
                        </w:rPr>
                      </w:pPr>
                      <w:r>
                        <w:t>Kl</w:t>
                      </w:r>
                      <w:r w:rsidR="00E06157">
                        <w:t>ikn</w:t>
                      </w:r>
                      <w:r>
                        <w:t xml:space="preserve">utím na obrázek knihy se otevře okno </w:t>
                      </w:r>
                      <w:r>
                        <w:rPr>
                          <w:b/>
                        </w:rPr>
                        <w:t>Adresář.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04DC744A" wp14:editId="1865E96B">
            <wp:simplePos x="0" y="0"/>
            <wp:positionH relativeFrom="margin">
              <wp:posOffset>3379470</wp:posOffset>
            </wp:positionH>
            <wp:positionV relativeFrom="margin">
              <wp:posOffset>1126490</wp:posOffset>
            </wp:positionV>
            <wp:extent cx="2679065" cy="2022475"/>
            <wp:effectExtent l="0" t="0" r="6985" b="0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9065" cy="202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18B859A2" wp14:editId="73535252">
            <wp:simplePos x="0" y="0"/>
            <wp:positionH relativeFrom="margin">
              <wp:posOffset>-112395</wp:posOffset>
            </wp:positionH>
            <wp:positionV relativeFrom="margin">
              <wp:posOffset>374015</wp:posOffset>
            </wp:positionV>
            <wp:extent cx="1095375" cy="3547110"/>
            <wp:effectExtent l="0" t="0" r="9525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73" r="84826"/>
                    <a:stretch/>
                  </pic:blipFill>
                  <pic:spPr bwMode="auto">
                    <a:xfrm>
                      <a:off x="0" y="0"/>
                      <a:ext cx="1095375" cy="3547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11C15" w:rsidRPr="00D11C15" w:rsidRDefault="00D11C15" w:rsidP="00D11C15"/>
    <w:p w:rsidR="00D11C15" w:rsidRPr="00D11C15" w:rsidRDefault="00D11C15" w:rsidP="00D11C15"/>
    <w:p w:rsidR="00D11C15" w:rsidRPr="00D11C15" w:rsidRDefault="00D11C15" w:rsidP="00D11C15"/>
    <w:p w:rsidR="00D11C15" w:rsidRPr="00D11C15" w:rsidRDefault="00D11C15" w:rsidP="00D11C15"/>
    <w:p w:rsidR="00D11C15" w:rsidRPr="00D11C15" w:rsidRDefault="00D11C15" w:rsidP="00D11C15"/>
    <w:p w:rsidR="00D11C15" w:rsidRPr="00D11C15" w:rsidRDefault="00D11C15" w:rsidP="00D11C15"/>
    <w:p w:rsidR="00D11C15" w:rsidRPr="00D11C15" w:rsidRDefault="00D11C15" w:rsidP="00D11C15"/>
    <w:p w:rsidR="00D11C15" w:rsidRPr="00D11C15" w:rsidRDefault="00D11C15" w:rsidP="00D11C15"/>
    <w:p w:rsidR="00D11C15" w:rsidRPr="00D11C15" w:rsidRDefault="00D11C15" w:rsidP="00D11C15"/>
    <w:p w:rsidR="00D11C15" w:rsidRPr="00D11C15" w:rsidRDefault="00D11C15" w:rsidP="00D11C15"/>
    <w:p w:rsidR="00D11C15" w:rsidRPr="00D11C15" w:rsidRDefault="00D11C15" w:rsidP="00D11C15"/>
    <w:p w:rsidR="00D11C15" w:rsidRPr="00D11C15" w:rsidRDefault="00D11C15" w:rsidP="00D11C15"/>
    <w:p w:rsidR="00D11C15" w:rsidRPr="00D11C15" w:rsidRDefault="00D11C15" w:rsidP="00D11C15"/>
    <w:p w:rsidR="00D11C15" w:rsidRPr="00D11C15" w:rsidRDefault="00D11C15" w:rsidP="00D11C15"/>
    <w:p w:rsidR="00D11C15" w:rsidRPr="00D11C15" w:rsidRDefault="00D11C15" w:rsidP="00D11C15"/>
    <w:p w:rsidR="00D11C15" w:rsidRPr="00D11C15" w:rsidRDefault="00D11C15" w:rsidP="00D11C15"/>
    <w:p w:rsidR="00D11C15" w:rsidRPr="00D11C15" w:rsidRDefault="00D11C15" w:rsidP="00D11C15"/>
    <w:p w:rsidR="00D11C15" w:rsidRPr="00D11C15" w:rsidRDefault="00D11C15" w:rsidP="00D11C15"/>
    <w:p w:rsidR="00D11C15" w:rsidRPr="00D11C15" w:rsidRDefault="00D11C15" w:rsidP="00D11C15"/>
    <w:p w:rsidR="00D11C15" w:rsidRPr="00D11C15" w:rsidRDefault="00D11C15" w:rsidP="00D11C15"/>
    <w:p w:rsidR="00D11C15" w:rsidRPr="00D11C15" w:rsidRDefault="00D11C15" w:rsidP="00D11C15"/>
    <w:p w:rsidR="00D11C15" w:rsidRPr="00D11C15" w:rsidRDefault="00D11C15" w:rsidP="00D11C15"/>
    <w:p w:rsidR="00D11C15" w:rsidRDefault="00D11C15" w:rsidP="00D11C15"/>
    <w:p w:rsidR="00D11C15" w:rsidRDefault="00D11C15" w:rsidP="00D11C15"/>
    <w:p w:rsidR="00D11C15" w:rsidRDefault="009F0EF4" w:rsidP="009F0EF4">
      <w:pPr>
        <w:pStyle w:val="Nadpis2"/>
        <w:numPr>
          <w:ilvl w:val="0"/>
          <w:numId w:val="3"/>
        </w:numPr>
      </w:pPr>
      <w:r>
        <w:t>Vyhledávání e-mailových zpráv</w:t>
      </w:r>
    </w:p>
    <w:p w:rsidR="009F0EF4" w:rsidRDefault="009F0EF4" w:rsidP="009F0EF4">
      <w:r>
        <w:t>Někdy se stane, že nemůžeme najít zprávu, se kterou jsme již dříve pracovali. Třeba si pamatujeme pouze jméno odesílatele.</w:t>
      </w:r>
    </w:p>
    <w:p w:rsidR="009F0EF4" w:rsidRDefault="009F0EF4" w:rsidP="009F0EF4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3813797" wp14:editId="4F3E874D">
                <wp:simplePos x="0" y="0"/>
                <wp:positionH relativeFrom="column">
                  <wp:posOffset>3756660</wp:posOffset>
                </wp:positionH>
                <wp:positionV relativeFrom="paragraph">
                  <wp:posOffset>1068705</wp:posOffset>
                </wp:positionV>
                <wp:extent cx="1943100" cy="571500"/>
                <wp:effectExtent l="2762250" t="0" r="19050" b="19050"/>
                <wp:wrapNone/>
                <wp:docPr id="22" name="Čárový popisek 2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571500"/>
                        </a:xfrm>
                        <a:prstGeom prst="borderCallout2">
                          <a:avLst>
                            <a:gd name="adj1" fmla="val 47427"/>
                            <a:gd name="adj2" fmla="val -2076"/>
                            <a:gd name="adj3" fmla="val 33031"/>
                            <a:gd name="adj4" fmla="val -54548"/>
                            <a:gd name="adj5" fmla="val 95310"/>
                            <a:gd name="adj6" fmla="val -141885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0EF4" w:rsidRPr="009F0EF4" w:rsidRDefault="009F0EF4" w:rsidP="009F0EF4">
                            <w:r>
                              <w:rPr>
                                <w:b/>
                              </w:rPr>
                              <w:t xml:space="preserve">2. </w:t>
                            </w:r>
                            <w:r>
                              <w:t xml:space="preserve">Do pole </w:t>
                            </w:r>
                            <w:r>
                              <w:rPr>
                                <w:b/>
                              </w:rPr>
                              <w:t xml:space="preserve">Hledat </w:t>
                            </w:r>
                            <w:r>
                              <w:t>zadáme jméno odesílatele.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2" o:spid="_x0000_s1031" type="#_x0000_t48" style="position:absolute;left:0;text-align:left;margin-left:295.8pt;margin-top:84.15pt;width:153pt;height: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" adj="-30647,20587,-11782,7135,-448,10244" fillcolor="white [3201]" strokecolor="black [3200]" strokeweight="2pt">
                <v:textbox>
                  <w:txbxContent>
                    <w:p w:rsidR="009F0EF4" w:rsidRPr="009F0EF4" w:rsidRDefault="009F0EF4" w:rsidP="009F0EF4">
                      <w:r>
                        <w:rPr>
                          <w:b/>
                        </w:rPr>
                        <w:t xml:space="preserve">2. </w:t>
                      </w:r>
                      <w:r>
                        <w:t xml:space="preserve">Do pole </w:t>
                      </w:r>
                      <w:r>
                        <w:rPr>
                          <w:b/>
                        </w:rPr>
                        <w:t xml:space="preserve">Hledat </w:t>
                      </w:r>
                      <w:r>
                        <w:t>zadáme jméno odesílatele.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41BF1F7" wp14:editId="6F1E75F5">
                <wp:simplePos x="0" y="0"/>
                <wp:positionH relativeFrom="column">
                  <wp:posOffset>3756660</wp:posOffset>
                </wp:positionH>
                <wp:positionV relativeFrom="paragraph">
                  <wp:posOffset>200660</wp:posOffset>
                </wp:positionV>
                <wp:extent cx="1943100" cy="723900"/>
                <wp:effectExtent l="1905000" t="0" r="19050" b="19050"/>
                <wp:wrapNone/>
                <wp:docPr id="13" name="Čárový popisek 2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723900"/>
                        </a:xfrm>
                        <a:prstGeom prst="borderCallout2">
                          <a:avLst>
                            <a:gd name="adj1" fmla="val 47427"/>
                            <a:gd name="adj2" fmla="val -2076"/>
                            <a:gd name="adj3" fmla="val 33031"/>
                            <a:gd name="adj4" fmla="val -54548"/>
                            <a:gd name="adj5" fmla="val 58205"/>
                            <a:gd name="adj6" fmla="val -9776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25C8" w:rsidRPr="009F0EF4" w:rsidRDefault="009F0EF4" w:rsidP="009F0EF4">
                            <w:r>
                              <w:rPr>
                                <w:b/>
                              </w:rPr>
                              <w:t xml:space="preserve">1. </w:t>
                            </w:r>
                            <w:r>
                              <w:t>Nastavíme filtr na složku, kterou chceme prohledávat.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3" o:spid="_x0000_s1032" type="#_x0000_t48" style="position:absolute;left:0;text-align:left;margin-left:295.8pt;margin-top:15.8pt;width:153pt;height:5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" adj="-21118,12572,-11782,7135,-448,10244" fillcolor="white [3201]" strokecolor="black [3200]" strokeweight="2pt">
                <v:textbox>
                  <w:txbxContent>
                    <w:p w:rsidR="006B25C8" w:rsidRPr="009F0EF4" w:rsidRDefault="009F0EF4" w:rsidP="009F0EF4">
                      <w:r>
                        <w:rPr>
                          <w:b/>
                        </w:rPr>
                        <w:t xml:space="preserve">1. </w:t>
                      </w:r>
                      <w:r>
                        <w:t>Nastavíme filtr na složku, kterou chceme prohledávat.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0392713" wp14:editId="36D572F5">
            <wp:extent cx="2505075" cy="1123040"/>
            <wp:effectExtent l="0" t="0" r="0" b="127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18023" t="36370" r="53589" b="40992"/>
                    <a:stretch/>
                  </pic:blipFill>
                  <pic:spPr bwMode="auto">
                    <a:xfrm>
                      <a:off x="0" y="0"/>
                      <a:ext cx="2507624" cy="11241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0EF4" w:rsidRDefault="009F0EF4" w:rsidP="009F0EF4"/>
    <w:p w:rsidR="009F0EF4" w:rsidRDefault="009F0EF4" w:rsidP="009F0EF4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0BF86B0" wp14:editId="4E9EBC18">
                <wp:simplePos x="0" y="0"/>
                <wp:positionH relativeFrom="column">
                  <wp:posOffset>3756660</wp:posOffset>
                </wp:positionH>
                <wp:positionV relativeFrom="paragraph">
                  <wp:posOffset>479425</wp:posOffset>
                </wp:positionV>
                <wp:extent cx="1943100" cy="571500"/>
                <wp:effectExtent l="1409700" t="95250" r="19050" b="19050"/>
                <wp:wrapNone/>
                <wp:docPr id="23" name="Čárový popisek 2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571500"/>
                        </a:xfrm>
                        <a:prstGeom prst="borderCallout2">
                          <a:avLst>
                            <a:gd name="adj1" fmla="val 47427"/>
                            <a:gd name="adj2" fmla="val -2076"/>
                            <a:gd name="adj3" fmla="val 33031"/>
                            <a:gd name="adj4" fmla="val -54548"/>
                            <a:gd name="adj5" fmla="val -16357"/>
                            <a:gd name="adj6" fmla="val -7178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0EF4" w:rsidRPr="009F0EF4" w:rsidRDefault="009F0EF4" w:rsidP="009F0EF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3. </w:t>
                            </w:r>
                            <w:r>
                              <w:t>Hledání spustíme kl</w:t>
                            </w:r>
                            <w:r w:rsidR="006F467F">
                              <w:t>ikn</w:t>
                            </w:r>
                            <w:r>
                              <w:t xml:space="preserve">utím na </w:t>
                            </w:r>
                            <w:r>
                              <w:rPr>
                                <w:b/>
                              </w:rPr>
                              <w:t>Lupu.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3" o:spid="_x0000_s1033" type="#_x0000_t48" style="position:absolute;left:0;text-align:left;margin-left:295.8pt;margin-top:37.75pt;width:153pt;height: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" adj="-15506,-3533,-11782,7135,-448,10244" fillcolor="white [3201]" strokecolor="black [3200]" strokeweight="2pt">
                <v:textbox>
                  <w:txbxContent>
                    <w:p w:rsidR="009F0EF4" w:rsidRPr="009F0EF4" w:rsidRDefault="009F0EF4" w:rsidP="009F0EF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3. </w:t>
                      </w:r>
                      <w:r>
                        <w:t>Hledání spustíme kl</w:t>
                      </w:r>
                      <w:r w:rsidR="006F467F">
                        <w:t>ikn</w:t>
                      </w:r>
                      <w:r>
                        <w:t xml:space="preserve">utím na </w:t>
                      </w:r>
                      <w:r>
                        <w:rPr>
                          <w:b/>
                        </w:rPr>
                        <w:t>Lupu.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8A9719E" wp14:editId="25BEABFA">
            <wp:extent cx="2608260" cy="504825"/>
            <wp:effectExtent l="0" t="0" r="1905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16443" t="33439" r="53864" b="55205"/>
                    <a:stretch/>
                  </pic:blipFill>
                  <pic:spPr bwMode="auto">
                    <a:xfrm>
                      <a:off x="0" y="0"/>
                      <a:ext cx="2611006" cy="505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0EF4" w:rsidRPr="009F0EF4" w:rsidRDefault="009F0EF4" w:rsidP="009F0EF4"/>
    <w:p w:rsidR="009F0EF4" w:rsidRPr="009F0EF4" w:rsidRDefault="009F0EF4" w:rsidP="009F0EF4"/>
    <w:p w:rsidR="009F0EF4" w:rsidRPr="009F0EF4" w:rsidRDefault="009F0EF4" w:rsidP="009F0EF4"/>
    <w:p w:rsidR="009F0EF4" w:rsidRDefault="009F0EF4" w:rsidP="009F0EF4"/>
    <w:p w:rsidR="00105F4B" w:rsidRDefault="00E50F6F" w:rsidP="009F0EF4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FD592CB" wp14:editId="2F6D51AF">
                <wp:simplePos x="0" y="0"/>
                <wp:positionH relativeFrom="column">
                  <wp:posOffset>3756660</wp:posOffset>
                </wp:positionH>
                <wp:positionV relativeFrom="paragraph">
                  <wp:posOffset>703580</wp:posOffset>
                </wp:positionV>
                <wp:extent cx="2295525" cy="571500"/>
                <wp:effectExtent l="1562100" t="495300" r="28575" b="19050"/>
                <wp:wrapNone/>
                <wp:docPr id="26" name="Čárový popisek 2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5525" cy="571500"/>
                        </a:xfrm>
                        <a:prstGeom prst="borderCallout2">
                          <a:avLst>
                            <a:gd name="adj1" fmla="val 12427"/>
                            <a:gd name="adj2" fmla="val -1096"/>
                            <a:gd name="adj3" fmla="val -8637"/>
                            <a:gd name="adj4" fmla="val -36901"/>
                            <a:gd name="adj5" fmla="val -84689"/>
                            <a:gd name="adj6" fmla="val -67898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F6F" w:rsidRPr="009F0EF4" w:rsidRDefault="00E50F6F" w:rsidP="009F0EF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5. </w:t>
                            </w:r>
                            <w:r>
                              <w:t>Filtr zrušíme kl</w:t>
                            </w:r>
                            <w:r w:rsidR="006F467F">
                              <w:t>ik</w:t>
                            </w:r>
                            <w:r>
                              <w:t>nutí</w:t>
                            </w:r>
                            <w:r w:rsidR="006F467F">
                              <w:t>m</w:t>
                            </w:r>
                            <w:r>
                              <w:t xml:space="preserve"> na tlačítko s červeným křížkem.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6" o:spid="_x0000_s1034" type="#_x0000_t48" style="position:absolute;left:0;text-align:left;margin-left:295.8pt;margin-top:55.4pt;width:180.75pt;height: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" adj="-14666,-18293,-7971,-1866,-237,2684" fillcolor="white [3201]" strokecolor="black [3200]" strokeweight="2pt">
                <v:textbox>
                  <w:txbxContent>
                    <w:p w:rsidR="00E50F6F" w:rsidRPr="009F0EF4" w:rsidRDefault="00E50F6F" w:rsidP="009F0EF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5. </w:t>
                      </w:r>
                      <w:r>
                        <w:t>Filtr zrušíme kl</w:t>
                      </w:r>
                      <w:r w:rsidR="006F467F">
                        <w:t>ik</w:t>
                      </w:r>
                      <w:r>
                        <w:t>nutí</w:t>
                      </w:r>
                      <w:r w:rsidR="006F467F">
                        <w:t>m</w:t>
                      </w:r>
                      <w:r>
                        <w:t xml:space="preserve"> na tlačítko s červeným křížkem.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98276C0" wp14:editId="0D126B4F">
                <wp:simplePos x="0" y="0"/>
                <wp:positionH relativeFrom="column">
                  <wp:posOffset>3756660</wp:posOffset>
                </wp:positionH>
                <wp:positionV relativeFrom="paragraph">
                  <wp:posOffset>8255</wp:posOffset>
                </wp:positionV>
                <wp:extent cx="1943100" cy="571500"/>
                <wp:effectExtent l="3181350" t="171450" r="19050" b="19050"/>
                <wp:wrapNone/>
                <wp:docPr id="25" name="Čárový popisek 2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571500"/>
                        </a:xfrm>
                        <a:prstGeom prst="borderCallout2">
                          <a:avLst>
                            <a:gd name="adj1" fmla="val 12427"/>
                            <a:gd name="adj2" fmla="val -1096"/>
                            <a:gd name="adj3" fmla="val -26970"/>
                            <a:gd name="adj4" fmla="val -162881"/>
                            <a:gd name="adj5" fmla="val 93644"/>
                            <a:gd name="adj6" fmla="val -16247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F6F" w:rsidRPr="009F0EF4" w:rsidRDefault="00E50F6F" w:rsidP="009F0EF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4. </w:t>
                            </w:r>
                            <w:r>
                              <w:t>Zobrazí se pouze zprávy, které odpovídají filtru.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5" o:spid="_x0000_s1035" type="#_x0000_t48" style="position:absolute;left:0;text-align:left;margin-left:295.8pt;margin-top:.65pt;width:153pt;height: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" adj="-35094,20227,-35182,-5826,-237,2684" fillcolor="white [3201]" strokecolor="black [3200]" strokeweight="2pt">
                <v:textbox>
                  <w:txbxContent>
                    <w:p w:rsidR="00E50F6F" w:rsidRPr="009F0EF4" w:rsidRDefault="00E50F6F" w:rsidP="009F0EF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4. </w:t>
                      </w:r>
                      <w:r>
                        <w:t>Zobrazí se pouze zprávy, které odpovídají filtru.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9F0EF4">
        <w:rPr>
          <w:noProof/>
        </w:rPr>
        <w:drawing>
          <wp:inline distT="0" distB="0" distL="0" distR="0" wp14:anchorId="2FAD6E3B" wp14:editId="573174E6">
            <wp:extent cx="2609850" cy="878693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16443" t="36278" r="51789" b="42587"/>
                    <a:stretch/>
                  </pic:blipFill>
                  <pic:spPr bwMode="auto">
                    <a:xfrm>
                      <a:off x="0" y="0"/>
                      <a:ext cx="2612594" cy="8796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5F4B" w:rsidRDefault="00105F4B" w:rsidP="00105F4B"/>
    <w:p w:rsidR="009F0EF4" w:rsidRDefault="009F0EF4" w:rsidP="00105F4B">
      <w:pPr>
        <w:jc w:val="right"/>
      </w:pPr>
      <w:bookmarkStart w:id="0" w:name="_GoBack"/>
      <w:bookmarkEnd w:id="0"/>
    </w:p>
    <w:p w:rsidR="00105F4B" w:rsidRDefault="00105F4B" w:rsidP="00105F4B">
      <w:pPr>
        <w:pStyle w:val="Nadpis2"/>
      </w:pPr>
      <w:r>
        <w:lastRenderedPageBreak/>
        <w:t>Použitá literatura:</w:t>
      </w:r>
    </w:p>
    <w:p w:rsidR="00105F4B" w:rsidRDefault="00105F4B" w:rsidP="00105F4B">
      <w:r>
        <w:t xml:space="preserve">JIŘÍ, </w:t>
      </w:r>
      <w:proofErr w:type="spellStart"/>
      <w:r>
        <w:t>Hlavenka</w:t>
      </w:r>
      <w:proofErr w:type="spellEnd"/>
      <w:r>
        <w:t xml:space="preserve">. </w:t>
      </w:r>
      <w:r>
        <w:rPr>
          <w:i/>
          <w:iCs/>
        </w:rPr>
        <w:t>Používáme, využíváme a zneužíváme e-mail</w:t>
      </w:r>
      <w:r>
        <w:t xml:space="preserve">. Vyd.1. Praha: </w:t>
      </w:r>
      <w:proofErr w:type="spellStart"/>
      <w:r>
        <w:t>Computer</w:t>
      </w:r>
      <w:proofErr w:type="spellEnd"/>
      <w:r>
        <w:t xml:space="preserve"> </w:t>
      </w:r>
      <w:proofErr w:type="spellStart"/>
      <w:r>
        <w:t>Press</w:t>
      </w:r>
      <w:proofErr w:type="spellEnd"/>
      <w:r>
        <w:t>, 2002, 280 s. ISBN 80-722-6606-3.</w:t>
      </w:r>
    </w:p>
    <w:p w:rsidR="00105F4B" w:rsidRDefault="00105F4B" w:rsidP="00105F4B"/>
    <w:p w:rsidR="00105F4B" w:rsidRPr="00362ACF" w:rsidRDefault="00105F4B" w:rsidP="00105F4B">
      <w:r>
        <w:t>Náhledy obrazovek byly použity z </w:t>
      </w:r>
      <w:proofErr w:type="spellStart"/>
      <w:r>
        <w:t>Live@Edu</w:t>
      </w:r>
      <w:proofErr w:type="spellEnd"/>
      <w:r>
        <w:t xml:space="preserve"> (</w:t>
      </w:r>
      <w:hyperlink r:id="rId21" w:history="1">
        <w:r w:rsidRPr="00012084">
          <w:rPr>
            <w:rStyle w:val="Hypertextovodkaz"/>
          </w:rPr>
          <w:t>http://outlook.com</w:t>
        </w:r>
      </w:hyperlink>
      <w:r>
        <w:t>) – přístupné po přihlášení do služby.</w:t>
      </w:r>
    </w:p>
    <w:p w:rsidR="00105F4B" w:rsidRPr="00105F4B" w:rsidRDefault="00105F4B" w:rsidP="00105F4B">
      <w:pPr>
        <w:jc w:val="left"/>
      </w:pPr>
    </w:p>
    <w:sectPr w:rsidR="00105F4B" w:rsidRPr="00105F4B" w:rsidSect="001B40C2">
      <w:headerReference w:type="default" r:id="rId22"/>
      <w:footerReference w:type="default" r:id="rId23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73B" w:rsidRDefault="006E473B">
      <w:r>
        <w:separator/>
      </w:r>
    </w:p>
  </w:endnote>
  <w:endnote w:type="continuationSeparator" w:id="0">
    <w:p w:rsidR="006E473B" w:rsidRDefault="006E4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6F2179F8" wp14:editId="725101C6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73B" w:rsidRDefault="006E473B">
      <w:r>
        <w:separator/>
      </w:r>
    </w:p>
  </w:footnote>
  <w:footnote w:type="continuationSeparator" w:id="0">
    <w:p w:rsidR="006E473B" w:rsidRDefault="006E47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874" w:rsidRPr="00236874" w:rsidRDefault="00236874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236874" w:rsidRPr="00236874" w:rsidRDefault="00236874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874" w:rsidRPr="00236874" w:rsidRDefault="00236874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83882"/>
    <w:multiLevelType w:val="hybridMultilevel"/>
    <w:tmpl w:val="2B50EA88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0734B3E"/>
    <w:multiLevelType w:val="hybridMultilevel"/>
    <w:tmpl w:val="3D52D1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0741BA"/>
    <w:multiLevelType w:val="hybridMultilevel"/>
    <w:tmpl w:val="1ABE35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974A9E"/>
    <w:multiLevelType w:val="hybridMultilevel"/>
    <w:tmpl w:val="B1D26054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089"/>
    <w:rsid w:val="000467D1"/>
    <w:rsid w:val="00050B33"/>
    <w:rsid w:val="00064AC5"/>
    <w:rsid w:val="000E336E"/>
    <w:rsid w:val="00105F4B"/>
    <w:rsid w:val="00116677"/>
    <w:rsid w:val="001B40C2"/>
    <w:rsid w:val="00236874"/>
    <w:rsid w:val="002A12C6"/>
    <w:rsid w:val="002B3193"/>
    <w:rsid w:val="002D7C3E"/>
    <w:rsid w:val="00335089"/>
    <w:rsid w:val="003827E8"/>
    <w:rsid w:val="003A2F15"/>
    <w:rsid w:val="003E2835"/>
    <w:rsid w:val="00404B5A"/>
    <w:rsid w:val="004A2E41"/>
    <w:rsid w:val="004F36C3"/>
    <w:rsid w:val="00534F0D"/>
    <w:rsid w:val="00537A29"/>
    <w:rsid w:val="00591C27"/>
    <w:rsid w:val="005B5023"/>
    <w:rsid w:val="005C62FB"/>
    <w:rsid w:val="005F6FF3"/>
    <w:rsid w:val="00614378"/>
    <w:rsid w:val="00661A7F"/>
    <w:rsid w:val="006B25C8"/>
    <w:rsid w:val="006C4F82"/>
    <w:rsid w:val="006E473B"/>
    <w:rsid w:val="006F467F"/>
    <w:rsid w:val="00742FFA"/>
    <w:rsid w:val="007B3F0C"/>
    <w:rsid w:val="008B0838"/>
    <w:rsid w:val="009A1C62"/>
    <w:rsid w:val="009D4F18"/>
    <w:rsid w:val="009F0EF4"/>
    <w:rsid w:val="00A466AB"/>
    <w:rsid w:val="00AC3A86"/>
    <w:rsid w:val="00AF05AD"/>
    <w:rsid w:val="00B60F9C"/>
    <w:rsid w:val="00B81FD1"/>
    <w:rsid w:val="00C719D6"/>
    <w:rsid w:val="00C7475A"/>
    <w:rsid w:val="00CC0DFD"/>
    <w:rsid w:val="00D11C15"/>
    <w:rsid w:val="00D53046"/>
    <w:rsid w:val="00DB03C6"/>
    <w:rsid w:val="00E06157"/>
    <w:rsid w:val="00E50F6F"/>
    <w:rsid w:val="00F56D43"/>
    <w:rsid w:val="00F84D33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customStyle="1" w:styleId="rwrro3">
    <w:name w:val="rwrro3"/>
    <w:basedOn w:val="Standardnpsmoodstavce"/>
    <w:rsid w:val="009D4F18"/>
    <w:rPr>
      <w:strike w:val="0"/>
      <w:dstrike w:val="0"/>
      <w:color w:val="0066CC"/>
      <w:u w:val="none"/>
      <w:effect w:val="none"/>
    </w:rPr>
  </w:style>
  <w:style w:type="table" w:styleId="Mkatabulky">
    <w:name w:val="Table Grid"/>
    <w:basedOn w:val="Normlntabulka"/>
    <w:rsid w:val="000E33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rsid w:val="00105F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customStyle="1" w:styleId="rwrro3">
    <w:name w:val="rwrro3"/>
    <w:basedOn w:val="Standardnpsmoodstavce"/>
    <w:rsid w:val="009D4F18"/>
    <w:rPr>
      <w:strike w:val="0"/>
      <w:dstrike w:val="0"/>
      <w:color w:val="0066CC"/>
      <w:u w:val="none"/>
      <w:effect w:val="none"/>
    </w:rPr>
  </w:style>
  <w:style w:type="table" w:styleId="Mkatabulky">
    <w:name w:val="Table Grid"/>
    <w:basedOn w:val="Normlntabulka"/>
    <w:rsid w:val="000E33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rsid w:val="00105F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hyperlink" Target="http://outlook.com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tmp"/><Relationship Id="rId23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tmp"/><Relationship Id="rId22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\Data%20aplikac&#237;\Microsoft\&#352;ablony\&#352;ablona%20DUM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B9940-D44A-4835-93F8-6B6692441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DUM</Template>
  <TotalTime>1948</TotalTime>
  <Pages>1</Pages>
  <Words>222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ja</dc:creator>
  <dc:description>Dostupné z Metodického portálu www.rvp.cz, ISSN: 1802-4785, financovaného z ESF a státního rozpočtu ČR. Provozováno Výzkumným ústavem pedagogickým v Praze.</dc:description>
  <cp:lastModifiedBy>Martin Králík</cp:lastModifiedBy>
  <cp:revision>13</cp:revision>
  <cp:lastPrinted>2012-03-06T16:51:00Z</cp:lastPrinted>
  <dcterms:created xsi:type="dcterms:W3CDTF">2011-05-17T18:55:00Z</dcterms:created>
  <dcterms:modified xsi:type="dcterms:W3CDTF">2012-03-27T21:05:00Z</dcterms:modified>
</cp:coreProperties>
</file>