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7B3F0C" w:rsidRDefault="007B3F0C" w:rsidP="00236874">
      <w:pPr>
        <w:pStyle w:val="Titul"/>
      </w:pPr>
      <w:r w:rsidRPr="007B3F0C">
        <w:t>Název a číslo materiálu</w:t>
      </w:r>
    </w:p>
    <w:p w:rsidR="001B40C2" w:rsidRDefault="00404B5A" w:rsidP="00236874">
      <w:pPr>
        <w:pStyle w:val="Titul"/>
      </w:pPr>
      <w:r>
        <w:t>VY_3</w:t>
      </w:r>
      <w:r w:rsidR="00742FFA">
        <w:t>2_INOVACE_</w:t>
      </w:r>
      <w:r w:rsidR="00B13491">
        <w:t>01-59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B13491" w:rsidP="00335089">
      <w:pPr>
        <w:tabs>
          <w:tab w:val="left" w:pos="4050"/>
        </w:tabs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Google Chrome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7259"/>
      </w:tblGrid>
      <w:tr w:rsidR="000E336E" w:rsidTr="00090F7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36E" w:rsidRDefault="000E336E" w:rsidP="00090F7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36E" w:rsidRDefault="000E336E" w:rsidP="00090F7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5.</w:t>
            </w:r>
          </w:p>
        </w:tc>
      </w:tr>
      <w:tr w:rsidR="000E336E" w:rsidTr="00090F7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36E" w:rsidRDefault="000E336E" w:rsidP="00090F7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36E" w:rsidRDefault="000E336E" w:rsidP="00090F7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Informační a komunikační technologie</w:t>
            </w:r>
          </w:p>
        </w:tc>
      </w:tr>
      <w:tr w:rsidR="000E336E" w:rsidTr="00090F7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36E" w:rsidRDefault="000E336E" w:rsidP="00090F7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36E" w:rsidRDefault="000E336E" w:rsidP="00090F7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Informatika</w:t>
            </w:r>
          </w:p>
        </w:tc>
      </w:tr>
      <w:tr w:rsidR="000E336E" w:rsidTr="00090F7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36E" w:rsidRDefault="000E336E" w:rsidP="00090F7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36E" w:rsidRDefault="000E336E" w:rsidP="00090F7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Vyhledávání informací a komunikace</w:t>
            </w:r>
          </w:p>
        </w:tc>
      </w:tr>
      <w:tr w:rsidR="000E336E" w:rsidTr="00090F7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36E" w:rsidRDefault="000E336E" w:rsidP="00090F7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36E" w:rsidRDefault="00B13491" w:rsidP="00090F7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Google Chrome</w:t>
            </w:r>
          </w:p>
        </w:tc>
      </w:tr>
      <w:tr w:rsidR="000E336E" w:rsidTr="00090F7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36E" w:rsidRDefault="000E336E" w:rsidP="00090F7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36E" w:rsidRDefault="000E336E" w:rsidP="00090F7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Mgr. Petr Chvojka</w:t>
            </w:r>
          </w:p>
        </w:tc>
      </w:tr>
      <w:tr w:rsidR="000E336E" w:rsidTr="00090F7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36E" w:rsidRDefault="000E336E" w:rsidP="00090F7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36E" w:rsidRDefault="009C2BD3" w:rsidP="00090F7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25.2.2012</w:t>
            </w:r>
          </w:p>
        </w:tc>
      </w:tr>
      <w:tr w:rsidR="000E336E" w:rsidTr="00090F7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36E" w:rsidRDefault="000E336E" w:rsidP="00090F7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0E336E" w:rsidRDefault="000E336E" w:rsidP="00090F7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36E" w:rsidRDefault="000E336E" w:rsidP="00090F7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 xml:space="preserve">Metodický materiál vytvořený pro žáky na podporu výkladu – nahrazuje sešit a učebnici, žák jej může opakovaně použít jako návod při práci dle své potřeby. Materiál je též žákům volně dostupný po přihlášení ke službě </w:t>
            </w:r>
            <w:proofErr w:type="spellStart"/>
            <w:r>
              <w:rPr>
                <w:rFonts w:ascii="Calibri" w:hAnsi="Calibri" w:cs="Calibri"/>
                <w:kern w:val="2"/>
                <w:sz w:val="28"/>
                <w:szCs w:val="28"/>
              </w:rPr>
              <w:t>WindowsLive@Edu</w:t>
            </w:r>
            <w:proofErr w:type="spellEnd"/>
            <w:r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1B40C2" w:rsidSect="001B40C2">
          <w:headerReference w:type="default" r:id="rId9"/>
          <w:footerReference w:type="default" r:id="rId10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9F0EF4" w:rsidRPr="009F0EF4" w:rsidRDefault="00B13491" w:rsidP="009F0EF4">
      <w:pPr>
        <w:pStyle w:val="Nadpis1"/>
      </w:pPr>
      <w:r>
        <w:lastRenderedPageBreak/>
        <w:t>Google Chrome</w:t>
      </w:r>
    </w:p>
    <w:p w:rsidR="000048B9" w:rsidRDefault="00550B15" w:rsidP="00876DB5">
      <w:pPr>
        <w:rPr>
          <w:b/>
        </w:rPr>
      </w:pPr>
      <w:r>
        <w:t xml:space="preserve">Již jsme se seznámili s dvěma prohlížeči webových stránek </w:t>
      </w:r>
      <w:r>
        <w:rPr>
          <w:b/>
        </w:rPr>
        <w:t xml:space="preserve">MS Internet Explorer </w:t>
      </w:r>
      <w:r>
        <w:t xml:space="preserve">a </w:t>
      </w:r>
      <w:proofErr w:type="spellStart"/>
      <w:r>
        <w:rPr>
          <w:b/>
        </w:rPr>
        <w:t>Mozilla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Firefox</w:t>
      </w:r>
      <w:proofErr w:type="spellEnd"/>
      <w:r>
        <w:rPr>
          <w:b/>
        </w:rPr>
        <w:t xml:space="preserve">. </w:t>
      </w:r>
      <w:r>
        <w:t xml:space="preserve">Pojďme se seznámit ještě s prohlížečem </w:t>
      </w:r>
      <w:r>
        <w:rPr>
          <w:b/>
        </w:rPr>
        <w:t>Google Chrome.</w:t>
      </w:r>
    </w:p>
    <w:p w:rsidR="00A306F7" w:rsidRDefault="00A306F7" w:rsidP="00876DB5">
      <w:pPr>
        <w:rPr>
          <w:b/>
        </w:rPr>
      </w:pPr>
    </w:p>
    <w:p w:rsidR="00A306F7" w:rsidRDefault="00A306F7" w:rsidP="00876DB5">
      <w:pPr>
        <w:rPr>
          <w:b/>
        </w:rPr>
      </w:pPr>
      <w:r w:rsidRPr="002F1E15">
        <w:rPr>
          <w:rStyle w:val="Nadpis2Char"/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0EA99733" wp14:editId="1B1A394D">
                <wp:simplePos x="0" y="0"/>
                <wp:positionH relativeFrom="column">
                  <wp:posOffset>1962725</wp:posOffset>
                </wp:positionH>
                <wp:positionV relativeFrom="paragraph">
                  <wp:posOffset>36027</wp:posOffset>
                </wp:positionV>
                <wp:extent cx="1828800" cy="664210"/>
                <wp:effectExtent l="0" t="0" r="19050" b="421640"/>
                <wp:wrapNone/>
                <wp:docPr id="72" name="Čárový popisek 2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664210"/>
                        </a:xfrm>
                        <a:prstGeom prst="borderCallout2">
                          <a:avLst>
                            <a:gd name="adj1" fmla="val 100366"/>
                            <a:gd name="adj2" fmla="val 29861"/>
                            <a:gd name="adj3" fmla="val 132905"/>
                            <a:gd name="adj4" fmla="val 24601"/>
                            <a:gd name="adj5" fmla="val 159134"/>
                            <a:gd name="adj6" fmla="val 17943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306F7" w:rsidRPr="0057008C" w:rsidRDefault="00A306F7" w:rsidP="00550B15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>Řádek pro psaní a zobrazení adres.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Čárový popisek 2 72" o:spid="_x0000_s1026" type="#_x0000_t48" style="position:absolute;left:0;text-align:left;margin-left:154.55pt;margin-top:2.85pt;width:2in;height:52.3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" adj="3876,34373,5314,28707,6450,21679" fillcolor="white [3201]" strokecolor="black [3200]" strokeweight="2pt">
                <v:textbox>
                  <w:txbxContent>
                    <w:p w:rsidR="00A306F7" w:rsidRPr="0057008C" w:rsidRDefault="00A306F7" w:rsidP="00550B15">
                      <w:pPr>
                        <w:jc w:val="left"/>
                        <w:rPr>
                          <w:b/>
                        </w:rPr>
                      </w:pPr>
                      <w:r>
                        <w:t>Řádek pro psaní a zobrazení adres.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Pr="002F1E15">
        <w:rPr>
          <w:rStyle w:val="Nadpis2Char"/>
        </w:rPr>
        <w:t>Okno Google Chrome</w:t>
      </w:r>
    </w:p>
    <w:p w:rsidR="00A306F7" w:rsidRDefault="00A306F7" w:rsidP="00876DB5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55B0E356" wp14:editId="7E0E35CD">
                <wp:simplePos x="0" y="0"/>
                <wp:positionH relativeFrom="column">
                  <wp:posOffset>133925</wp:posOffset>
                </wp:positionH>
                <wp:positionV relativeFrom="paragraph">
                  <wp:posOffset>125538</wp:posOffset>
                </wp:positionV>
                <wp:extent cx="1189990" cy="414020"/>
                <wp:effectExtent l="0" t="0" r="10160" b="424180"/>
                <wp:wrapNone/>
                <wp:docPr id="75" name="Čárový popisek 2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9990" cy="414020"/>
                        </a:xfrm>
                        <a:prstGeom prst="borderCallout2">
                          <a:avLst>
                            <a:gd name="adj1" fmla="val 104533"/>
                            <a:gd name="adj2" fmla="val 59583"/>
                            <a:gd name="adj3" fmla="val 137072"/>
                            <a:gd name="adj4" fmla="val 53598"/>
                            <a:gd name="adj5" fmla="val 193283"/>
                            <a:gd name="adj6" fmla="val 35743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306F7" w:rsidRPr="00A306F7" w:rsidRDefault="00A306F7" w:rsidP="00550B15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 xml:space="preserve">Tlačítko </w:t>
                            </w:r>
                            <w:r>
                              <w:rPr>
                                <w:b/>
                              </w:rPr>
                              <w:t>Domů.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75" o:spid="_x0000_s1027" type="#_x0000_t48" style="position:absolute;left:0;text-align:left;margin-left:10.55pt;margin-top:9.9pt;width:93.7pt;height:32.6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" adj="7720,41749,11577,29608,12870,22579" fillcolor="white [3201]" strokecolor="black [3200]" strokeweight="2pt">
                <v:textbox>
                  <w:txbxContent>
                    <w:p w:rsidR="00A306F7" w:rsidRPr="00A306F7" w:rsidRDefault="00A306F7" w:rsidP="00550B15">
                      <w:pPr>
                        <w:jc w:val="left"/>
                        <w:rPr>
                          <w:b/>
                        </w:rPr>
                      </w:pPr>
                      <w:r>
                        <w:t xml:space="preserve">Tlačítko </w:t>
                      </w:r>
                      <w:r>
                        <w:rPr>
                          <w:b/>
                        </w:rPr>
                        <w:t>Domů.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</w:p>
    <w:p w:rsidR="00A306F7" w:rsidRDefault="00A306F7" w:rsidP="00876DB5">
      <w:pPr>
        <w:rPr>
          <w:b/>
        </w:rPr>
      </w:pPr>
    </w:p>
    <w:p w:rsidR="00A306F7" w:rsidRDefault="00A306F7" w:rsidP="00876DB5">
      <w:pPr>
        <w:rPr>
          <w:b/>
        </w:rPr>
      </w:pPr>
    </w:p>
    <w:p w:rsidR="00A306F7" w:rsidRPr="00A306F7" w:rsidRDefault="00A306F7" w:rsidP="00876DB5"/>
    <w:p w:rsidR="00550B15" w:rsidRPr="00550B15" w:rsidRDefault="00A306F7" w:rsidP="00876DB5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26FE813E" wp14:editId="0CB0E5F1">
                <wp:simplePos x="0" y="0"/>
                <wp:positionH relativeFrom="column">
                  <wp:posOffset>2161133</wp:posOffset>
                </wp:positionH>
                <wp:positionV relativeFrom="paragraph">
                  <wp:posOffset>1734413</wp:posOffset>
                </wp:positionV>
                <wp:extent cx="1078302" cy="414020"/>
                <wp:effectExtent l="0" t="1276350" r="26670" b="24130"/>
                <wp:wrapNone/>
                <wp:docPr id="78" name="Čárový popisek 2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8302" cy="414020"/>
                        </a:xfrm>
                        <a:prstGeom prst="borderCallout2">
                          <a:avLst>
                            <a:gd name="adj1" fmla="val 494"/>
                            <a:gd name="adj2" fmla="val 36102"/>
                            <a:gd name="adj3" fmla="val -90592"/>
                            <a:gd name="adj4" fmla="val 21134"/>
                            <a:gd name="adj5" fmla="val -303610"/>
                            <a:gd name="adj6" fmla="val 4906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306F7" w:rsidRPr="0057008C" w:rsidRDefault="00A306F7" w:rsidP="00550B15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>Lišta záložek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78" o:spid="_x0000_s1028" type="#_x0000_t48" style="position:absolute;left:0;text-align:left;margin-left:170.15pt;margin-top:136.55pt;width:84.9pt;height:32.6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" adj="1060,-65580,4565,-19568,7798,107" fillcolor="white [3201]" strokecolor="black [3200]" strokeweight="2pt">
                <v:textbox>
                  <w:txbxContent>
                    <w:p w:rsidR="00A306F7" w:rsidRPr="0057008C" w:rsidRDefault="00A306F7" w:rsidP="00550B15">
                      <w:pPr>
                        <w:jc w:val="left"/>
                        <w:rPr>
                          <w:b/>
                        </w:rPr>
                      </w:pPr>
                      <w:r>
                        <w:t>Lišta záložek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1A2C1719" wp14:editId="287EE623">
                <wp:simplePos x="0" y="0"/>
                <wp:positionH relativeFrom="column">
                  <wp:posOffset>3938174</wp:posOffset>
                </wp:positionH>
                <wp:positionV relativeFrom="paragraph">
                  <wp:posOffset>1216828</wp:posOffset>
                </wp:positionV>
                <wp:extent cx="1733550" cy="414020"/>
                <wp:effectExtent l="1143000" t="1028700" r="19050" b="24130"/>
                <wp:wrapNone/>
                <wp:docPr id="76" name="Čárový popisek 2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414020"/>
                        </a:xfrm>
                        <a:prstGeom prst="borderCallout2">
                          <a:avLst>
                            <a:gd name="adj1" fmla="val 48416"/>
                            <a:gd name="adj2" fmla="val -2214"/>
                            <a:gd name="adj3" fmla="val -48920"/>
                            <a:gd name="adj4" fmla="val -39077"/>
                            <a:gd name="adj5" fmla="val -245270"/>
                            <a:gd name="adj6" fmla="val -65755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306F7" w:rsidRPr="0057008C" w:rsidRDefault="00A306F7" w:rsidP="00550B15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>Řádek otevřených karet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76" o:spid="_x0000_s1029" type="#_x0000_t48" style="position:absolute;left:0;text-align:left;margin-left:310.1pt;margin-top:95.8pt;width:136.5pt;height:32.6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" adj="-14203,-52978,-8441,-10567,-478,10458" fillcolor="white [3201]" strokecolor="black [3200]" strokeweight="2pt">
                <v:textbox>
                  <w:txbxContent>
                    <w:p w:rsidR="00A306F7" w:rsidRPr="0057008C" w:rsidRDefault="00A306F7" w:rsidP="00550B15">
                      <w:pPr>
                        <w:jc w:val="left"/>
                        <w:rPr>
                          <w:b/>
                        </w:rPr>
                      </w:pPr>
                      <w:r>
                        <w:t>Řádek otevřených karet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47AD7F3C" wp14:editId="65F6F35E">
                <wp:simplePos x="0" y="0"/>
                <wp:positionH relativeFrom="column">
                  <wp:posOffset>1117336</wp:posOffset>
                </wp:positionH>
                <wp:positionV relativeFrom="paragraph">
                  <wp:posOffset>863145</wp:posOffset>
                </wp:positionV>
                <wp:extent cx="1043305" cy="457200"/>
                <wp:effectExtent l="723900" t="533400" r="23495" b="19050"/>
                <wp:wrapNone/>
                <wp:docPr id="74" name="Čárový popisek 2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3305" cy="457200"/>
                        </a:xfrm>
                        <a:prstGeom prst="borderCallout2">
                          <a:avLst>
                            <a:gd name="adj1" fmla="val -2235"/>
                            <a:gd name="adj2" fmla="val 32691"/>
                            <a:gd name="adj3" fmla="val -46935"/>
                            <a:gd name="adj4" fmla="val -22046"/>
                            <a:gd name="adj5" fmla="val -116569"/>
                            <a:gd name="adj6" fmla="val -69067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306F7" w:rsidRPr="00A306F7" w:rsidRDefault="00A306F7" w:rsidP="00550B15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 xml:space="preserve">Tlačítko </w:t>
                            </w:r>
                            <w:r>
                              <w:rPr>
                                <w:b/>
                              </w:rPr>
                              <w:t>Aktualizovat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74" o:spid="_x0000_s1030" type="#_x0000_t48" style="position:absolute;left:0;text-align:left;margin-left:88pt;margin-top:67.95pt;width:82.15pt;height:36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" adj="-14918,-25179,-4762,-10138,7061,-483" fillcolor="white [3201]" strokecolor="black [3200]" strokeweight="2pt">
                <v:textbox>
                  <w:txbxContent>
                    <w:p w:rsidR="00A306F7" w:rsidRPr="00A306F7" w:rsidRDefault="00A306F7" w:rsidP="00550B15">
                      <w:pPr>
                        <w:jc w:val="left"/>
                        <w:rPr>
                          <w:b/>
                        </w:rPr>
                      </w:pPr>
                      <w:r>
                        <w:t xml:space="preserve">Tlačítko </w:t>
                      </w:r>
                      <w:r>
                        <w:rPr>
                          <w:b/>
                        </w:rPr>
                        <w:t>Aktualizovat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4DE33D6E" wp14:editId="21B88E76">
                <wp:simplePos x="0" y="0"/>
                <wp:positionH relativeFrom="column">
                  <wp:posOffset>-4099</wp:posOffset>
                </wp:positionH>
                <wp:positionV relativeFrom="paragraph">
                  <wp:posOffset>863145</wp:posOffset>
                </wp:positionV>
                <wp:extent cx="1043797" cy="457200"/>
                <wp:effectExtent l="0" t="533400" r="23495" b="19050"/>
                <wp:wrapNone/>
                <wp:docPr id="73" name="Čárový popisek 2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3797" cy="457200"/>
                        </a:xfrm>
                        <a:prstGeom prst="borderCallout2">
                          <a:avLst>
                            <a:gd name="adj1" fmla="val -2235"/>
                            <a:gd name="adj2" fmla="val 32691"/>
                            <a:gd name="adj3" fmla="val -65803"/>
                            <a:gd name="adj4" fmla="val 18469"/>
                            <a:gd name="adj5" fmla="val -116569"/>
                            <a:gd name="adj6" fmla="val 17751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306F7" w:rsidRPr="00A306F7" w:rsidRDefault="00A306F7" w:rsidP="00550B15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 xml:space="preserve">Tlačítka </w:t>
                            </w:r>
                            <w:r>
                              <w:rPr>
                                <w:b/>
                              </w:rPr>
                              <w:t xml:space="preserve">Zpět </w:t>
                            </w:r>
                            <w:r>
                              <w:t xml:space="preserve">a </w:t>
                            </w:r>
                            <w:r>
                              <w:rPr>
                                <w:b/>
                              </w:rPr>
                              <w:t>Vpřed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73" o:spid="_x0000_s1031" type="#_x0000_t48" style="position:absolute;left:0;text-align:left;margin-left:-.3pt;margin-top:67.95pt;width:82.2pt;height:36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" adj="3834,-25179,3989,-14213,7061,-483" fillcolor="white [3201]" strokecolor="black [3200]" strokeweight="2pt">
                <v:textbox>
                  <w:txbxContent>
                    <w:p w:rsidR="00A306F7" w:rsidRPr="00A306F7" w:rsidRDefault="00A306F7" w:rsidP="00550B15">
                      <w:pPr>
                        <w:jc w:val="left"/>
                        <w:rPr>
                          <w:b/>
                        </w:rPr>
                      </w:pPr>
                      <w:r>
                        <w:t xml:space="preserve">Tlačítka </w:t>
                      </w:r>
                      <w:r>
                        <w:rPr>
                          <w:b/>
                        </w:rPr>
                        <w:t xml:space="preserve">Zpět </w:t>
                      </w:r>
                      <w:r>
                        <w:t xml:space="preserve">a </w:t>
                      </w:r>
                      <w:r>
                        <w:rPr>
                          <w:b/>
                        </w:rPr>
                        <w:t>Vpřed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67448E4C" wp14:editId="4C13E162">
                <wp:simplePos x="0" y="0"/>
                <wp:positionH relativeFrom="column">
                  <wp:posOffset>4283231</wp:posOffset>
                </wp:positionH>
                <wp:positionV relativeFrom="paragraph">
                  <wp:posOffset>375704</wp:posOffset>
                </wp:positionV>
                <wp:extent cx="1828800" cy="664210"/>
                <wp:effectExtent l="1352550" t="304800" r="19050" b="21590"/>
                <wp:wrapNone/>
                <wp:docPr id="20" name="Čárový popisek 2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664210"/>
                        </a:xfrm>
                        <a:prstGeom prst="borderCallout2">
                          <a:avLst>
                            <a:gd name="adj1" fmla="val 48416"/>
                            <a:gd name="adj2" fmla="val -2214"/>
                            <a:gd name="adj3" fmla="val 18615"/>
                            <a:gd name="adj4" fmla="val -47568"/>
                            <a:gd name="adj5" fmla="val -44769"/>
                            <a:gd name="adj6" fmla="val -73566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50B15" w:rsidRPr="0057008C" w:rsidRDefault="00A306F7" w:rsidP="00550B15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>Na titulkovém pruhu není název aplikace a obvyklá tlačítka.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0" o:spid="_x0000_s1032" type="#_x0000_t48" style="position:absolute;left:0;text-align:left;margin-left:337.25pt;margin-top:29.6pt;width:2in;height:52.3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" adj="-15890,-9670,-10275,4021,-478,10458" fillcolor="white [3201]" strokecolor="black [3200]" strokeweight="2pt">
                <v:textbox>
                  <w:txbxContent>
                    <w:p w:rsidR="00550B15" w:rsidRPr="0057008C" w:rsidRDefault="00A306F7" w:rsidP="00550B15">
                      <w:pPr>
                        <w:jc w:val="left"/>
                        <w:rPr>
                          <w:b/>
                        </w:rPr>
                      </w:pPr>
                      <w:r>
                        <w:t>Na titulkovém pruhu není název aplikace a obvyklá tlačítka.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55766181" wp14:editId="39876615">
            <wp:extent cx="5965537" cy="2415396"/>
            <wp:effectExtent l="0" t="0" r="0" b="4445"/>
            <wp:docPr id="77" name="Obrázek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b="31541"/>
                    <a:stretch/>
                  </pic:blipFill>
                  <pic:spPr bwMode="auto">
                    <a:xfrm>
                      <a:off x="0" y="0"/>
                      <a:ext cx="5972810" cy="24183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048B9" w:rsidRDefault="000048B9" w:rsidP="000048B9"/>
    <w:p w:rsidR="00281988" w:rsidRDefault="003913AE" w:rsidP="002F1E15">
      <w:pPr>
        <w:pStyle w:val="Nadpis2"/>
      </w:pPr>
      <w:r>
        <w:rPr>
          <w:noProof/>
        </w:rPr>
        <w:drawing>
          <wp:anchor distT="0" distB="0" distL="114300" distR="114300" simplePos="0" relativeHeight="251751424" behindDoc="0" locked="0" layoutInCell="1" allowOverlap="1" wp14:anchorId="4390F2E9" wp14:editId="2AC3A113">
            <wp:simplePos x="0" y="0"/>
            <wp:positionH relativeFrom="margin">
              <wp:posOffset>4286250</wp:posOffset>
            </wp:positionH>
            <wp:positionV relativeFrom="margin">
              <wp:posOffset>4735195</wp:posOffset>
            </wp:positionV>
            <wp:extent cx="2070100" cy="1779905"/>
            <wp:effectExtent l="0" t="0" r="6350" b="0"/>
            <wp:wrapSquare wrapText="bothSides"/>
            <wp:docPr id="80" name="Obrázek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4594" b="33985"/>
                    <a:stretch/>
                  </pic:blipFill>
                  <pic:spPr bwMode="auto">
                    <a:xfrm>
                      <a:off x="0" y="0"/>
                      <a:ext cx="2070100" cy="17799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1E15">
        <w:t>Vyhledávání pomocí Google Chrome</w:t>
      </w:r>
    </w:p>
    <w:p w:rsidR="002F1E15" w:rsidRPr="002F1E15" w:rsidRDefault="003913AE" w:rsidP="002F1E15">
      <w:r>
        <w:rPr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0E2552EE" wp14:editId="48EB3473">
                <wp:simplePos x="0" y="0"/>
                <wp:positionH relativeFrom="column">
                  <wp:posOffset>1496899</wp:posOffset>
                </wp:positionH>
                <wp:positionV relativeFrom="paragraph">
                  <wp:posOffset>836547</wp:posOffset>
                </wp:positionV>
                <wp:extent cx="1923415" cy="586105"/>
                <wp:effectExtent l="0" t="400050" r="19685" b="23495"/>
                <wp:wrapNone/>
                <wp:docPr id="79" name="Čárový popisek 2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3415" cy="586105"/>
                        </a:xfrm>
                        <a:prstGeom prst="borderCallout2">
                          <a:avLst>
                            <a:gd name="adj1" fmla="val 494"/>
                            <a:gd name="adj2" fmla="val 36102"/>
                            <a:gd name="adj3" fmla="val -45614"/>
                            <a:gd name="adj4" fmla="val 21945"/>
                            <a:gd name="adj5" fmla="val -68281"/>
                            <a:gd name="adj6" fmla="val 17257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913AE" w:rsidRPr="0057008C" w:rsidRDefault="003913AE" w:rsidP="00550B15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>Vyhledáváme přímo pomocí adresního řádku Google Chrome.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79" o:spid="_x0000_s1033" type="#_x0000_t48" style="position:absolute;left:0;text-align:left;margin-left:117.85pt;margin-top:65.85pt;width:151.45pt;height:46.1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" adj="3728,-14749,4740,-9853,7798,107" fillcolor="white [3201]" strokecolor="black [3200]" strokeweight="2pt">
                <v:textbox>
                  <w:txbxContent>
                    <w:p w:rsidR="003913AE" w:rsidRPr="0057008C" w:rsidRDefault="003913AE" w:rsidP="00550B15">
                      <w:pPr>
                        <w:jc w:val="left"/>
                        <w:rPr>
                          <w:b/>
                        </w:rPr>
                      </w:pPr>
                      <w:r>
                        <w:t>Vyhledáváme přímo pomocí adresního řádku Google Chrome.</w:t>
                      </w:r>
                    </w:p>
                  </w:txbxContent>
                </v:textbox>
              </v:shape>
            </w:pict>
          </mc:Fallback>
        </mc:AlternateContent>
      </w:r>
      <w:r w:rsidR="002F1E15">
        <w:rPr>
          <w:noProof/>
        </w:rPr>
        <w:drawing>
          <wp:inline distT="0" distB="0" distL="0" distR="0" wp14:anchorId="0247FE44" wp14:editId="1EF22C0E">
            <wp:extent cx="5313870" cy="1026544"/>
            <wp:effectExtent l="0" t="0" r="1270" b="254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r="36374" b="79218"/>
                    <a:stretch/>
                  </pic:blipFill>
                  <pic:spPr bwMode="auto">
                    <a:xfrm>
                      <a:off x="0" y="0"/>
                      <a:ext cx="5320349" cy="10277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81988" w:rsidRDefault="00281988" w:rsidP="00BD0CC6">
      <w:pPr>
        <w:rPr>
          <w:b/>
        </w:rPr>
      </w:pPr>
    </w:p>
    <w:p w:rsidR="00281988" w:rsidRDefault="00281988" w:rsidP="00BD0CC6">
      <w:pPr>
        <w:rPr>
          <w:b/>
        </w:rPr>
      </w:pPr>
    </w:p>
    <w:p w:rsidR="00281988" w:rsidRDefault="00281988" w:rsidP="00BD0CC6">
      <w:pPr>
        <w:rPr>
          <w:b/>
        </w:rPr>
      </w:pPr>
    </w:p>
    <w:p w:rsidR="003913AE" w:rsidRDefault="003913AE" w:rsidP="00BD0CC6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68032B51" wp14:editId="5CA1C0AE">
                <wp:simplePos x="0" y="0"/>
                <wp:positionH relativeFrom="column">
                  <wp:posOffset>2903004</wp:posOffset>
                </wp:positionH>
                <wp:positionV relativeFrom="paragraph">
                  <wp:posOffset>50500</wp:posOffset>
                </wp:positionV>
                <wp:extent cx="1923415" cy="646430"/>
                <wp:effectExtent l="0" t="152400" r="495935" b="20320"/>
                <wp:wrapNone/>
                <wp:docPr id="81" name="Čárový popisek 2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3415" cy="646430"/>
                        </a:xfrm>
                        <a:prstGeom prst="borderCallout2">
                          <a:avLst>
                            <a:gd name="adj1" fmla="val 43902"/>
                            <a:gd name="adj2" fmla="val 98443"/>
                            <a:gd name="adj3" fmla="val 29565"/>
                            <a:gd name="adj4" fmla="val 108954"/>
                            <a:gd name="adj5" fmla="val -23148"/>
                            <a:gd name="adj6" fmla="val 123999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913AE" w:rsidRPr="0057008C" w:rsidRDefault="003913AE" w:rsidP="00550B15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>Výsledky vyhledávání se zobrazí tak, jak jsme na Google zvyklí.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81" o:spid="_x0000_s1034" type="#_x0000_t48" style="position:absolute;left:0;text-align:left;margin-left:228.6pt;margin-top:4pt;width:151.45pt;height:50.9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" adj="26784,-5000,23534,6386,21264,9483" fillcolor="white [3201]" strokecolor="black [3200]" strokeweight="2pt">
                <v:textbox>
                  <w:txbxContent>
                    <w:p w:rsidR="003913AE" w:rsidRPr="0057008C" w:rsidRDefault="003913AE" w:rsidP="00550B15">
                      <w:pPr>
                        <w:jc w:val="left"/>
                        <w:rPr>
                          <w:b/>
                        </w:rPr>
                      </w:pPr>
                      <w:r>
                        <w:t>Výsledky vyhledávání se zobrazí tak, jak jsme na Google zvyklí.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</w:p>
    <w:p w:rsidR="003913AE" w:rsidRDefault="003913AE" w:rsidP="00BD0CC6">
      <w:pPr>
        <w:rPr>
          <w:b/>
        </w:rPr>
      </w:pPr>
    </w:p>
    <w:p w:rsidR="003913AE" w:rsidRDefault="003913AE" w:rsidP="00BD0CC6">
      <w:pPr>
        <w:rPr>
          <w:b/>
        </w:rPr>
      </w:pPr>
    </w:p>
    <w:p w:rsidR="003913AE" w:rsidRDefault="003913AE" w:rsidP="00BD0CC6">
      <w:pPr>
        <w:rPr>
          <w:b/>
        </w:rPr>
      </w:pPr>
    </w:p>
    <w:p w:rsidR="003913AE" w:rsidRDefault="003913AE" w:rsidP="00BD0CC6">
      <w:pPr>
        <w:rPr>
          <w:b/>
        </w:rPr>
      </w:pPr>
    </w:p>
    <w:p w:rsidR="003913AE" w:rsidRDefault="003913AE" w:rsidP="00BD0CC6">
      <w:pPr>
        <w:rPr>
          <w:b/>
        </w:rPr>
      </w:pPr>
    </w:p>
    <w:p w:rsidR="003913AE" w:rsidRDefault="003913AE" w:rsidP="003913AE">
      <w:pPr>
        <w:pStyle w:val="Nadpis2"/>
      </w:pPr>
      <w:r>
        <w:t>Vyhledávání pomocí pravého tlačítka myši</w:t>
      </w:r>
    </w:p>
    <w:p w:rsidR="003913AE" w:rsidRPr="003913AE" w:rsidRDefault="003913AE" w:rsidP="003913AE">
      <w:r>
        <w:rPr>
          <w:noProof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2827D416" wp14:editId="1B00190D">
                <wp:simplePos x="0" y="0"/>
                <wp:positionH relativeFrom="column">
                  <wp:posOffset>3015148</wp:posOffset>
                </wp:positionH>
                <wp:positionV relativeFrom="paragraph">
                  <wp:posOffset>776485</wp:posOffset>
                </wp:positionV>
                <wp:extent cx="1923415" cy="586105"/>
                <wp:effectExtent l="704850" t="0" r="19685" b="23495"/>
                <wp:wrapNone/>
                <wp:docPr id="84" name="Čárový popisek 2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3415" cy="586105"/>
                        </a:xfrm>
                        <a:prstGeom prst="borderCallout2">
                          <a:avLst>
                            <a:gd name="adj1" fmla="val 49064"/>
                            <a:gd name="adj2" fmla="val -1123"/>
                            <a:gd name="adj3" fmla="val 42695"/>
                            <a:gd name="adj4" fmla="val -19317"/>
                            <a:gd name="adj5" fmla="val 11197"/>
                            <a:gd name="adj6" fmla="val -36114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913AE" w:rsidRPr="003913AE" w:rsidRDefault="003913AE" w:rsidP="00550B15">
                            <w:pPr>
                              <w:jc w:val="left"/>
                            </w:pPr>
                            <w:r>
                              <w:t xml:space="preserve">Zvolíme </w:t>
                            </w:r>
                            <w:r>
                              <w:rPr>
                                <w:b/>
                              </w:rPr>
                              <w:t xml:space="preserve">Vyhledat v Google…. </w:t>
                            </w:r>
                            <w:proofErr w:type="gramStart"/>
                            <w:r>
                              <w:t>požadovaný</w:t>
                            </w:r>
                            <w:proofErr w:type="gramEnd"/>
                            <w:r>
                              <w:t xml:space="preserve"> text.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84" o:spid="_x0000_s1035" type="#_x0000_t48" style="position:absolute;left:0;text-align:left;margin-left:237.4pt;margin-top:61.15pt;width:151.45pt;height:46.1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" adj="-7801,2419,-4172,9222,-243,10598" fillcolor="white [3201]" strokecolor="black [3200]" strokeweight="2pt">
                <v:textbox>
                  <w:txbxContent>
                    <w:p w:rsidR="003913AE" w:rsidRPr="003913AE" w:rsidRDefault="003913AE" w:rsidP="00550B15">
                      <w:pPr>
                        <w:jc w:val="left"/>
                      </w:pPr>
                      <w:r>
                        <w:t xml:space="preserve">Zvolíme </w:t>
                      </w:r>
                      <w:r>
                        <w:rPr>
                          <w:b/>
                        </w:rPr>
                        <w:t xml:space="preserve">Vyhledat v Google…. </w:t>
                      </w:r>
                      <w:proofErr w:type="gramStart"/>
                      <w:r>
                        <w:t>požadovaný</w:t>
                      </w:r>
                      <w:proofErr w:type="gramEnd"/>
                      <w:r>
                        <w:t xml:space="preserve"> text.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0D02EC14" wp14:editId="442762C1">
                <wp:simplePos x="0" y="0"/>
                <wp:positionH relativeFrom="column">
                  <wp:posOffset>3015148</wp:posOffset>
                </wp:positionH>
                <wp:positionV relativeFrom="paragraph">
                  <wp:posOffset>60493</wp:posOffset>
                </wp:positionV>
                <wp:extent cx="1923415" cy="586105"/>
                <wp:effectExtent l="1905000" t="0" r="19685" b="442595"/>
                <wp:wrapNone/>
                <wp:docPr id="83" name="Čárový popisek 2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3415" cy="586105"/>
                        </a:xfrm>
                        <a:prstGeom prst="borderCallout2">
                          <a:avLst>
                            <a:gd name="adj1" fmla="val 7853"/>
                            <a:gd name="adj2" fmla="val 1119"/>
                            <a:gd name="adj3" fmla="val 4428"/>
                            <a:gd name="adj4" fmla="val -98700"/>
                            <a:gd name="adj5" fmla="val 171626"/>
                            <a:gd name="adj6" fmla="val -98006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913AE" w:rsidRPr="0057008C" w:rsidRDefault="003913AE" w:rsidP="00550B15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>Na webové stránce označíme požadovaný text.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83" o:spid="_x0000_s1036" type="#_x0000_t48" style="position:absolute;left:0;text-align:left;margin-left:237.4pt;margin-top:4.75pt;width:151.45pt;height:46.1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" adj="-21169,37071,-21319,956,242,1696" fillcolor="white [3201]" strokecolor="black [3200]" strokeweight="2pt">
                <v:textbox>
                  <w:txbxContent>
                    <w:p w:rsidR="003913AE" w:rsidRPr="0057008C" w:rsidRDefault="003913AE" w:rsidP="00550B15">
                      <w:pPr>
                        <w:jc w:val="left"/>
                        <w:rPr>
                          <w:b/>
                        </w:rPr>
                      </w:pPr>
                      <w:r>
                        <w:t>Na webové stránce označíme požadovaný text.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121BE7B7" wp14:editId="433DF0EE">
            <wp:extent cx="2812926" cy="1181819"/>
            <wp:effectExtent l="0" t="0" r="6985" b="0"/>
            <wp:docPr id="82" name="Obrázek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l="7805" t="40103" r="50573" b="28792"/>
                    <a:stretch/>
                  </pic:blipFill>
                  <pic:spPr bwMode="auto">
                    <a:xfrm>
                      <a:off x="0" y="0"/>
                      <a:ext cx="2812926" cy="11818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913AE" w:rsidRDefault="003913AE" w:rsidP="003913AE">
      <w:pPr>
        <w:pStyle w:val="Nadpis2"/>
      </w:pPr>
      <w:r>
        <w:lastRenderedPageBreak/>
        <w:t>Překlad webových stránek</w:t>
      </w:r>
    </w:p>
    <w:p w:rsidR="009C134F" w:rsidRPr="009C134F" w:rsidRDefault="009C134F" w:rsidP="009C134F">
      <w:r>
        <w:t>Cizojazyčnou webovou stránku si můžeme jednoduše nechat přeložit do češtiny.</w:t>
      </w:r>
    </w:p>
    <w:p w:rsidR="003913AE" w:rsidRPr="003913AE" w:rsidRDefault="009C134F" w:rsidP="003913AE">
      <w:r>
        <w:rPr>
          <w:noProof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6A9DB7D6" wp14:editId="3FA27E1C">
                <wp:simplePos x="0" y="0"/>
                <wp:positionH relativeFrom="column">
                  <wp:posOffset>4514215</wp:posOffset>
                </wp:positionH>
                <wp:positionV relativeFrom="paragraph">
                  <wp:posOffset>77470</wp:posOffset>
                </wp:positionV>
                <wp:extent cx="1923415" cy="586105"/>
                <wp:effectExtent l="704850" t="0" r="19685" b="23495"/>
                <wp:wrapNone/>
                <wp:docPr id="86" name="Čárový popisek 2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3415" cy="586105"/>
                        </a:xfrm>
                        <a:prstGeom prst="borderCallout2">
                          <a:avLst>
                            <a:gd name="adj1" fmla="val 49064"/>
                            <a:gd name="adj2" fmla="val -1123"/>
                            <a:gd name="adj3" fmla="val 42695"/>
                            <a:gd name="adj4" fmla="val -19317"/>
                            <a:gd name="adj5" fmla="val 11197"/>
                            <a:gd name="adj6" fmla="val -36114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134F" w:rsidRPr="003913AE" w:rsidRDefault="009C134F" w:rsidP="00550B15">
                            <w:pPr>
                              <w:jc w:val="left"/>
                            </w:pPr>
                            <w:r>
                              <w:t>Po načtení stránky se zobrazí ovládací pruh překladu.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86" o:spid="_x0000_s1037" type="#_x0000_t48" style="position:absolute;left:0;text-align:left;margin-left:355.45pt;margin-top:6.1pt;width:151.45pt;height:46.1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" adj="-7801,2419,-4172,9222,-243,10598" fillcolor="white [3201]" strokecolor="black [3200]" strokeweight="2pt">
                <v:textbox>
                  <w:txbxContent>
                    <w:p w:rsidR="009C134F" w:rsidRPr="003913AE" w:rsidRDefault="009C134F" w:rsidP="00550B15">
                      <w:pPr>
                        <w:jc w:val="left"/>
                      </w:pPr>
                      <w:r>
                        <w:t>Po načtení stránky se zobrazí ovládací pruh překladu.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4F36EE54" wp14:editId="0961E802">
                <wp:simplePos x="0" y="0"/>
                <wp:positionH relativeFrom="column">
                  <wp:posOffset>4516144</wp:posOffset>
                </wp:positionH>
                <wp:positionV relativeFrom="paragraph">
                  <wp:posOffset>1530757</wp:posOffset>
                </wp:positionV>
                <wp:extent cx="1923415" cy="586105"/>
                <wp:effectExtent l="3276600" t="1352550" r="19685" b="23495"/>
                <wp:wrapNone/>
                <wp:docPr id="88" name="Čárový popisek 2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3415" cy="586105"/>
                        </a:xfrm>
                        <a:prstGeom prst="borderCallout2">
                          <a:avLst>
                            <a:gd name="adj1" fmla="val 49064"/>
                            <a:gd name="adj2" fmla="val -1123"/>
                            <a:gd name="adj3" fmla="val 10315"/>
                            <a:gd name="adj4" fmla="val -56991"/>
                            <a:gd name="adj5" fmla="val -227238"/>
                            <a:gd name="adj6" fmla="val -170214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134F" w:rsidRPr="003913AE" w:rsidRDefault="009C134F" w:rsidP="00550B15">
                            <w:pPr>
                              <w:jc w:val="left"/>
                            </w:pPr>
                            <w:r>
                              <w:t>Sami můžeme též nastavit jazyk, ve kterém je stránka.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88" o:spid="_x0000_s1038" type="#_x0000_t48" style="position:absolute;left:0;text-align:left;margin-left:355.6pt;margin-top:120.55pt;width:151.45pt;height:46.1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" adj="-36766,-49083,-12310,2228,-243,10598" fillcolor="white [3201]" strokecolor="black [3200]" strokeweight="2pt">
                <v:textbox>
                  <w:txbxContent>
                    <w:p w:rsidR="009C134F" w:rsidRPr="003913AE" w:rsidRDefault="009C134F" w:rsidP="00550B15">
                      <w:pPr>
                        <w:jc w:val="left"/>
                      </w:pPr>
                      <w:r>
                        <w:t>Sami můžeme též nastavit jazyk, ve kterém je stránka.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0C0E3FE4" wp14:editId="19B5B2EC">
                <wp:simplePos x="0" y="0"/>
                <wp:positionH relativeFrom="column">
                  <wp:posOffset>4516144</wp:posOffset>
                </wp:positionH>
                <wp:positionV relativeFrom="paragraph">
                  <wp:posOffset>806138</wp:posOffset>
                </wp:positionV>
                <wp:extent cx="1923415" cy="586105"/>
                <wp:effectExtent l="2152650" t="628650" r="19685" b="23495"/>
                <wp:wrapNone/>
                <wp:docPr id="87" name="Čárový popisek 2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3415" cy="586105"/>
                        </a:xfrm>
                        <a:prstGeom prst="borderCallout2">
                          <a:avLst>
                            <a:gd name="adj1" fmla="val 49064"/>
                            <a:gd name="adj2" fmla="val -1123"/>
                            <a:gd name="adj3" fmla="val 10315"/>
                            <a:gd name="adj4" fmla="val -56991"/>
                            <a:gd name="adj5" fmla="val -105077"/>
                            <a:gd name="adj6" fmla="val -111910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134F" w:rsidRPr="003913AE" w:rsidRDefault="009C134F" w:rsidP="00550B15">
                            <w:pPr>
                              <w:jc w:val="left"/>
                            </w:pPr>
                            <w:r>
                              <w:t>Můžeme zvolit, zda chceme stránku přeložit.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87" o:spid="_x0000_s1039" type="#_x0000_t48" style="position:absolute;left:0;text-align:left;margin-left:355.6pt;margin-top:63.5pt;width:151.45pt;height:46.1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" adj="-24173,-22697,-12310,2228,-243,10598" fillcolor="white [3201]" strokecolor="black [3200]" strokeweight="2pt">
                <v:textbox>
                  <w:txbxContent>
                    <w:p w:rsidR="009C134F" w:rsidRPr="003913AE" w:rsidRDefault="009C134F" w:rsidP="00550B15">
                      <w:pPr>
                        <w:jc w:val="left"/>
                      </w:pPr>
                      <w:r>
                        <w:t>Můžeme zvolit, zda chceme stránku přeložit.</w:t>
                      </w:r>
                    </w:p>
                  </w:txbxContent>
                </v:textbox>
              </v:shape>
            </w:pict>
          </mc:Fallback>
        </mc:AlternateContent>
      </w:r>
      <w:r w:rsidR="003913AE">
        <w:rPr>
          <w:noProof/>
        </w:rPr>
        <w:drawing>
          <wp:inline distT="0" distB="0" distL="0" distR="0" wp14:anchorId="1E7B6387" wp14:editId="67EE85D7">
            <wp:extent cx="5175849" cy="2605177"/>
            <wp:effectExtent l="0" t="0" r="6350" b="5080"/>
            <wp:docPr id="85" name="Obrázek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/>
                    <a:srcRect l="1157" t="13447" r="12082" b="12714"/>
                    <a:stretch/>
                  </pic:blipFill>
                  <pic:spPr bwMode="auto">
                    <a:xfrm>
                      <a:off x="0" y="0"/>
                      <a:ext cx="5182159" cy="26083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913AE" w:rsidRPr="009C134F" w:rsidRDefault="009C134F" w:rsidP="00BD0CC6">
      <w:pPr>
        <w:rPr>
          <w:b/>
        </w:rPr>
      </w:pPr>
      <w:r>
        <w:rPr>
          <w:b/>
        </w:rPr>
        <w:t>Přeložená webová stránka</w:t>
      </w:r>
    </w:p>
    <w:p w:rsidR="003913AE" w:rsidRDefault="009C134F" w:rsidP="00BD0CC6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483102F1" wp14:editId="1B4AA15C">
                <wp:simplePos x="0" y="0"/>
                <wp:positionH relativeFrom="column">
                  <wp:posOffset>4516144</wp:posOffset>
                </wp:positionH>
                <wp:positionV relativeFrom="paragraph">
                  <wp:posOffset>1765492</wp:posOffset>
                </wp:positionV>
                <wp:extent cx="1923415" cy="793115"/>
                <wp:effectExtent l="3067050" t="495300" r="19685" b="26035"/>
                <wp:wrapNone/>
                <wp:docPr id="92" name="Čárový popisek 2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3415" cy="793115"/>
                        </a:xfrm>
                        <a:prstGeom prst="borderCallout2">
                          <a:avLst>
                            <a:gd name="adj1" fmla="val 49064"/>
                            <a:gd name="adj2" fmla="val -1123"/>
                            <a:gd name="adj3" fmla="val 44986"/>
                            <a:gd name="adj4" fmla="val -60131"/>
                            <a:gd name="adj5" fmla="val -60732"/>
                            <a:gd name="adj6" fmla="val -159002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134F" w:rsidRPr="003913AE" w:rsidRDefault="009C134F" w:rsidP="00550B15">
                            <w:pPr>
                              <w:jc w:val="left"/>
                            </w:pPr>
                            <w:r>
                              <w:t>Přeloží se pouze textové prvky stránky. Pokud je text součástí obrázku, zůstane v originále.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92" o:spid="_x0000_s1040" type="#_x0000_t48" style="position:absolute;left:0;text-align:left;margin-left:355.6pt;margin-top:139pt;width:151.45pt;height:62.4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" adj="-34344,-13118,-12988,9717,-243,10598" fillcolor="white [3201]" strokecolor="black [3200]" strokeweight="2pt">
                <v:textbox>
                  <w:txbxContent>
                    <w:p w:rsidR="009C134F" w:rsidRPr="003913AE" w:rsidRDefault="009C134F" w:rsidP="00550B15">
                      <w:pPr>
                        <w:jc w:val="left"/>
                      </w:pPr>
                      <w:r>
                        <w:t>Přeloží se pouze textové prvky stránky. Pokud je text součástí obrázku, zůstane v originále.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0F215E0A" wp14:editId="0E2161CE">
                <wp:simplePos x="0" y="0"/>
                <wp:positionH relativeFrom="column">
                  <wp:posOffset>4516144</wp:posOffset>
                </wp:positionH>
                <wp:positionV relativeFrom="paragraph">
                  <wp:posOffset>1032246</wp:posOffset>
                </wp:positionV>
                <wp:extent cx="1923415" cy="586105"/>
                <wp:effectExtent l="1638300" t="914400" r="19685" b="23495"/>
                <wp:wrapNone/>
                <wp:docPr id="91" name="Čárový popisek 2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3415" cy="586105"/>
                        </a:xfrm>
                        <a:prstGeom prst="borderCallout2">
                          <a:avLst>
                            <a:gd name="adj1" fmla="val 49064"/>
                            <a:gd name="adj2" fmla="val -1123"/>
                            <a:gd name="adj3" fmla="val -23537"/>
                            <a:gd name="adj4" fmla="val -52955"/>
                            <a:gd name="adj5" fmla="val -153647"/>
                            <a:gd name="adj6" fmla="val -85001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134F" w:rsidRPr="003913AE" w:rsidRDefault="009C134F" w:rsidP="00550B15">
                            <w:pPr>
                              <w:jc w:val="left"/>
                            </w:pPr>
                            <w:r>
                              <w:t>Můžeme nechat zobrazit i originál stránky.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91" o:spid="_x0000_s1041" type="#_x0000_t48" style="position:absolute;left:0;text-align:left;margin-left:355.6pt;margin-top:81.3pt;width:151.45pt;height:46.1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" adj="-18360,-33188,-11438,-5084,-243,10598" fillcolor="white [3201]" strokecolor="black [3200]" strokeweight="2pt">
                <v:textbox>
                  <w:txbxContent>
                    <w:p w:rsidR="009C134F" w:rsidRPr="003913AE" w:rsidRDefault="009C134F" w:rsidP="00550B15">
                      <w:pPr>
                        <w:jc w:val="left"/>
                      </w:pPr>
                      <w:r>
                        <w:t>Můžeme nechat zobrazit i originál stránky.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39DF7799" wp14:editId="4CFC0B30">
                <wp:simplePos x="0" y="0"/>
                <wp:positionH relativeFrom="column">
                  <wp:posOffset>4516144</wp:posOffset>
                </wp:positionH>
                <wp:positionV relativeFrom="paragraph">
                  <wp:posOffset>281748</wp:posOffset>
                </wp:positionV>
                <wp:extent cx="1923415" cy="586105"/>
                <wp:effectExtent l="1219200" t="171450" r="19685" b="23495"/>
                <wp:wrapNone/>
                <wp:docPr id="90" name="Čárový popisek 2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3415" cy="586105"/>
                        </a:xfrm>
                        <a:prstGeom prst="borderCallout2">
                          <a:avLst>
                            <a:gd name="adj1" fmla="val 49064"/>
                            <a:gd name="adj2" fmla="val -1123"/>
                            <a:gd name="adj3" fmla="val -23537"/>
                            <a:gd name="adj4" fmla="val -52955"/>
                            <a:gd name="adj5" fmla="val -27070"/>
                            <a:gd name="adj6" fmla="val -63473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134F" w:rsidRPr="003913AE" w:rsidRDefault="009C134F" w:rsidP="00550B15">
                            <w:pPr>
                              <w:jc w:val="left"/>
                            </w:pPr>
                            <w:r>
                              <w:t>Ovládací pruh překladu zůstane zobrazen i po překladu stránky.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90" o:spid="_x0000_s1042" type="#_x0000_t48" style="position:absolute;left:0;text-align:left;margin-left:355.6pt;margin-top:22.2pt;width:151.45pt;height:46.1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" adj="-13710,-5847,-11438,-5084,-243,10598" fillcolor="white [3201]" strokecolor="black [3200]" strokeweight="2pt">
                <v:textbox>
                  <w:txbxContent>
                    <w:p w:rsidR="009C134F" w:rsidRPr="003913AE" w:rsidRDefault="009C134F" w:rsidP="00550B15">
                      <w:pPr>
                        <w:jc w:val="left"/>
                      </w:pPr>
                      <w:r>
                        <w:t>Ovládací pruh překladu zůstane zobrazen i po překladu stránky.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68A4AC7B" wp14:editId="1E11F8E1">
            <wp:extent cx="5244861" cy="2518913"/>
            <wp:effectExtent l="0" t="0" r="0" b="0"/>
            <wp:docPr id="89" name="Obrázek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/>
                    <a:srcRect t="13936" r="12081" b="14670"/>
                    <a:stretch/>
                  </pic:blipFill>
                  <pic:spPr bwMode="auto">
                    <a:xfrm>
                      <a:off x="0" y="0"/>
                      <a:ext cx="5251256" cy="25219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913AE" w:rsidRDefault="004230D6" w:rsidP="00400CCB">
      <w:pPr>
        <w:pStyle w:val="Nadpis2"/>
      </w:pPr>
      <w:r>
        <w:t>Šikovné k</w:t>
      </w:r>
      <w:r w:rsidR="003913AE">
        <w:t>lávesové zkratky</w:t>
      </w:r>
    </w:p>
    <w:p w:rsidR="004230D6" w:rsidRPr="004230D6" w:rsidRDefault="004230D6" w:rsidP="00400CCB">
      <w:pPr>
        <w:widowControl/>
        <w:shd w:val="clear" w:color="auto" w:fill="FFFFFF"/>
        <w:tabs>
          <w:tab w:val="left" w:pos="3969"/>
        </w:tabs>
        <w:suppressAutoHyphens w:val="0"/>
        <w:overflowPunct/>
        <w:autoSpaceDE/>
        <w:autoSpaceDN/>
        <w:adjustRightInd/>
        <w:spacing w:line="285" w:lineRule="atLeast"/>
        <w:ind w:left="357"/>
        <w:jc w:val="left"/>
        <w:textAlignment w:val="auto"/>
        <w:rPr>
          <w:rFonts w:cs="Arial"/>
          <w:color w:val="222222"/>
          <w:kern w:val="0"/>
          <w:sz w:val="24"/>
          <w:szCs w:val="24"/>
        </w:rPr>
      </w:pPr>
      <w:proofErr w:type="spellStart"/>
      <w:r w:rsidRPr="004230D6">
        <w:rPr>
          <w:rFonts w:cs="Arial"/>
          <w:b/>
          <w:bCs/>
          <w:color w:val="222222"/>
          <w:kern w:val="0"/>
          <w:sz w:val="24"/>
          <w:szCs w:val="24"/>
        </w:rPr>
        <w:t>Ctrl+T</w:t>
      </w:r>
      <w:proofErr w:type="spellEnd"/>
      <w:r>
        <w:rPr>
          <w:rFonts w:cs="Arial"/>
          <w:b/>
          <w:bCs/>
          <w:color w:val="222222"/>
          <w:kern w:val="0"/>
          <w:sz w:val="24"/>
          <w:szCs w:val="24"/>
        </w:rPr>
        <w:tab/>
      </w:r>
      <w:r>
        <w:rPr>
          <w:rFonts w:cs="Arial"/>
          <w:color w:val="222222"/>
          <w:kern w:val="0"/>
          <w:sz w:val="24"/>
          <w:szCs w:val="24"/>
        </w:rPr>
        <w:t>– Otevře</w:t>
      </w:r>
      <w:r w:rsidRPr="004230D6">
        <w:rPr>
          <w:rFonts w:cs="Arial"/>
          <w:color w:val="222222"/>
          <w:kern w:val="0"/>
          <w:sz w:val="24"/>
          <w:szCs w:val="24"/>
        </w:rPr>
        <w:t xml:space="preserve"> novou kartu.</w:t>
      </w:r>
    </w:p>
    <w:p w:rsidR="004230D6" w:rsidRPr="004230D6" w:rsidRDefault="004230D6" w:rsidP="00400CCB">
      <w:pPr>
        <w:widowControl/>
        <w:shd w:val="clear" w:color="auto" w:fill="FFFFFF"/>
        <w:tabs>
          <w:tab w:val="left" w:pos="3969"/>
        </w:tabs>
        <w:suppressAutoHyphens w:val="0"/>
        <w:overflowPunct/>
        <w:autoSpaceDE/>
        <w:autoSpaceDN/>
        <w:adjustRightInd/>
        <w:spacing w:line="285" w:lineRule="atLeast"/>
        <w:ind w:left="357"/>
        <w:jc w:val="left"/>
        <w:textAlignment w:val="auto"/>
        <w:rPr>
          <w:rFonts w:cs="Arial"/>
          <w:color w:val="222222"/>
          <w:kern w:val="0"/>
          <w:sz w:val="24"/>
          <w:szCs w:val="24"/>
        </w:rPr>
      </w:pPr>
      <w:proofErr w:type="spellStart"/>
      <w:r w:rsidRPr="004230D6">
        <w:rPr>
          <w:rFonts w:cs="Arial"/>
          <w:b/>
          <w:bCs/>
          <w:color w:val="222222"/>
          <w:kern w:val="0"/>
          <w:sz w:val="24"/>
          <w:szCs w:val="24"/>
        </w:rPr>
        <w:t>Ctrl+O</w:t>
      </w:r>
      <w:proofErr w:type="spellEnd"/>
      <w:r w:rsidRPr="004230D6">
        <w:rPr>
          <w:rFonts w:cs="Arial"/>
          <w:color w:val="222222"/>
          <w:kern w:val="0"/>
          <w:sz w:val="24"/>
          <w:szCs w:val="24"/>
        </w:rPr>
        <w:t> </w:t>
      </w:r>
      <w:r>
        <w:rPr>
          <w:rFonts w:cs="Arial"/>
          <w:color w:val="222222"/>
          <w:kern w:val="0"/>
          <w:sz w:val="24"/>
          <w:szCs w:val="24"/>
        </w:rPr>
        <w:tab/>
        <w:t>– Otevře</w:t>
      </w:r>
      <w:r w:rsidRPr="004230D6">
        <w:rPr>
          <w:rFonts w:cs="Arial"/>
          <w:color w:val="222222"/>
          <w:kern w:val="0"/>
          <w:sz w:val="24"/>
          <w:szCs w:val="24"/>
        </w:rPr>
        <w:t xml:space="preserve"> soubor v prohlížeči Google Chrome.</w:t>
      </w:r>
    </w:p>
    <w:p w:rsidR="004230D6" w:rsidRPr="004230D6" w:rsidRDefault="004230D6" w:rsidP="00400CCB">
      <w:pPr>
        <w:widowControl/>
        <w:shd w:val="clear" w:color="auto" w:fill="FFFFFF"/>
        <w:tabs>
          <w:tab w:val="left" w:pos="3969"/>
        </w:tabs>
        <w:suppressAutoHyphens w:val="0"/>
        <w:overflowPunct/>
        <w:autoSpaceDE/>
        <w:autoSpaceDN/>
        <w:adjustRightInd/>
        <w:spacing w:line="285" w:lineRule="atLeast"/>
        <w:ind w:left="357"/>
        <w:jc w:val="left"/>
        <w:textAlignment w:val="auto"/>
        <w:rPr>
          <w:rFonts w:cs="Arial"/>
          <w:color w:val="222222"/>
          <w:kern w:val="0"/>
          <w:sz w:val="24"/>
          <w:szCs w:val="24"/>
        </w:rPr>
      </w:pPr>
      <w:proofErr w:type="spellStart"/>
      <w:r w:rsidRPr="004230D6">
        <w:rPr>
          <w:rFonts w:cs="Arial"/>
          <w:b/>
          <w:bCs/>
          <w:color w:val="222222"/>
          <w:kern w:val="0"/>
          <w:sz w:val="24"/>
          <w:szCs w:val="24"/>
        </w:rPr>
        <w:t>Ctrl+Shift+B</w:t>
      </w:r>
      <w:proofErr w:type="spellEnd"/>
      <w:r>
        <w:rPr>
          <w:rFonts w:cs="Arial"/>
          <w:b/>
          <w:bCs/>
          <w:color w:val="222222"/>
          <w:kern w:val="0"/>
          <w:sz w:val="24"/>
          <w:szCs w:val="24"/>
        </w:rPr>
        <w:tab/>
      </w:r>
      <w:r>
        <w:rPr>
          <w:rFonts w:cs="Arial"/>
          <w:color w:val="222222"/>
          <w:kern w:val="0"/>
          <w:sz w:val="24"/>
          <w:szCs w:val="24"/>
        </w:rPr>
        <w:t>– Skryje nebo zobrazí</w:t>
      </w:r>
      <w:r w:rsidRPr="004230D6">
        <w:rPr>
          <w:rFonts w:cs="Arial"/>
          <w:color w:val="222222"/>
          <w:kern w:val="0"/>
          <w:sz w:val="24"/>
          <w:szCs w:val="24"/>
        </w:rPr>
        <w:t xml:space="preserve"> lištu záložek.</w:t>
      </w:r>
    </w:p>
    <w:p w:rsidR="004230D6" w:rsidRPr="004230D6" w:rsidRDefault="004230D6" w:rsidP="00400CCB">
      <w:pPr>
        <w:widowControl/>
        <w:shd w:val="clear" w:color="auto" w:fill="FFFFFF"/>
        <w:tabs>
          <w:tab w:val="left" w:pos="3969"/>
        </w:tabs>
        <w:suppressAutoHyphens w:val="0"/>
        <w:overflowPunct/>
        <w:autoSpaceDE/>
        <w:autoSpaceDN/>
        <w:adjustRightInd/>
        <w:spacing w:line="285" w:lineRule="atLeast"/>
        <w:ind w:left="357"/>
        <w:jc w:val="left"/>
        <w:textAlignment w:val="auto"/>
        <w:rPr>
          <w:rFonts w:cs="Arial"/>
          <w:color w:val="222222"/>
          <w:kern w:val="0"/>
          <w:sz w:val="24"/>
          <w:szCs w:val="24"/>
        </w:rPr>
      </w:pPr>
      <w:proofErr w:type="spellStart"/>
      <w:r w:rsidRPr="004230D6">
        <w:rPr>
          <w:rFonts w:cs="Arial"/>
          <w:b/>
          <w:bCs/>
          <w:color w:val="222222"/>
          <w:kern w:val="0"/>
          <w:sz w:val="24"/>
          <w:szCs w:val="24"/>
        </w:rPr>
        <w:t>Ctrl+F</w:t>
      </w:r>
      <w:proofErr w:type="spellEnd"/>
      <w:r w:rsidRPr="004230D6">
        <w:rPr>
          <w:rFonts w:cs="Arial"/>
          <w:color w:val="222222"/>
          <w:kern w:val="0"/>
          <w:sz w:val="24"/>
          <w:szCs w:val="24"/>
        </w:rPr>
        <w:t> </w:t>
      </w:r>
      <w:r>
        <w:rPr>
          <w:rFonts w:cs="Arial"/>
          <w:color w:val="222222"/>
          <w:kern w:val="0"/>
          <w:sz w:val="24"/>
          <w:szCs w:val="24"/>
        </w:rPr>
        <w:tab/>
        <w:t xml:space="preserve">- </w:t>
      </w:r>
      <w:r w:rsidR="00400CCB">
        <w:rPr>
          <w:rFonts w:cs="Arial"/>
          <w:color w:val="222222"/>
          <w:kern w:val="0"/>
          <w:sz w:val="24"/>
          <w:szCs w:val="24"/>
        </w:rPr>
        <w:t>Otevře</w:t>
      </w:r>
      <w:r w:rsidRPr="004230D6">
        <w:rPr>
          <w:rFonts w:cs="Arial"/>
          <w:color w:val="222222"/>
          <w:kern w:val="0"/>
          <w:sz w:val="24"/>
          <w:szCs w:val="24"/>
        </w:rPr>
        <w:t xml:space="preserve"> vyhledávací lištu.</w:t>
      </w:r>
    </w:p>
    <w:p w:rsidR="004230D6" w:rsidRDefault="004230D6" w:rsidP="00400CCB">
      <w:pPr>
        <w:widowControl/>
        <w:shd w:val="clear" w:color="auto" w:fill="FFFFFF"/>
        <w:tabs>
          <w:tab w:val="left" w:pos="3969"/>
        </w:tabs>
        <w:suppressAutoHyphens w:val="0"/>
        <w:overflowPunct/>
        <w:autoSpaceDE/>
        <w:autoSpaceDN/>
        <w:adjustRightInd/>
        <w:spacing w:line="285" w:lineRule="atLeast"/>
        <w:ind w:left="357"/>
        <w:jc w:val="left"/>
        <w:textAlignment w:val="auto"/>
        <w:rPr>
          <w:rFonts w:cs="Arial"/>
          <w:color w:val="222222"/>
          <w:kern w:val="0"/>
          <w:sz w:val="24"/>
          <w:szCs w:val="24"/>
        </w:rPr>
      </w:pPr>
      <w:proofErr w:type="spellStart"/>
      <w:r w:rsidRPr="004230D6">
        <w:rPr>
          <w:rFonts w:cs="Arial"/>
          <w:b/>
          <w:bCs/>
          <w:color w:val="222222"/>
          <w:kern w:val="0"/>
          <w:sz w:val="24"/>
          <w:szCs w:val="24"/>
        </w:rPr>
        <w:t>Shift+Esc</w:t>
      </w:r>
      <w:proofErr w:type="spellEnd"/>
      <w:r w:rsidRPr="004230D6">
        <w:rPr>
          <w:rFonts w:cs="Arial"/>
          <w:color w:val="222222"/>
          <w:kern w:val="0"/>
          <w:sz w:val="24"/>
          <w:szCs w:val="24"/>
        </w:rPr>
        <w:t> </w:t>
      </w:r>
      <w:r>
        <w:rPr>
          <w:rFonts w:cs="Arial"/>
          <w:color w:val="222222"/>
          <w:kern w:val="0"/>
          <w:sz w:val="24"/>
          <w:szCs w:val="24"/>
        </w:rPr>
        <w:tab/>
        <w:t xml:space="preserve">- </w:t>
      </w:r>
      <w:r w:rsidR="00400CCB">
        <w:rPr>
          <w:rFonts w:cs="Arial"/>
          <w:color w:val="222222"/>
          <w:kern w:val="0"/>
          <w:sz w:val="24"/>
          <w:szCs w:val="24"/>
        </w:rPr>
        <w:t>Otevře Správce úloh Google Chrome</w:t>
      </w:r>
    </w:p>
    <w:p w:rsidR="00400CCB" w:rsidRDefault="00400CCB" w:rsidP="00400CCB">
      <w:pPr>
        <w:widowControl/>
        <w:shd w:val="clear" w:color="auto" w:fill="FFFFFF"/>
        <w:tabs>
          <w:tab w:val="left" w:pos="3969"/>
        </w:tabs>
        <w:suppressAutoHyphens w:val="0"/>
        <w:overflowPunct/>
        <w:autoSpaceDE/>
        <w:autoSpaceDN/>
        <w:adjustRightInd/>
        <w:spacing w:line="285" w:lineRule="atLeast"/>
        <w:ind w:left="357"/>
        <w:jc w:val="left"/>
        <w:textAlignment w:val="auto"/>
        <w:rPr>
          <w:rFonts w:cs="Arial"/>
          <w:color w:val="222222"/>
          <w:kern w:val="0"/>
          <w:sz w:val="24"/>
          <w:szCs w:val="24"/>
        </w:rPr>
      </w:pPr>
      <w:proofErr w:type="spellStart"/>
      <w:r>
        <w:rPr>
          <w:rFonts w:cs="Arial"/>
          <w:b/>
          <w:bCs/>
          <w:color w:val="222222"/>
          <w:kern w:val="0"/>
          <w:sz w:val="24"/>
          <w:szCs w:val="24"/>
        </w:rPr>
        <w:t>Ctrl+N</w:t>
      </w:r>
      <w:proofErr w:type="spellEnd"/>
      <w:r>
        <w:rPr>
          <w:rFonts w:cs="Arial"/>
          <w:b/>
          <w:bCs/>
          <w:color w:val="222222"/>
          <w:kern w:val="0"/>
          <w:sz w:val="24"/>
          <w:szCs w:val="24"/>
        </w:rPr>
        <w:tab/>
      </w:r>
      <w:r w:rsidRPr="00400CCB">
        <w:rPr>
          <w:rFonts w:cs="Arial"/>
          <w:color w:val="222222"/>
          <w:kern w:val="0"/>
          <w:sz w:val="24"/>
          <w:szCs w:val="24"/>
        </w:rPr>
        <w:t>-</w:t>
      </w:r>
      <w:r>
        <w:rPr>
          <w:rFonts w:cs="Arial"/>
          <w:color w:val="222222"/>
          <w:kern w:val="0"/>
          <w:sz w:val="24"/>
          <w:szCs w:val="24"/>
        </w:rPr>
        <w:t xml:space="preserve"> Otevře nové okno</w:t>
      </w:r>
    </w:p>
    <w:p w:rsidR="00400CCB" w:rsidRDefault="00400CCB" w:rsidP="00400CCB">
      <w:pPr>
        <w:pStyle w:val="Nadpis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6B86CF31" wp14:editId="2DC785E9">
                <wp:simplePos x="0" y="0"/>
                <wp:positionH relativeFrom="column">
                  <wp:posOffset>3316605</wp:posOffset>
                </wp:positionH>
                <wp:positionV relativeFrom="paragraph">
                  <wp:posOffset>140970</wp:posOffset>
                </wp:positionV>
                <wp:extent cx="1923415" cy="793115"/>
                <wp:effectExtent l="1657350" t="0" r="19685" b="26035"/>
                <wp:wrapNone/>
                <wp:docPr id="94" name="Čárový popisek 2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3415" cy="793115"/>
                        </a:xfrm>
                        <a:prstGeom prst="borderCallout2">
                          <a:avLst>
                            <a:gd name="adj1" fmla="val 49064"/>
                            <a:gd name="adj2" fmla="val -1123"/>
                            <a:gd name="adj3" fmla="val 44986"/>
                            <a:gd name="adj4" fmla="val -30979"/>
                            <a:gd name="adj5" fmla="val 42596"/>
                            <a:gd name="adj6" fmla="val -86346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00CCB" w:rsidRPr="00400CCB" w:rsidRDefault="00400CCB" w:rsidP="00550B15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 xml:space="preserve">Klepnutím na tlačítko s klíčem se zobrazí nabídka </w:t>
                            </w:r>
                            <w:r>
                              <w:rPr>
                                <w:b/>
                              </w:rPr>
                              <w:t>Přizpůsobení a ovládání Google Chrome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94" o:spid="_x0000_s1043" type="#_x0000_t48" style="position:absolute;left:0;text-align:left;margin-left:261.15pt;margin-top:11.1pt;width:151.45pt;height:62.4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" adj="-18651,9201,-6691,9717,-243,10598" fillcolor="white [3201]" strokecolor="black [3200]" strokeweight="2pt">
                <v:textbox>
                  <w:txbxContent>
                    <w:p w:rsidR="00400CCB" w:rsidRPr="00400CCB" w:rsidRDefault="00400CCB" w:rsidP="00550B15">
                      <w:pPr>
                        <w:jc w:val="left"/>
                        <w:rPr>
                          <w:b/>
                        </w:rPr>
                      </w:pPr>
                      <w:r>
                        <w:t xml:space="preserve">Klepnutím na tlačítko s klíčem se zobrazí nabídka </w:t>
                      </w:r>
                      <w:r>
                        <w:rPr>
                          <w:b/>
                        </w:rPr>
                        <w:t>Přizpůsobení a ovládání Google Chrome</w:t>
                      </w:r>
                    </w:p>
                  </w:txbxContent>
                </v:textbox>
              </v:shape>
            </w:pict>
          </mc:Fallback>
        </mc:AlternateContent>
      </w:r>
      <w:r>
        <w:t>Nástroje – nastavení</w:t>
      </w:r>
    </w:p>
    <w:p w:rsidR="00400CCB" w:rsidRPr="00400CCB" w:rsidRDefault="00400CCB" w:rsidP="00400CCB">
      <w:r>
        <w:rPr>
          <w:noProof/>
        </w:rPr>
        <w:drawing>
          <wp:anchor distT="0" distB="0" distL="114300" distR="114300" simplePos="0" relativeHeight="251770880" behindDoc="0" locked="0" layoutInCell="1" allowOverlap="1" wp14:anchorId="422A767A" wp14:editId="7210046D">
            <wp:simplePos x="0" y="0"/>
            <wp:positionH relativeFrom="margin">
              <wp:posOffset>-104140</wp:posOffset>
            </wp:positionH>
            <wp:positionV relativeFrom="margin">
              <wp:posOffset>7431405</wp:posOffset>
            </wp:positionV>
            <wp:extent cx="1831975" cy="1809115"/>
            <wp:effectExtent l="0" t="0" r="0" b="635"/>
            <wp:wrapSquare wrapText="bothSides"/>
            <wp:docPr id="93" name="Obrázek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215" t="4775" r="7649" b="32095"/>
                    <a:stretch/>
                  </pic:blipFill>
                  <pic:spPr bwMode="auto">
                    <a:xfrm>
                      <a:off x="0" y="0"/>
                      <a:ext cx="1831975" cy="18091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230D6" w:rsidRPr="004230D6" w:rsidRDefault="004230D6" w:rsidP="004230D6"/>
    <w:p w:rsidR="003913AE" w:rsidRPr="003913AE" w:rsidRDefault="003913AE" w:rsidP="003913AE"/>
    <w:p w:rsidR="003913AE" w:rsidRDefault="003913AE" w:rsidP="00BD0CC6">
      <w:pPr>
        <w:rPr>
          <w:b/>
        </w:rPr>
      </w:pPr>
    </w:p>
    <w:p w:rsidR="003913AE" w:rsidRDefault="00400CCB" w:rsidP="00BD0CC6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7D82232C" wp14:editId="048C56FC">
                <wp:simplePos x="0" y="0"/>
                <wp:positionH relativeFrom="column">
                  <wp:posOffset>1474937</wp:posOffset>
                </wp:positionH>
                <wp:positionV relativeFrom="paragraph">
                  <wp:posOffset>109555</wp:posOffset>
                </wp:positionV>
                <wp:extent cx="1923415" cy="793115"/>
                <wp:effectExtent l="2705100" t="0" r="19685" b="26035"/>
                <wp:wrapNone/>
                <wp:docPr id="95" name="Čárový popisek 2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3415" cy="793115"/>
                        </a:xfrm>
                        <a:prstGeom prst="borderCallout2">
                          <a:avLst>
                            <a:gd name="adj1" fmla="val 49064"/>
                            <a:gd name="adj2" fmla="val -1123"/>
                            <a:gd name="adj3" fmla="val 44986"/>
                            <a:gd name="adj4" fmla="val -30979"/>
                            <a:gd name="adj5" fmla="val 88278"/>
                            <a:gd name="adj6" fmla="val -140165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00CCB" w:rsidRPr="00400CCB" w:rsidRDefault="00400CCB" w:rsidP="00550B15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 xml:space="preserve">Nejdůležitější nastavení programu najdeme v nabídce </w:t>
                            </w:r>
                            <w:r>
                              <w:rPr>
                                <w:b/>
                              </w:rPr>
                              <w:t>Možnosti.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95" o:spid="_x0000_s1044" type="#_x0000_t48" style="position:absolute;left:0;text-align:left;margin-left:116.15pt;margin-top:8.65pt;width:151.45pt;height:62.4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" adj="-30276,19068,-6691,9717,-243,10598" fillcolor="white [3201]" strokecolor="black [3200]" strokeweight="2pt">
                <v:textbox>
                  <w:txbxContent>
                    <w:p w:rsidR="00400CCB" w:rsidRPr="00400CCB" w:rsidRDefault="00400CCB" w:rsidP="00550B15">
                      <w:pPr>
                        <w:jc w:val="left"/>
                        <w:rPr>
                          <w:b/>
                        </w:rPr>
                      </w:pPr>
                      <w:r>
                        <w:t xml:space="preserve">Nejdůležitější nastavení programu najdeme v nabídce </w:t>
                      </w:r>
                      <w:r>
                        <w:rPr>
                          <w:b/>
                        </w:rPr>
                        <w:t>Možnosti.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</w:p>
    <w:p w:rsidR="000E6902" w:rsidRDefault="000E6902" w:rsidP="00BD0CC6">
      <w:pPr>
        <w:rPr>
          <w:b/>
        </w:rPr>
      </w:pPr>
    </w:p>
    <w:p w:rsidR="000E6902" w:rsidRDefault="000E6902" w:rsidP="000E6902"/>
    <w:p w:rsidR="003913AE" w:rsidRDefault="000E6902" w:rsidP="000E6902">
      <w:pPr>
        <w:tabs>
          <w:tab w:val="left" w:pos="5556"/>
        </w:tabs>
      </w:pPr>
      <w:r>
        <w:tab/>
      </w:r>
    </w:p>
    <w:p w:rsidR="000E6902" w:rsidRDefault="000E6902" w:rsidP="000E6902">
      <w:pPr>
        <w:pStyle w:val="Nadpis2"/>
      </w:pPr>
      <w:r>
        <w:lastRenderedPageBreak/>
        <w:t>Použitá literatura:</w:t>
      </w:r>
    </w:p>
    <w:p w:rsidR="000E6902" w:rsidRDefault="000E6902" w:rsidP="000E6902">
      <w:r>
        <w:t xml:space="preserve">NAVRÁTIL, Pavel. </w:t>
      </w:r>
      <w:r>
        <w:rPr>
          <w:i/>
          <w:iCs/>
        </w:rPr>
        <w:t>Internet pro školy</w:t>
      </w:r>
      <w:r>
        <w:t xml:space="preserve">. Vyd. 2. Kralice na Hané: </w:t>
      </w:r>
      <w:proofErr w:type="spellStart"/>
      <w:r>
        <w:t>Computer</w:t>
      </w:r>
      <w:proofErr w:type="spellEnd"/>
      <w:r>
        <w:t xml:space="preserve"> Media, 2004, 120 s. ISBN 80-866-8616-7.</w:t>
      </w:r>
    </w:p>
    <w:p w:rsidR="000E6902" w:rsidRDefault="000E6902" w:rsidP="000E6902"/>
    <w:p w:rsidR="000E6902" w:rsidRPr="0057008C" w:rsidRDefault="000E6902" w:rsidP="000E6902">
      <w:r>
        <w:t xml:space="preserve">Náhledy obrazovek byly použity </w:t>
      </w:r>
      <w:r>
        <w:t>z programu Google Chrome.</w:t>
      </w:r>
      <w:bookmarkStart w:id="0" w:name="_GoBack"/>
      <w:bookmarkEnd w:id="0"/>
    </w:p>
    <w:p w:rsidR="000E6902" w:rsidRPr="000E6902" w:rsidRDefault="000E6902" w:rsidP="000E6902">
      <w:pPr>
        <w:tabs>
          <w:tab w:val="left" w:pos="5556"/>
        </w:tabs>
      </w:pPr>
    </w:p>
    <w:sectPr w:rsidR="000E6902" w:rsidRPr="000E6902" w:rsidSect="001B40C2">
      <w:headerReference w:type="default" r:id="rId18"/>
      <w:footerReference w:type="default" r:id="rId19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711F" w:rsidRDefault="00C6711F">
      <w:r>
        <w:separator/>
      </w:r>
    </w:p>
  </w:endnote>
  <w:endnote w:type="continuationSeparator" w:id="0">
    <w:p w:rsidR="00C6711F" w:rsidRDefault="00C671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F72" w:rsidRDefault="00090F72">
    <w:pPr>
      <w:pStyle w:val="Zpat"/>
    </w:pPr>
  </w:p>
  <w:p w:rsidR="00090F72" w:rsidRDefault="00090F72">
    <w:pPr>
      <w:pStyle w:val="Zkladntext"/>
      <w:jc w:val="center"/>
      <w:rPr>
        <w:rFonts w:ascii="Calibri" w:hAnsi="Calibri"/>
        <w:i/>
        <w:color w:val="000000"/>
      </w:rPr>
    </w:pPr>
    <w:r>
      <w:rPr>
        <w:noProof/>
      </w:rPr>
      <w:drawing>
        <wp:inline distT="0" distB="0" distL="0" distR="0" wp14:anchorId="6F2179F8" wp14:editId="725101C6">
          <wp:extent cx="5667375" cy="123825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F72" w:rsidRDefault="00090F72">
    <w:pPr>
      <w:pStyle w:val="Zpat"/>
    </w:pPr>
  </w:p>
  <w:p w:rsidR="00090F72" w:rsidRDefault="00090F72">
    <w:pPr>
      <w:pStyle w:val="Zkladntext"/>
      <w:jc w:val="center"/>
      <w:rPr>
        <w:rFonts w:ascii="Calibri" w:hAnsi="Calibri"/>
        <w:i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711F" w:rsidRDefault="00C6711F">
      <w:r>
        <w:separator/>
      </w:r>
    </w:p>
  </w:footnote>
  <w:footnote w:type="continuationSeparator" w:id="0">
    <w:p w:rsidR="00C6711F" w:rsidRDefault="00C671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F72" w:rsidRPr="00236874" w:rsidRDefault="00090F72" w:rsidP="00236874">
    <w:pPr>
      <w:pStyle w:val="Zhlav"/>
      <w:jc w:val="center"/>
      <w:rPr>
        <w:rFonts w:cs="Arial"/>
        <w:sz w:val="20"/>
      </w:rPr>
    </w:pPr>
    <w:r w:rsidRPr="00236874">
      <w:rPr>
        <w:rFonts w:cs="Arial"/>
        <w:sz w:val="20"/>
      </w:rPr>
      <w:t>Základní škola a Mateřská škola, Raspenava, okres Liberec - příspěvková organizace</w:t>
    </w:r>
  </w:p>
  <w:p w:rsidR="00090F72" w:rsidRPr="00236874" w:rsidRDefault="00090F72" w:rsidP="00236874">
    <w:pPr>
      <w:pStyle w:val="Zhlav"/>
      <w:jc w:val="center"/>
      <w:rPr>
        <w:rFonts w:cs="Arial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F72" w:rsidRPr="00236874" w:rsidRDefault="00090F72" w:rsidP="00236874">
    <w:pPr>
      <w:pStyle w:val="Zhlav"/>
      <w:jc w:val="center"/>
      <w:rPr>
        <w:rFonts w:cs="Arial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83882"/>
    <w:multiLevelType w:val="hybridMultilevel"/>
    <w:tmpl w:val="2B50EA88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10734B3E"/>
    <w:multiLevelType w:val="hybridMultilevel"/>
    <w:tmpl w:val="3D52D1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CA1EC2"/>
    <w:multiLevelType w:val="hybridMultilevel"/>
    <w:tmpl w:val="ED30F1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E40EA1"/>
    <w:multiLevelType w:val="hybridMultilevel"/>
    <w:tmpl w:val="21C4BD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0741BA"/>
    <w:multiLevelType w:val="hybridMultilevel"/>
    <w:tmpl w:val="1ABE35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0020E2"/>
    <w:multiLevelType w:val="multilevel"/>
    <w:tmpl w:val="541AE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2453AEA"/>
    <w:multiLevelType w:val="hybridMultilevel"/>
    <w:tmpl w:val="F2400540"/>
    <w:lvl w:ilvl="0" w:tplc="D0B425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2F364C"/>
    <w:multiLevelType w:val="hybridMultilevel"/>
    <w:tmpl w:val="58C05A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D959E5"/>
    <w:multiLevelType w:val="hybridMultilevel"/>
    <w:tmpl w:val="3F923C58"/>
    <w:lvl w:ilvl="0" w:tplc="90D6C92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D974A9E"/>
    <w:multiLevelType w:val="hybridMultilevel"/>
    <w:tmpl w:val="B1D26054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0"/>
  </w:num>
  <w:num w:numId="5">
    <w:abstractNumId w:val="9"/>
  </w:num>
  <w:num w:numId="6">
    <w:abstractNumId w:val="4"/>
  </w:num>
  <w:num w:numId="7">
    <w:abstractNumId w:val="8"/>
  </w:num>
  <w:num w:numId="8">
    <w:abstractNumId w:val="2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089"/>
    <w:rsid w:val="000048B9"/>
    <w:rsid w:val="000467D1"/>
    <w:rsid w:val="00050B33"/>
    <w:rsid w:val="00052241"/>
    <w:rsid w:val="00064AC5"/>
    <w:rsid w:val="00090F72"/>
    <w:rsid w:val="000E336E"/>
    <w:rsid w:val="000E6902"/>
    <w:rsid w:val="00116677"/>
    <w:rsid w:val="00155CEB"/>
    <w:rsid w:val="001B40C2"/>
    <w:rsid w:val="00236874"/>
    <w:rsid w:val="00281988"/>
    <w:rsid w:val="002A12C6"/>
    <w:rsid w:val="002D011F"/>
    <w:rsid w:val="002D7C3E"/>
    <w:rsid w:val="002F1E15"/>
    <w:rsid w:val="00335089"/>
    <w:rsid w:val="003827E8"/>
    <w:rsid w:val="003913AE"/>
    <w:rsid w:val="003A2F15"/>
    <w:rsid w:val="003E2835"/>
    <w:rsid w:val="003F42CA"/>
    <w:rsid w:val="00400CCB"/>
    <w:rsid w:val="00404B5A"/>
    <w:rsid w:val="004230D6"/>
    <w:rsid w:val="004F36C3"/>
    <w:rsid w:val="00513D7D"/>
    <w:rsid w:val="00534F0D"/>
    <w:rsid w:val="00537A29"/>
    <w:rsid w:val="00550B15"/>
    <w:rsid w:val="00591C27"/>
    <w:rsid w:val="005B5023"/>
    <w:rsid w:val="005C62FB"/>
    <w:rsid w:val="005F6FF3"/>
    <w:rsid w:val="00661A7F"/>
    <w:rsid w:val="006B25C8"/>
    <w:rsid w:val="006C4F82"/>
    <w:rsid w:val="00742FFA"/>
    <w:rsid w:val="007B3F0C"/>
    <w:rsid w:val="007D7CB4"/>
    <w:rsid w:val="008156D9"/>
    <w:rsid w:val="00831F3F"/>
    <w:rsid w:val="00876DB5"/>
    <w:rsid w:val="008B0838"/>
    <w:rsid w:val="008B11BB"/>
    <w:rsid w:val="00911D25"/>
    <w:rsid w:val="00935061"/>
    <w:rsid w:val="00947896"/>
    <w:rsid w:val="009A1C62"/>
    <w:rsid w:val="009C134F"/>
    <w:rsid w:val="009C2BD3"/>
    <w:rsid w:val="009D4F18"/>
    <w:rsid w:val="009F0EF4"/>
    <w:rsid w:val="00A306F7"/>
    <w:rsid w:val="00AC3A86"/>
    <w:rsid w:val="00AF05AD"/>
    <w:rsid w:val="00B014A1"/>
    <w:rsid w:val="00B13491"/>
    <w:rsid w:val="00B60F9C"/>
    <w:rsid w:val="00B81FD1"/>
    <w:rsid w:val="00BD0CC6"/>
    <w:rsid w:val="00C6711F"/>
    <w:rsid w:val="00C70552"/>
    <w:rsid w:val="00C719D6"/>
    <w:rsid w:val="00C7475A"/>
    <w:rsid w:val="00CC0DFD"/>
    <w:rsid w:val="00D11C15"/>
    <w:rsid w:val="00D5193F"/>
    <w:rsid w:val="00D53046"/>
    <w:rsid w:val="00DB03C6"/>
    <w:rsid w:val="00DC5DA9"/>
    <w:rsid w:val="00DE6D4B"/>
    <w:rsid w:val="00E50F6F"/>
    <w:rsid w:val="00EF4BB9"/>
    <w:rsid w:val="00F56B83"/>
    <w:rsid w:val="00F56D43"/>
    <w:rsid w:val="00F84D33"/>
    <w:rsid w:val="00F87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36874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kern w:val="1"/>
      <w:sz w:val="22"/>
    </w:rPr>
  </w:style>
  <w:style w:type="paragraph" w:styleId="Nadpis1">
    <w:name w:val="heading 1"/>
    <w:basedOn w:val="Normln"/>
    <w:next w:val="Normln"/>
    <w:link w:val="Nadpis1Char"/>
    <w:qFormat/>
    <w:rsid w:val="00050B33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2368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050B3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paragraph" w:customStyle="1" w:styleId="Titul">
    <w:name w:val="Titul"/>
    <w:basedOn w:val="Normln"/>
    <w:link w:val="TitulChar"/>
    <w:qFormat/>
    <w:rsid w:val="00236874"/>
    <w:pPr>
      <w:jc w:val="center"/>
    </w:pPr>
    <w:rPr>
      <w:rFonts w:ascii="Calibri" w:hAnsi="Calibri" w:cs="Calibri"/>
      <w:b/>
      <w:sz w:val="56"/>
      <w:szCs w:val="56"/>
    </w:rPr>
  </w:style>
  <w:style w:type="paragraph" w:styleId="Odstavecseseznamem">
    <w:name w:val="List Paragraph"/>
    <w:basedOn w:val="Normln"/>
    <w:uiPriority w:val="34"/>
    <w:qFormat/>
    <w:rsid w:val="00236874"/>
    <w:pPr>
      <w:ind w:left="720"/>
      <w:contextualSpacing/>
    </w:pPr>
  </w:style>
  <w:style w:type="character" w:customStyle="1" w:styleId="TitulChar">
    <w:name w:val="Titul Char"/>
    <w:basedOn w:val="Standardnpsmoodstavce"/>
    <w:link w:val="Titul"/>
    <w:rsid w:val="00236874"/>
    <w:rPr>
      <w:rFonts w:ascii="Calibri" w:hAnsi="Calibri" w:cs="Calibri"/>
      <w:b/>
      <w:kern w:val="1"/>
      <w:sz w:val="56"/>
      <w:szCs w:val="56"/>
    </w:rPr>
  </w:style>
  <w:style w:type="character" w:customStyle="1" w:styleId="Nadpis2Char">
    <w:name w:val="Nadpis 2 Char"/>
    <w:basedOn w:val="Standardnpsmoodstavce"/>
    <w:link w:val="Nadpis2"/>
    <w:rsid w:val="00236874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</w:rPr>
  </w:style>
  <w:style w:type="character" w:customStyle="1" w:styleId="rwrro3">
    <w:name w:val="rwrro3"/>
    <w:basedOn w:val="Standardnpsmoodstavce"/>
    <w:rsid w:val="009D4F18"/>
    <w:rPr>
      <w:strike w:val="0"/>
      <w:dstrike w:val="0"/>
      <w:color w:val="0066CC"/>
      <w:u w:val="none"/>
      <w:effect w:val="none"/>
    </w:rPr>
  </w:style>
  <w:style w:type="table" w:styleId="Mkatabulky">
    <w:name w:val="Table Grid"/>
    <w:basedOn w:val="Normlntabulka"/>
    <w:rsid w:val="000E33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odtitul">
    <w:name w:val="Subtitle"/>
    <w:basedOn w:val="Normln"/>
    <w:next w:val="Normln"/>
    <w:link w:val="PodtitulChar"/>
    <w:qFormat/>
    <w:rsid w:val="008156D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rsid w:val="008156D9"/>
    <w:rPr>
      <w:rFonts w:asciiTheme="majorHAnsi" w:eastAsiaTheme="majorEastAsia" w:hAnsiTheme="majorHAnsi" w:cstheme="majorBidi"/>
      <w:i/>
      <w:iCs/>
      <w:color w:val="4F81BD" w:themeColor="accent1"/>
      <w:spacing w:val="15"/>
      <w:kern w:val="1"/>
      <w:sz w:val="24"/>
      <w:szCs w:val="24"/>
    </w:rPr>
  </w:style>
  <w:style w:type="character" w:styleId="Siln">
    <w:name w:val="Strong"/>
    <w:basedOn w:val="Standardnpsmoodstavce"/>
    <w:uiPriority w:val="22"/>
    <w:qFormat/>
    <w:rsid w:val="004230D6"/>
    <w:rPr>
      <w:b/>
      <w:bCs/>
    </w:rPr>
  </w:style>
  <w:style w:type="character" w:customStyle="1" w:styleId="apple-converted-space">
    <w:name w:val="apple-converted-space"/>
    <w:basedOn w:val="Standardnpsmoodstavce"/>
    <w:rsid w:val="004230D6"/>
  </w:style>
  <w:style w:type="character" w:styleId="Hypertextovodkaz">
    <w:name w:val="Hyperlink"/>
    <w:basedOn w:val="Standardnpsmoodstavce"/>
    <w:rsid w:val="000E690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36874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kern w:val="1"/>
      <w:sz w:val="22"/>
    </w:rPr>
  </w:style>
  <w:style w:type="paragraph" w:styleId="Nadpis1">
    <w:name w:val="heading 1"/>
    <w:basedOn w:val="Normln"/>
    <w:next w:val="Normln"/>
    <w:link w:val="Nadpis1Char"/>
    <w:qFormat/>
    <w:rsid w:val="00050B33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2368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050B3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paragraph" w:customStyle="1" w:styleId="Titul">
    <w:name w:val="Titul"/>
    <w:basedOn w:val="Normln"/>
    <w:link w:val="TitulChar"/>
    <w:qFormat/>
    <w:rsid w:val="00236874"/>
    <w:pPr>
      <w:jc w:val="center"/>
    </w:pPr>
    <w:rPr>
      <w:rFonts w:ascii="Calibri" w:hAnsi="Calibri" w:cs="Calibri"/>
      <w:b/>
      <w:sz w:val="56"/>
      <w:szCs w:val="56"/>
    </w:rPr>
  </w:style>
  <w:style w:type="paragraph" w:styleId="Odstavecseseznamem">
    <w:name w:val="List Paragraph"/>
    <w:basedOn w:val="Normln"/>
    <w:uiPriority w:val="34"/>
    <w:qFormat/>
    <w:rsid w:val="00236874"/>
    <w:pPr>
      <w:ind w:left="720"/>
      <w:contextualSpacing/>
    </w:pPr>
  </w:style>
  <w:style w:type="character" w:customStyle="1" w:styleId="TitulChar">
    <w:name w:val="Titul Char"/>
    <w:basedOn w:val="Standardnpsmoodstavce"/>
    <w:link w:val="Titul"/>
    <w:rsid w:val="00236874"/>
    <w:rPr>
      <w:rFonts w:ascii="Calibri" w:hAnsi="Calibri" w:cs="Calibri"/>
      <w:b/>
      <w:kern w:val="1"/>
      <w:sz w:val="56"/>
      <w:szCs w:val="56"/>
    </w:rPr>
  </w:style>
  <w:style w:type="character" w:customStyle="1" w:styleId="Nadpis2Char">
    <w:name w:val="Nadpis 2 Char"/>
    <w:basedOn w:val="Standardnpsmoodstavce"/>
    <w:link w:val="Nadpis2"/>
    <w:rsid w:val="00236874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</w:rPr>
  </w:style>
  <w:style w:type="character" w:customStyle="1" w:styleId="rwrro3">
    <w:name w:val="rwrro3"/>
    <w:basedOn w:val="Standardnpsmoodstavce"/>
    <w:rsid w:val="009D4F18"/>
    <w:rPr>
      <w:strike w:val="0"/>
      <w:dstrike w:val="0"/>
      <w:color w:val="0066CC"/>
      <w:u w:val="none"/>
      <w:effect w:val="none"/>
    </w:rPr>
  </w:style>
  <w:style w:type="table" w:styleId="Mkatabulky">
    <w:name w:val="Table Grid"/>
    <w:basedOn w:val="Normlntabulka"/>
    <w:rsid w:val="000E33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odtitul">
    <w:name w:val="Subtitle"/>
    <w:basedOn w:val="Normln"/>
    <w:next w:val="Normln"/>
    <w:link w:val="PodtitulChar"/>
    <w:qFormat/>
    <w:rsid w:val="008156D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rsid w:val="008156D9"/>
    <w:rPr>
      <w:rFonts w:asciiTheme="majorHAnsi" w:eastAsiaTheme="majorEastAsia" w:hAnsiTheme="majorHAnsi" w:cstheme="majorBidi"/>
      <w:i/>
      <w:iCs/>
      <w:color w:val="4F81BD" w:themeColor="accent1"/>
      <w:spacing w:val="15"/>
      <w:kern w:val="1"/>
      <w:sz w:val="24"/>
      <w:szCs w:val="24"/>
    </w:rPr>
  </w:style>
  <w:style w:type="character" w:styleId="Siln">
    <w:name w:val="Strong"/>
    <w:basedOn w:val="Standardnpsmoodstavce"/>
    <w:uiPriority w:val="22"/>
    <w:qFormat/>
    <w:rsid w:val="004230D6"/>
    <w:rPr>
      <w:b/>
      <w:bCs/>
    </w:rPr>
  </w:style>
  <w:style w:type="character" w:customStyle="1" w:styleId="apple-converted-space">
    <w:name w:val="apple-converted-space"/>
    <w:basedOn w:val="Standardnpsmoodstavce"/>
    <w:rsid w:val="004230D6"/>
  </w:style>
  <w:style w:type="character" w:styleId="Hypertextovodkaz">
    <w:name w:val="Hyperlink"/>
    <w:basedOn w:val="Standardnpsmoodstavce"/>
    <w:rsid w:val="000E690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659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10" Type="http://schemas.openxmlformats.org/officeDocument/2006/relationships/footer" Target="footer1.xm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image" Target="media/image5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a\Data%20aplikac&#237;\Microsoft\&#352;ablony\&#352;ablona%20DUM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44D936-9792-4CAA-91A9-AA72B2714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DUM.dotx</Template>
  <TotalTime>202</TotalTime>
  <Pages>4</Pages>
  <Words>215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1485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ja</dc:creator>
  <dc:description>Dostupné z Metodického portálu www.rvp.cz, ISSN: 1802-4785, financovaného z ESF a státního rozpočtu ČR. Provozováno Výzkumným ústavem pedagogickým v Praze.</dc:description>
  <cp:lastModifiedBy>Petr Chvojka</cp:lastModifiedBy>
  <cp:revision>8</cp:revision>
  <cp:lastPrinted>1900-12-31T23:00:00Z</cp:lastPrinted>
  <dcterms:created xsi:type="dcterms:W3CDTF">2012-02-25T14:26:00Z</dcterms:created>
  <dcterms:modified xsi:type="dcterms:W3CDTF">2012-03-27T15:27:00Z</dcterms:modified>
</cp:coreProperties>
</file>