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AF3EC5" w:rsidRDefault="00AF3EC5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>
        <w:rPr>
          <w:rFonts w:cs="Times New Roman"/>
          <w:b/>
          <w:sz w:val="56"/>
          <w:szCs w:val="56"/>
          <w:lang w:eastAsia="cs-CZ"/>
        </w:rPr>
        <w:t>Přítomný čas prostý</w:t>
      </w:r>
    </w:p>
    <w:p w:rsidR="00EA7D97" w:rsidRPr="00AF3EC5" w:rsidRDefault="00EA7D97" w:rsidP="00EA7D97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AF3EC5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AF3EC5">
        <w:rPr>
          <w:rFonts w:cs="Times New Roman"/>
          <w:b/>
          <w:sz w:val="44"/>
          <w:szCs w:val="44"/>
          <w:lang w:eastAsia="cs-CZ"/>
        </w:rPr>
        <w:t>05</w:t>
      </w:r>
      <w:r w:rsidRPr="00AF3EC5">
        <w:rPr>
          <w:rFonts w:cs="Times New Roman"/>
          <w:b/>
          <w:sz w:val="44"/>
          <w:szCs w:val="44"/>
          <w:lang w:eastAsia="cs-CZ"/>
        </w:rPr>
        <w:t>_</w:t>
      </w:r>
      <w:r w:rsidR="00831B3B">
        <w:rPr>
          <w:rFonts w:cs="Times New Roman"/>
          <w:b/>
          <w:sz w:val="44"/>
          <w:szCs w:val="44"/>
          <w:lang w:eastAsia="cs-CZ"/>
        </w:rPr>
        <w:t>0</w:t>
      </w:r>
      <w:r w:rsidR="007D78E3" w:rsidRPr="00AF3EC5">
        <w:rPr>
          <w:rFonts w:cs="Times New Roman"/>
          <w:b/>
          <w:sz w:val="44"/>
          <w:szCs w:val="44"/>
          <w:lang w:eastAsia="cs-CZ"/>
        </w:rPr>
        <w:t>94</w:t>
      </w:r>
    </w:p>
    <w:p w:rsidR="00EA7D97" w:rsidRPr="00AF3EC5" w:rsidRDefault="00EA7D97" w:rsidP="00EA7D97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AF3EC5" w:rsidTr="002B6F35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AF3EC5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AF3EC5">
              <w:rPr>
                <w:rFonts w:cs="Times New Roman"/>
                <w:bCs/>
                <w:sz w:val="24"/>
                <w:szCs w:val="24"/>
              </w:rPr>
              <w:t>0</w:t>
            </w:r>
            <w:r w:rsidR="007D78E3" w:rsidRPr="00AF3EC5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7D78E3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Přítomný čas prostý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7D78E3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Přítomný čas prostý, vyjádření přítomnosti v češtině a v angličt</w:t>
            </w:r>
            <w:r w:rsidRPr="00AF3EC5">
              <w:rPr>
                <w:rFonts w:cs="Times New Roman"/>
                <w:sz w:val="24"/>
                <w:szCs w:val="24"/>
              </w:rPr>
              <w:t>i</w:t>
            </w:r>
            <w:r w:rsidRPr="00AF3EC5">
              <w:rPr>
                <w:rFonts w:cs="Times New Roman"/>
                <w:sz w:val="24"/>
                <w:szCs w:val="24"/>
              </w:rPr>
              <w:t>ně, skladba věty v angličtině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186EF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Anglický jazyk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Čeština</w:t>
            </w:r>
            <w:r w:rsidR="007D78E3" w:rsidRPr="00AF3EC5">
              <w:rPr>
                <w:rFonts w:cs="Times New Roman"/>
                <w:sz w:val="24"/>
                <w:szCs w:val="24"/>
              </w:rPr>
              <w:t>/angličtina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V</w:t>
            </w:r>
            <w:r w:rsidR="00EA7D97" w:rsidRPr="00AF3EC5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AF3EC5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AF3EC5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AF3EC5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AF3EC5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AF3EC5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Pr="00AF3EC5" w:rsidRDefault="002B6F35" w:rsidP="00EA7D97">
      <w:pPr>
        <w:spacing w:after="0" w:line="240" w:lineRule="auto"/>
        <w:rPr>
          <w:rFonts w:cs="Times New Roman"/>
          <w:sz w:val="24"/>
          <w:szCs w:val="24"/>
        </w:rPr>
        <w:sectPr w:rsidR="00EA7D97" w:rsidRPr="00AF3EC5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AF3EC5">
        <w:rPr>
          <w:rFonts w:cs="Times New Roman"/>
          <w:sz w:val="24"/>
          <w:szCs w:val="24"/>
        </w:rPr>
        <w:br w:type="textWrapping" w:clear="all"/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01761B">
        <w:rPr>
          <w:rFonts w:ascii="Arial" w:hAnsi="Arial" w:cs="Arial"/>
          <w:noProof/>
          <w:sz w:val="32"/>
          <w:szCs w:val="32"/>
          <w:lang w:val="cs-CZ"/>
        </w:rPr>
        <w:lastRenderedPageBreak/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6A3B0B70" wp14:editId="7632A665">
                <wp:simplePos x="0" y="0"/>
                <wp:positionH relativeFrom="column">
                  <wp:posOffset>3307714</wp:posOffset>
                </wp:positionH>
                <wp:positionV relativeFrom="paragraph">
                  <wp:posOffset>-530225</wp:posOffset>
                </wp:positionV>
                <wp:extent cx="6448425" cy="1066800"/>
                <wp:effectExtent l="57150" t="38100" r="104775" b="114300"/>
                <wp:wrapNone/>
                <wp:docPr id="7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1066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761B" w:rsidRDefault="0001761B" w:rsidP="0001761B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250C51" w:rsidRDefault="00250C51" w:rsidP="00250C51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Začněme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slovesy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přítomnosti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kterou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angličtina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rozděluje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dvě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skupiny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přítomnost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prostá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přítomnost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průběhová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Hned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vysvětlíme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od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sebe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rozpoznáme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:rsidR="0001761B" w:rsidRDefault="000176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60.45pt;margin-top:-41.75pt;width:507.75pt;height:84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1761B" w:rsidRDefault="0001761B" w:rsidP="0001761B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250C51" w:rsidRDefault="00250C51" w:rsidP="00250C51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Začněme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slovesy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přítomnosti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kterou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angličtina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rozděluje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dvě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skupiny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přítomnost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prostá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přítomnost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průběhová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Hned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vysvětlíme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jak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je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od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sebe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rozpoznáme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:rsidR="0001761B" w:rsidRDefault="0001761B"/>
                  </w:txbxContent>
                </v:textbox>
              </v:shape>
            </w:pict>
          </mc:Fallback>
        </mc:AlternateContent>
      </w:r>
      <w:r w:rsidRPr="0001761B">
        <w:rPr>
          <w:rFonts w:ascii="3rd Man" w:hAnsi="3rd Man" w:cs="3rd Man"/>
          <w:noProof/>
          <w:color w:val="666C12"/>
          <w:sz w:val="72"/>
          <w:szCs w:val="72"/>
          <w:lang w:val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4C23AB" wp14:editId="41014EDB">
                <wp:simplePos x="0" y="0"/>
                <wp:positionH relativeFrom="column">
                  <wp:posOffset>-307340</wp:posOffset>
                </wp:positionH>
                <wp:positionV relativeFrom="paragraph">
                  <wp:posOffset>-328295</wp:posOffset>
                </wp:positionV>
                <wp:extent cx="2374265" cy="1403985"/>
                <wp:effectExtent l="0" t="209550" r="0" b="215900"/>
                <wp:wrapNone/>
                <wp:docPr id="7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61B" w:rsidRPr="0001761B" w:rsidRDefault="00250C51" w:rsidP="0001761B">
                            <w:pPr>
                              <w:pStyle w:val="BasicParagraph"/>
                              <w:jc w:val="center"/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Přítomný</w:t>
                            </w:r>
                            <w:proofErr w:type="spellEnd"/>
                            <w:r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čas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prostý</w:t>
                            </w:r>
                            <w:proofErr w:type="spellEnd"/>
                          </w:p>
                          <w:p w:rsidR="0001761B" w:rsidRPr="0001761B" w:rsidRDefault="0001761B">
                            <w:pPr>
                              <w:rPr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  <a:scene3d>
                          <a:camera prst="isometricOffAxis1Righ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4.2pt;margin-top:-25.85pt;width:186.95pt;height:110.55pt;z-index:251920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" filled="f" stroked="f">
                <v:textbox style="mso-fit-shape-to-text:t">
                  <w:txbxContent>
                    <w:p w:rsidR="0001761B" w:rsidRPr="0001761B" w:rsidRDefault="00250C51" w:rsidP="0001761B">
                      <w:pPr>
                        <w:pStyle w:val="BasicParagraph"/>
                        <w:jc w:val="center"/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Přítomný</w:t>
                      </w:r>
                      <w:proofErr w:type="spellEnd"/>
                      <w:r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čas</w:t>
                      </w:r>
                      <w:proofErr w:type="spellEnd"/>
                      <w:proofErr w:type="gramEnd"/>
                      <w:r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prostý</w:t>
                      </w:r>
                      <w:proofErr w:type="spellEnd"/>
                    </w:p>
                    <w:p w:rsidR="0001761B" w:rsidRPr="0001761B" w:rsidRDefault="0001761B">
                      <w:pPr>
                        <w:rPr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203124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203124"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1EE9F5BD" wp14:editId="10850E68">
                <wp:simplePos x="0" y="0"/>
                <wp:positionH relativeFrom="column">
                  <wp:posOffset>2688590</wp:posOffset>
                </wp:positionH>
                <wp:positionV relativeFrom="paragraph">
                  <wp:posOffset>233045</wp:posOffset>
                </wp:positionV>
                <wp:extent cx="3171825" cy="1403985"/>
                <wp:effectExtent l="0" t="0" r="9525" b="0"/>
                <wp:wrapNone/>
                <wp:docPr id="7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 xml:space="preserve">Jana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čte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ráda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knihy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Chodím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školy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Ústí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nad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Labem.</w:t>
                            </w: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Plaveš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jako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ryba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Učíme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nové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věci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Hrajete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počítačové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hry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203124" w:rsidRDefault="00203124" w:rsidP="00203124">
                            <w:pPr>
                              <w:spacing w:line="240" w:lineRule="auto"/>
                              <w:rPr>
                                <w:rFonts w:ascii="Arial Black" w:eastAsia="Times New Roman" w:hAnsi="Arial Black" w:cs="Arial Black"/>
                                <w:color w:val="00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</w:p>
                          <w:p w:rsidR="00203124" w:rsidRPr="00203124" w:rsidRDefault="00203124" w:rsidP="00203124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03124">
                              <w:rPr>
                                <w:rFonts w:ascii="Arial Black" w:hAnsi="Arial Black" w:cs="Arial Black"/>
                                <w:sz w:val="24"/>
                                <w:szCs w:val="24"/>
                              </w:rPr>
                              <w:t>Děti malují ve škole obrázky.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11.7pt;margin-top:18.35pt;width:249.75pt;height:110.55pt;z-index:252000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" stroked="f">
                <v:textbox style="mso-fit-shape-to-text:t">
                  <w:txbxContent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</w:rPr>
                        <w:t xml:space="preserve">Jana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čte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ráda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knihy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Chodím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do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školy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v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Ústí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nad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Labem.</w:t>
                      </w: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Arial Black"/>
                        </w:rPr>
                        <w:t>Plaveš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jako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ryba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Arial Black"/>
                        </w:rPr>
                        <w:t>Učíme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se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nové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věci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Arial Black"/>
                        </w:rPr>
                        <w:t>Hrajete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počítačové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hry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203124" w:rsidRDefault="00203124" w:rsidP="00203124">
                      <w:pPr>
                        <w:spacing w:line="240" w:lineRule="auto"/>
                        <w:rPr>
                          <w:rFonts w:ascii="Arial Black" w:eastAsia="Times New Roman" w:hAnsi="Arial Black" w:cs="Arial Black"/>
                          <w:color w:val="000000"/>
                          <w:sz w:val="24"/>
                          <w:szCs w:val="24"/>
                          <w:lang w:val="en-GB" w:eastAsia="cs-CZ"/>
                        </w:rPr>
                      </w:pPr>
                    </w:p>
                    <w:p w:rsidR="00203124" w:rsidRPr="00203124" w:rsidRDefault="00203124" w:rsidP="00203124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203124">
                        <w:rPr>
                          <w:rFonts w:ascii="Arial Black" w:hAnsi="Arial Black" w:cs="Arial Black"/>
                          <w:sz w:val="24"/>
                          <w:szCs w:val="24"/>
                        </w:rPr>
                        <w:t>Děti malují ve škole obrázky.</w:t>
                      </w:r>
                    </w:p>
                  </w:txbxContent>
                </v:textbox>
              </v:shape>
            </w:pict>
          </mc:Fallback>
        </mc:AlternateContent>
      </w:r>
      <w:r w:rsidRPr="00203124"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7420A05F" wp14:editId="22B54377">
                <wp:simplePos x="0" y="0"/>
                <wp:positionH relativeFrom="column">
                  <wp:posOffset>6141085</wp:posOffset>
                </wp:positionH>
                <wp:positionV relativeFrom="paragraph">
                  <wp:posOffset>231775</wp:posOffset>
                </wp:positionV>
                <wp:extent cx="2374265" cy="1403985"/>
                <wp:effectExtent l="0" t="0" r="22860" b="10160"/>
                <wp:wrapNone/>
                <wp:docPr id="7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Jana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čte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určitě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ráda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podle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všeho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četla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ráda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vždycky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Nevíme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ale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od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kdy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Možná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od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dětství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Vypadá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to,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bude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ráda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číst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až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smrti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ab/>
                            </w:r>
                          </w:p>
                          <w:p w:rsid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Ani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tady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nedokážeme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říci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od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kdy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Jasný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čas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přítomný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prostý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</w:p>
                          <w:p w:rsid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plavu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jako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ryba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určitě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dobré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vědět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ale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u</w:t>
                            </w:r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</w:t>
                            </w:r>
                            <w:proofErr w:type="spellEnd"/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se z </w:t>
                            </w:r>
                            <w:proofErr w:type="spellStart"/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věty</w:t>
                            </w:r>
                            <w:proofErr w:type="spellEnd"/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nedozvíme</w:t>
                            </w:r>
                            <w:proofErr w:type="spellEnd"/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kdy</w:t>
                            </w:r>
                            <w:proofErr w:type="spellEnd"/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jsem</w:t>
                            </w:r>
                            <w:proofErr w:type="spellEnd"/>
                            <w:r w:rsidR="001579E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se 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naučil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br/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vzhledem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k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tomu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se 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nezapomíná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asi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budu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plavat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jako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ryba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vždycky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</w:p>
                          <w:p w:rsid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Tím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myšleno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učíme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nové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věci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neustále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celý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život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</w:p>
                          <w:p w:rsid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Řečník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touto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větou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nemyslí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to,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hrajete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zrovna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teď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ale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hrajete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pořád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vaší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generaci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navíc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obecně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opravdu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platí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nebo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ne ?</w:t>
                            </w:r>
                            <w:proofErr w:type="gramEnd"/>
                          </w:p>
                          <w:p w:rsid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:rsidR="00203124" w:rsidRDefault="00203124" w:rsidP="00203124"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Klasická krásná oznamovací věta v prostém čase příto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ném. Je nám jasné, že děti ve škole malují, ale nevíme, jestli to začalo před rokem, včera nebo dnes ráno a nev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í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me ani, kdy přestanou malovat.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483.55pt;margin-top:18.25pt;width:186.95pt;height:110.55pt;z-index:2520023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sw4MgIAAFM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LO&#10;Fh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">
                <v:textbox style="mso-fit-shape-to-text:t">
                  <w:txbxContent>
                    <w:p w:rsidR="00203124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Jana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čte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určitě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ráda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podle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všeho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četla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ráda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vždycky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Nevíme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ale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od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kdy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Možná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od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dětství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Vypadá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to,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že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bude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ráda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číst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až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do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smrti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</w:rPr>
                        <w:tab/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ab/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ab/>
                      </w:r>
                    </w:p>
                    <w:p w:rsidR="00203124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Ani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tady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nedokážeme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říci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od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kdy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Jasný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čas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přítomný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prostý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>.</w:t>
                      </w:r>
                    </w:p>
                    <w:p w:rsidR="00203124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Že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plavu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jako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ryba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určitě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dobré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vědět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, ale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u</w:t>
                      </w:r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>ž</w:t>
                      </w:r>
                      <w:proofErr w:type="spellEnd"/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 xml:space="preserve"> se z </w:t>
                      </w:r>
                      <w:proofErr w:type="spellStart"/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>věty</w:t>
                      </w:r>
                      <w:proofErr w:type="spellEnd"/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>nedozvíme</w:t>
                      </w:r>
                      <w:proofErr w:type="spellEnd"/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 xml:space="preserve">, </w:t>
                      </w:r>
                      <w:proofErr w:type="spellStart"/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>kdy</w:t>
                      </w:r>
                      <w:proofErr w:type="spellEnd"/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>jsem</w:t>
                      </w:r>
                      <w:proofErr w:type="spellEnd"/>
                      <w:r w:rsidR="001579EC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se to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naučil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br/>
                        <w:t xml:space="preserve">A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vzhledem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k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tomu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že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se to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nezapomíná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,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asi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budu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plavat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jako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ryba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vždycky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>.</w:t>
                      </w:r>
                    </w:p>
                    <w:p w:rsidR="00203124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Tím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myšleno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že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se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učíme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nové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věci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neustále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po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celý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život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>.</w:t>
                      </w:r>
                      <w:proofErr w:type="gramEnd"/>
                    </w:p>
                    <w:p w:rsidR="00203124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203124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Řečník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touto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větou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nemyslí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to,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že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hrajete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zrovna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teď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, ale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že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hrajete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pořád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vaší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generaci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to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navíc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obecně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opravdu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platí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nebo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</w:rPr>
                        <w:t>ne ?</w:t>
                      </w:r>
                      <w:proofErr w:type="gramEnd"/>
                    </w:p>
                    <w:p w:rsidR="00203124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:rsidR="00203124" w:rsidRDefault="00203124" w:rsidP="00203124">
                      <w:r>
                        <w:rPr>
                          <w:rFonts w:ascii="Arial" w:hAnsi="Arial" w:cs="Arial"/>
                          <w:i/>
                          <w:iCs/>
                        </w:rPr>
                        <w:t>Klasická krásná oznamovací věta v prostém čase příto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ném. Je nám jasné, že děti ve škole malují, ale nevíme, jestli to začalo před rokem, včera nebo dnes ráno a nev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í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me ani, kdy přestanou malovat.</w:t>
                      </w:r>
                    </w:p>
                  </w:txbxContent>
                </v:textbox>
              </v:shape>
            </w:pict>
          </mc:Fallback>
        </mc:AlternateContent>
      </w:r>
      <w:r w:rsidRPr="00E169FC">
        <w:rPr>
          <w:rFonts w:asciiTheme="minorHAnsi" w:hAnsiTheme="minorHAnsi"/>
          <w:b/>
          <w:noProof/>
          <w:sz w:val="40"/>
          <w:szCs w:val="40"/>
          <w:lang w:val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5EACD1B" wp14:editId="4BCB8D7A">
                <wp:simplePos x="0" y="0"/>
                <wp:positionH relativeFrom="column">
                  <wp:posOffset>59690</wp:posOffset>
                </wp:positionH>
                <wp:positionV relativeFrom="paragraph">
                  <wp:posOffset>233045</wp:posOffset>
                </wp:positionV>
                <wp:extent cx="2533650" cy="4800600"/>
                <wp:effectExtent l="76200" t="38100" r="76200" b="11430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4800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PlasmaDripCE" w:hAnsi="PlasmaDripCE" w:cs="PlasmaDripCE"/>
                                <w:spacing w:val="48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PlasmaDripCE" w:hAnsi="PlasmaDripCE" w:cs="PlasmaDripCE"/>
                                <w:spacing w:val="48"/>
                                <w:sz w:val="48"/>
                                <w:szCs w:val="48"/>
                              </w:rPr>
                              <w:t>přítomný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PlasmaDripCE" w:hAnsi="PlasmaDripCE" w:cs="PlasmaDripCE"/>
                                <w:spacing w:val="48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PlasmaDripCE" w:hAnsi="PlasmaDripCE" w:cs="PlasmaDripCE"/>
                                <w:spacing w:val="48"/>
                                <w:sz w:val="48"/>
                                <w:szCs w:val="48"/>
                              </w:rPr>
                              <w:t>čas</w:t>
                            </w:r>
                            <w:proofErr w:type="spellEnd"/>
                            <w:r>
                              <w:rPr>
                                <w:rFonts w:ascii="PlasmaDripCE" w:hAnsi="PlasmaDripCE" w:cs="PlasmaDripCE"/>
                                <w:spacing w:val="48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PlasmaDripCE" w:hAnsi="PlasmaDripCE" w:cs="PlasmaDripCE"/>
                                <w:spacing w:val="48"/>
                                <w:sz w:val="48"/>
                                <w:szCs w:val="48"/>
                              </w:rPr>
                              <w:t>prostý</w:t>
                            </w:r>
                            <w:proofErr w:type="spellEnd"/>
                          </w:p>
                          <w:p w:rsidR="00203124" w:rsidRP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proofErr w:type="gramStart"/>
                            <w:r w:rsidRPr="00203124">
                              <w:rPr>
                                <w:rFonts w:ascii="Arial Black" w:hAnsi="Arial Black"/>
                              </w:rPr>
                              <w:t>nám</w:t>
                            </w:r>
                            <w:proofErr w:type="spellEnd"/>
                            <w:proofErr w:type="gram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popisuje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děj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který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se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koná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opakovaně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nebo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trvá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po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dobu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, u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které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ndokážeme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přesně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určit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začátek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a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konec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gramStart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V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po</w:t>
                            </w:r>
                            <w:r w:rsidRPr="00203124">
                              <w:rPr>
                                <w:rFonts w:ascii="Arial Black" w:hAnsi="Arial Black"/>
                              </w:rPr>
                              <w:t>d</w:t>
                            </w:r>
                            <w:r w:rsidR="001579EC">
                              <w:rPr>
                                <w:rFonts w:ascii="Arial Black" w:hAnsi="Arial Black"/>
                              </w:rPr>
                              <w:t>statě</w:t>
                            </w:r>
                            <w:proofErr w:type="spellEnd"/>
                            <w:r w:rsidR="001579EC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r w:rsidRPr="00203124">
                              <w:rPr>
                                <w:rFonts w:ascii="Arial Black" w:hAnsi="Arial Black"/>
                              </w:rPr>
                              <w:t xml:space="preserve">je to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velmi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je</w:t>
                            </w:r>
                            <w:r w:rsidRPr="00203124">
                              <w:rPr>
                                <w:rFonts w:ascii="Arial Black" w:hAnsi="Arial Black"/>
                              </w:rPr>
                              <w:t>d</w:t>
                            </w:r>
                            <w:r w:rsidRPr="00203124">
                              <w:rPr>
                                <w:rFonts w:ascii="Arial Black" w:hAnsi="Arial Black"/>
                              </w:rPr>
                              <w:t>noduché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Z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toho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důvodu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se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také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tento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03124">
                              <w:rPr>
                                <w:rFonts w:ascii="Arial Black" w:hAnsi="Arial Black"/>
                              </w:rPr>
                              <w:t>čas</w:t>
                            </w:r>
                            <w:proofErr w:type="spellEnd"/>
                            <w:proofErr w:type="gram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nazývá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prostý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protože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jeho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určení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je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opravdu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jednoduché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203124">
                              <w:rPr>
                                <w:rFonts w:ascii="Arial Black" w:hAnsi="Arial Black"/>
                              </w:rPr>
                              <w:t>Uveďme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si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několik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příkladů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 xml:space="preserve"> v </w:t>
                            </w:r>
                            <w:proofErr w:type="spellStart"/>
                            <w:r w:rsidRPr="00203124">
                              <w:rPr>
                                <w:rFonts w:ascii="Arial Black" w:hAnsi="Arial Black"/>
                              </w:rPr>
                              <w:t>češtině</w:t>
                            </w:r>
                            <w:proofErr w:type="spellEnd"/>
                            <w:r w:rsidRPr="00203124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PlasmaDripCE" w:hAnsi="PlasmaDripCE" w:cs="PlasmaDripCE"/>
                                <w:spacing w:val="48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E169FC" w:rsidRDefault="00593342" w:rsidP="00593342"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.7pt;margin-top:18.35pt;width:199.5pt;height:378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03124" w:rsidRDefault="00203124" w:rsidP="00203124">
                      <w:pPr>
                        <w:pStyle w:val="BasicParagraph"/>
                        <w:rPr>
                          <w:rFonts w:ascii="PlasmaDripCE" w:hAnsi="PlasmaDripCE" w:cs="PlasmaDripCE"/>
                          <w:spacing w:val="48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PlasmaDripCE" w:hAnsi="PlasmaDripCE" w:cs="PlasmaDripCE"/>
                          <w:spacing w:val="48"/>
                          <w:sz w:val="48"/>
                          <w:szCs w:val="48"/>
                        </w:rPr>
                        <w:t>přítomný</w:t>
                      </w:r>
                      <w:proofErr w:type="spellEnd"/>
                      <w:proofErr w:type="gramEnd"/>
                      <w:r>
                        <w:rPr>
                          <w:rFonts w:ascii="PlasmaDripCE" w:hAnsi="PlasmaDripCE" w:cs="PlasmaDripCE"/>
                          <w:spacing w:val="48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PlasmaDripCE" w:hAnsi="PlasmaDripCE" w:cs="PlasmaDripCE"/>
                          <w:spacing w:val="48"/>
                          <w:sz w:val="48"/>
                          <w:szCs w:val="48"/>
                        </w:rPr>
                        <w:t>čas</w:t>
                      </w:r>
                      <w:proofErr w:type="spellEnd"/>
                      <w:r>
                        <w:rPr>
                          <w:rFonts w:ascii="PlasmaDripCE" w:hAnsi="PlasmaDripCE" w:cs="PlasmaDripCE"/>
                          <w:spacing w:val="48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PlasmaDripCE" w:hAnsi="PlasmaDripCE" w:cs="PlasmaDripCE"/>
                          <w:spacing w:val="48"/>
                          <w:sz w:val="48"/>
                          <w:szCs w:val="48"/>
                        </w:rPr>
                        <w:t>prostý</w:t>
                      </w:r>
                      <w:proofErr w:type="spellEnd"/>
                    </w:p>
                    <w:p w:rsidR="00203124" w:rsidRPr="00203124" w:rsidRDefault="00203124" w:rsidP="00203124">
                      <w:pPr>
                        <w:pStyle w:val="BasicParagraph"/>
                        <w:jc w:val="both"/>
                        <w:rPr>
                          <w:rFonts w:ascii="Arial Black" w:hAnsi="Arial Black"/>
                        </w:rPr>
                      </w:pPr>
                      <w:proofErr w:type="spellStart"/>
                      <w:proofErr w:type="gramStart"/>
                      <w:r w:rsidRPr="00203124">
                        <w:rPr>
                          <w:rFonts w:ascii="Arial Black" w:hAnsi="Arial Black"/>
                        </w:rPr>
                        <w:t>nám</w:t>
                      </w:r>
                      <w:proofErr w:type="spellEnd"/>
                      <w:proofErr w:type="gram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popisuje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děj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který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se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koná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opakovaně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nebo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trvá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po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dobu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, u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které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ndokážeme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přesně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určit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začátek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a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konec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gramStart"/>
                      <w:r w:rsidRPr="00203124">
                        <w:rPr>
                          <w:rFonts w:ascii="Arial Black" w:hAnsi="Arial Black"/>
                        </w:rPr>
                        <w:t xml:space="preserve">V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po</w:t>
                      </w:r>
                      <w:r w:rsidRPr="00203124">
                        <w:rPr>
                          <w:rFonts w:ascii="Arial Black" w:hAnsi="Arial Black"/>
                        </w:rPr>
                        <w:t>d</w:t>
                      </w:r>
                      <w:r w:rsidR="001579EC">
                        <w:rPr>
                          <w:rFonts w:ascii="Arial Black" w:hAnsi="Arial Black"/>
                        </w:rPr>
                        <w:t>statě</w:t>
                      </w:r>
                      <w:proofErr w:type="spellEnd"/>
                      <w:r w:rsidR="001579EC">
                        <w:rPr>
                          <w:rFonts w:ascii="Arial Black" w:hAnsi="Arial Black"/>
                        </w:rPr>
                        <w:t xml:space="preserve"> </w:t>
                      </w:r>
                      <w:r w:rsidRPr="00203124">
                        <w:rPr>
                          <w:rFonts w:ascii="Arial Black" w:hAnsi="Arial Black"/>
                        </w:rPr>
                        <w:t xml:space="preserve">je to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velmi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je</w:t>
                      </w:r>
                      <w:r w:rsidRPr="00203124">
                        <w:rPr>
                          <w:rFonts w:ascii="Arial Black" w:hAnsi="Arial Black"/>
                        </w:rPr>
                        <w:t>d</w:t>
                      </w:r>
                      <w:r w:rsidRPr="00203124">
                        <w:rPr>
                          <w:rFonts w:ascii="Arial Black" w:hAnsi="Arial Black"/>
                        </w:rPr>
                        <w:t>noduché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203124">
                        <w:rPr>
                          <w:rFonts w:ascii="Arial Black" w:hAnsi="Arial Black"/>
                        </w:rPr>
                        <w:t xml:space="preserve"> Z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toho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důvodu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se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také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tento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proofErr w:type="gramStart"/>
                      <w:r w:rsidRPr="00203124">
                        <w:rPr>
                          <w:rFonts w:ascii="Arial Black" w:hAnsi="Arial Black"/>
                        </w:rPr>
                        <w:t>čas</w:t>
                      </w:r>
                      <w:proofErr w:type="spellEnd"/>
                      <w:proofErr w:type="gram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nazývá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prostý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protože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jeho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určení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je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opravdu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jednoduché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proofErr w:type="gramStart"/>
                      <w:r w:rsidRPr="00203124">
                        <w:rPr>
                          <w:rFonts w:ascii="Arial Black" w:hAnsi="Arial Black"/>
                        </w:rPr>
                        <w:t>Uveďme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si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několik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příkladů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 xml:space="preserve"> v </w:t>
                      </w:r>
                      <w:proofErr w:type="spellStart"/>
                      <w:r w:rsidRPr="00203124">
                        <w:rPr>
                          <w:rFonts w:ascii="Arial Black" w:hAnsi="Arial Black"/>
                        </w:rPr>
                        <w:t>češtině</w:t>
                      </w:r>
                      <w:proofErr w:type="spellEnd"/>
                      <w:r w:rsidRPr="00203124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PlasmaDripCE" w:hAnsi="PlasmaDripCE" w:cs="PlasmaDripCE"/>
                          <w:spacing w:val="48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E169FC" w:rsidRDefault="00593342" w:rsidP="00593342"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01761B" w:rsidRDefault="00203124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5BEB6B3B" wp14:editId="717D8F5F">
                <wp:simplePos x="0" y="0"/>
                <wp:positionH relativeFrom="column">
                  <wp:posOffset>4555490</wp:posOffset>
                </wp:positionH>
                <wp:positionV relativeFrom="paragraph">
                  <wp:posOffset>123825</wp:posOffset>
                </wp:positionV>
                <wp:extent cx="1485900" cy="66676"/>
                <wp:effectExtent l="0" t="76200" r="0" b="161925"/>
                <wp:wrapNone/>
                <wp:docPr id="792" name="Přímá spojnice se šipkou 7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6667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92" o:spid="_x0000_s1026" type="#_x0000_t32" style="position:absolute;margin-left:358.7pt;margin-top:9.75pt;width:117pt;height:5.2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367D96" w:rsidRDefault="00203124" w:rsidP="00367D96">
      <w:pPr>
        <w:pStyle w:val="BasicParagraph"/>
        <w:rPr>
          <w:rFonts w:ascii="BadaBoom CE" w:hAnsi="BadaBoom CE" w:cs="BadaBoom CE"/>
          <w:sz w:val="36"/>
          <w:szCs w:val="36"/>
        </w:rPr>
      </w:pPr>
      <w:r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0961DC72" wp14:editId="0A52B079">
                <wp:simplePos x="0" y="0"/>
                <wp:positionH relativeFrom="column">
                  <wp:posOffset>5831840</wp:posOffset>
                </wp:positionH>
                <wp:positionV relativeFrom="paragraph">
                  <wp:posOffset>64135</wp:posOffset>
                </wp:positionV>
                <wp:extent cx="400050" cy="0"/>
                <wp:effectExtent l="0" t="133350" r="0" b="171450"/>
                <wp:wrapNone/>
                <wp:docPr id="793" name="Přímá spojnice se šipkou 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93" o:spid="_x0000_s1026" type="#_x0000_t32" style="position:absolute;margin-left:459.2pt;margin-top:5.05pt;width:31.5pt;height:0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367D96" w:rsidRPr="00186EFB" w:rsidRDefault="00367D96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>
        <w:rPr>
          <w:rFonts w:ascii="Arial" w:hAnsi="Arial" w:cs="Arial"/>
          <w:position w:val="-14"/>
        </w:rPr>
        <w:t>.</w:t>
      </w:r>
    </w:p>
    <w:p w:rsidR="00367D96" w:rsidRPr="00367D96" w:rsidRDefault="00203124" w:rsidP="00367D96">
      <w:pPr>
        <w:pStyle w:val="BasicParagraph"/>
        <w:rPr>
          <w:rFonts w:asciiTheme="minorHAnsi" w:hAnsiTheme="minorHAnsi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7FF54C13" wp14:editId="00746034">
                <wp:simplePos x="0" y="0"/>
                <wp:positionH relativeFrom="column">
                  <wp:posOffset>4460240</wp:posOffset>
                </wp:positionH>
                <wp:positionV relativeFrom="paragraph">
                  <wp:posOffset>342900</wp:posOffset>
                </wp:positionV>
                <wp:extent cx="1581150" cy="85725"/>
                <wp:effectExtent l="57150" t="57150" r="0" b="161925"/>
                <wp:wrapNone/>
                <wp:docPr id="795" name="Přímá spojnice se šipkou 7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85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95" o:spid="_x0000_s1026" type="#_x0000_t32" style="position:absolute;margin-left:351.2pt;margin-top:27pt;width:124.5pt;height:6.7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367D96" w:rsidRPr="00367D96" w:rsidRDefault="00367D96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</w:p>
    <w:p w:rsidR="00F50BD9" w:rsidRPr="00F50BD9" w:rsidRDefault="00203124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A591C0A" wp14:editId="079591C4">
                <wp:simplePos x="0" y="0"/>
                <wp:positionH relativeFrom="column">
                  <wp:posOffset>4555490</wp:posOffset>
                </wp:positionH>
                <wp:positionV relativeFrom="paragraph">
                  <wp:posOffset>543560</wp:posOffset>
                </wp:positionV>
                <wp:extent cx="1485900" cy="85725"/>
                <wp:effectExtent l="57150" t="57150" r="0" b="161925"/>
                <wp:wrapNone/>
                <wp:docPr id="796" name="Přímá spojnice se šipkou 7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85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96" o:spid="_x0000_s1026" type="#_x0000_t32" style="position:absolute;margin-left:358.7pt;margin-top:42.8pt;width:117pt;height:6.7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2A19977F" wp14:editId="32D5B0FD">
                <wp:simplePos x="0" y="0"/>
                <wp:positionH relativeFrom="column">
                  <wp:posOffset>5298440</wp:posOffset>
                </wp:positionH>
                <wp:positionV relativeFrom="paragraph">
                  <wp:posOffset>1991360</wp:posOffset>
                </wp:positionV>
                <wp:extent cx="742950" cy="180975"/>
                <wp:effectExtent l="57150" t="95250" r="0" b="85725"/>
                <wp:wrapNone/>
                <wp:docPr id="798" name="Přímá spojnice se šipkou 7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98" o:spid="_x0000_s1026" type="#_x0000_t32" style="position:absolute;margin-left:417.2pt;margin-top:156.8pt;width:58.5pt;height:14.25pt;flip:y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4AF3A92F" wp14:editId="00AE50A9">
                <wp:simplePos x="0" y="0"/>
                <wp:positionH relativeFrom="column">
                  <wp:posOffset>4917440</wp:posOffset>
                </wp:positionH>
                <wp:positionV relativeFrom="paragraph">
                  <wp:posOffset>1229360</wp:posOffset>
                </wp:positionV>
                <wp:extent cx="1123950" cy="57150"/>
                <wp:effectExtent l="57150" t="114300" r="0" b="133350"/>
                <wp:wrapNone/>
                <wp:docPr id="797" name="Přímá spojnice se šipkou 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3950" cy="57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97" o:spid="_x0000_s1026" type="#_x0000_t32" style="position:absolute;margin-left:387.2pt;margin-top:96.8pt;width:88.5pt;height:4.5pt;flip:y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67D96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593342" w:rsidRDefault="00EF0EA4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C46AC0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w:lastRenderedPageBreak/>
        <mc:AlternateContent>
          <mc:Choice Requires="wps">
            <w:drawing>
              <wp:anchor distT="91440" distB="137160" distL="114300" distR="114300" simplePos="0" relativeHeight="251711488" behindDoc="0" locked="0" layoutInCell="0" allowOverlap="1" wp14:anchorId="147136E4" wp14:editId="56537A8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8525510" cy="1000125"/>
                <wp:effectExtent l="1104900" t="190500" r="27940" b="28575"/>
                <wp:wrapSquare wrapText="bothSides"/>
                <wp:docPr id="298" name="Obdélník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8525510" cy="1000125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124" w:rsidRPr="00203124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Abychom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se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ujistili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že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pořád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ovládáme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určení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osob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rodů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zkuste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si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teď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pod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každou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tučně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vytištěnou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větu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napsat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jakou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osobu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a rod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ve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větě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jde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Je to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důležité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za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chvilku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budeme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potřebovat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Mělo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by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Vám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jít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rychle</w:t>
                            </w:r>
                            <w:proofErr w:type="spellEnd"/>
                            <w:r w:rsidRPr="00203124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2811BC" w:rsidRPr="002811BC" w:rsidRDefault="002811BC" w:rsidP="00EF0EA4">
                            <w:pPr>
                              <w:jc w:val="both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3" o:spid="_x0000_s1031" style="position:absolute;left:0;text-align:left;margin-left:0;margin-top:0;width:671.3pt;height:78.75pt;flip:x;z-index:251711488;visibility:visible;mso-wrap-style:square;mso-width-percent: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inset="36pt,7.2pt,10.8pt,0">
                  <w:txbxContent>
                    <w:p w:rsidR="00203124" w:rsidRPr="00203124" w:rsidRDefault="00203124" w:rsidP="00203124">
                      <w:pPr>
                        <w:pStyle w:val="BasicParagraph"/>
                        <w:jc w:val="both"/>
                        <w:rPr>
                          <w:rFonts w:ascii="Bohemian typewriter" w:hAnsi="Bohemian typewriter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Abychom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se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ujistili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že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pořád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ovládáme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určení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osob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rodů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zkuste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si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teď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pod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každou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tučně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vytištěnou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větu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napsat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jakou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osobu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a rod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ve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větě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jde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.</w:t>
                      </w:r>
                      <w:proofErr w:type="gram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Je to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důležité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za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chvilku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to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budeme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potřebovat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.</w:t>
                      </w:r>
                      <w:proofErr w:type="gram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Mělo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by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Vám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to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jít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rychle</w:t>
                      </w:r>
                      <w:proofErr w:type="spellEnd"/>
                      <w:r w:rsidRPr="00203124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2811BC" w:rsidRPr="002811BC" w:rsidRDefault="002811BC" w:rsidP="00EF0EA4">
                      <w:pPr>
                        <w:jc w:val="both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:rsidR="00593342" w:rsidRDefault="00593342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</w:p>
    <w:p w:rsidR="00367D96" w:rsidRPr="00C46AC0" w:rsidRDefault="00EF0EA4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EF0EA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CC26599" wp14:editId="68C06C35">
                <wp:simplePos x="0" y="0"/>
                <wp:positionH relativeFrom="column">
                  <wp:posOffset>-140335</wp:posOffset>
                </wp:positionH>
                <wp:positionV relativeFrom="paragraph">
                  <wp:posOffset>45086</wp:posOffset>
                </wp:positionV>
                <wp:extent cx="9230360" cy="1504950"/>
                <wp:effectExtent l="342900" t="57150" r="46990" b="342900"/>
                <wp:wrapNone/>
                <wp:docPr id="7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0360" cy="1504950"/>
                        </a:xfrm>
                        <a:prstGeom prst="rect">
                          <a:avLst/>
                        </a:prstGeom>
                        <a:solidFill>
                          <a:srgbClr val="000099"/>
                        </a:solidFill>
                        <a:ln>
                          <a:noFill/>
                          <a:headEnd/>
                          <a:tailEnd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124" w:rsidRPr="00B254F3" w:rsidRDefault="00203124" w:rsidP="00203124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A</w:t>
                            </w:r>
                            <w:proofErr w:type="gram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můžeme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se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společně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vrhnout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na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časování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v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přítomném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čase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prostém</w:t>
                            </w:r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.To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znamená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že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se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už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prakticky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naučíme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dát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dohromady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naše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první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anglické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věty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Budeme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to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dělat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podle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následujícího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jednoduchého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vzorce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který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platí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obecně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takže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si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ho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budeme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muset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zapamatovat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</w:p>
                          <w:p w:rsidR="00EF0EA4" w:rsidRDefault="00EF0E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1.05pt;margin-top:3.55pt;width:726.8pt;height:118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" fillcolor="#009" stroked="f">
                <v:shadow on="t" color="black" opacity="18350f" offset="-5.40094mm,4.37361mm"/>
                <v:textbox>
                  <w:txbxContent>
                    <w:p w:rsidR="00203124" w:rsidRPr="00B254F3" w:rsidRDefault="00203124" w:rsidP="00203124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</w:pPr>
                      <w:proofErr w:type="gram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A</w:t>
                      </w:r>
                      <w:proofErr w:type="gram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můžeme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se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společně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vrhnout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na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časování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v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  <w:t>příto</w:t>
                      </w:r>
                      <w:r w:rsidRPr="00B254F3"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  <w:t>mném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  <w:t>čase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szCs w:val="36"/>
                        </w:rPr>
                        <w:t>prostém</w:t>
                      </w:r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.To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zn</w:t>
                      </w:r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a</w:t>
                      </w:r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mená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, </w:t>
                      </w:r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br/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že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se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už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prakticky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naučíme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dát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dohromady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naše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první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anglické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věty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. </w:t>
                      </w:r>
                      <w:proofErr w:type="spellStart"/>
                      <w:proofErr w:type="gram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Budeme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to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dělat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br/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podle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následujícího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je</w:t>
                      </w:r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d</w:t>
                      </w:r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noduchého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vzorce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který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platí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obecně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takže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si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ho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budeme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muset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zapamat</w:t>
                      </w:r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o</w:t>
                      </w:r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vat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color w:val="FFFFFF" w:themeColor="background1"/>
                          <w:sz w:val="36"/>
                          <w:szCs w:val="36"/>
                        </w:rPr>
                        <w:t>.</w:t>
                      </w:r>
                      <w:proofErr w:type="gramEnd"/>
                    </w:p>
                    <w:p w:rsidR="00EF0EA4" w:rsidRDefault="00EF0EA4"/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811BC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B254F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1E2ABDA4" wp14:editId="68B9F2C0">
                <wp:simplePos x="0" y="0"/>
                <wp:positionH relativeFrom="column">
                  <wp:posOffset>1688465</wp:posOffset>
                </wp:positionH>
                <wp:positionV relativeFrom="paragraph">
                  <wp:posOffset>1178560</wp:posOffset>
                </wp:positionV>
                <wp:extent cx="2924175" cy="771525"/>
                <wp:effectExtent l="152400" t="247650" r="142875" b="314325"/>
                <wp:wrapNone/>
                <wp:docPr id="8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66964">
                          <a:off x="0" y="0"/>
                          <a:ext cx="2924175" cy="771525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:rsidR="00B254F3" w:rsidRPr="00B254F3" w:rsidRDefault="00B254F3" w:rsidP="00B254F3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  <w:position w:val="-4"/>
                              </w:rPr>
                              <w:t>+</w:t>
                            </w:r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ve</w:t>
                            </w:r>
                            <w:proofErr w:type="spellEnd"/>
                            <w:proofErr w:type="gram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3. </w:t>
                            </w:r>
                            <w:proofErr w:type="spellStart"/>
                            <w:proofErr w:type="gram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osobě</w:t>
                            </w:r>
                            <w:proofErr w:type="spellEnd"/>
                            <w:proofErr w:type="gram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čísla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jednotného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přidáváme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příponu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  <w:color w:val="ED1C24"/>
                              </w:rPr>
                              <w:t>-s (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  <w:color w:val="ED1C24"/>
                              </w:rPr>
                              <w:t>nebo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  <w:color w:val="ED1C24"/>
                              </w:rPr>
                              <w:t xml:space="preserve"> -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  <w:color w:val="ED1C24"/>
                              </w:rPr>
                              <w:t>es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  <w:color w:val="ED1C24"/>
                              </w:rPr>
                              <w:t>)</w:t>
                            </w:r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pokud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slovo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končí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na</w:t>
                            </w:r>
                            <w:proofErr w:type="spellEnd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samohlásku</w:t>
                            </w:r>
                            <w:proofErr w:type="spellEnd"/>
                          </w:p>
                          <w:p w:rsidR="00B254F3" w:rsidRDefault="00B254F3" w:rsidP="00B254F3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32.95pt;margin-top:92.8pt;width:230.25pt;height:60.75pt;rotation:-363764fd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" fillcolor="#ff6" stroked="f">
                <v:shadow on="t" color="black" offset="0,1pt"/>
                <v:textbox>
                  <w:txbxContent>
                    <w:p w:rsidR="00B254F3" w:rsidRPr="00B254F3" w:rsidRDefault="00B254F3" w:rsidP="00B254F3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B254F3">
                        <w:rPr>
                          <w:rFonts w:ascii="Arial" w:hAnsi="Arial" w:cs="Arial"/>
                          <w:b/>
                          <w:bCs/>
                          <w:position w:val="-4"/>
                        </w:rPr>
                        <w:t>+</w:t>
                      </w:r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proofErr w:type="gram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ve</w:t>
                      </w:r>
                      <w:proofErr w:type="spellEnd"/>
                      <w:proofErr w:type="gram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3. </w:t>
                      </w:r>
                      <w:proofErr w:type="spellStart"/>
                      <w:proofErr w:type="gram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osobě</w:t>
                      </w:r>
                      <w:proofErr w:type="spellEnd"/>
                      <w:proofErr w:type="gram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čísla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jednotného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přidáváme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příponu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Pr="00B254F3">
                        <w:rPr>
                          <w:rFonts w:ascii="Arial" w:hAnsi="Arial" w:cs="Arial"/>
                          <w:b/>
                          <w:bCs/>
                          <w:color w:val="ED1C24"/>
                        </w:rPr>
                        <w:t>-s (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  <w:color w:val="ED1C24"/>
                        </w:rPr>
                        <w:t>nebo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  <w:color w:val="ED1C24"/>
                        </w:rPr>
                        <w:t xml:space="preserve"> -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  <w:color w:val="ED1C24"/>
                        </w:rPr>
                        <w:t>es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  <w:color w:val="ED1C24"/>
                        </w:rPr>
                        <w:t>)</w:t>
                      </w:r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pokud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slovo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končí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na</w:t>
                      </w:r>
                      <w:proofErr w:type="spellEnd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" w:hAnsi="Arial" w:cs="Arial"/>
                          <w:b/>
                          <w:bCs/>
                        </w:rPr>
                        <w:t>samohlásku</w:t>
                      </w:r>
                      <w:proofErr w:type="spellEnd"/>
                    </w:p>
                    <w:p w:rsidR="00B254F3" w:rsidRDefault="00B254F3" w:rsidP="00B254F3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2F343E40" wp14:editId="0244F512">
                <wp:simplePos x="0" y="0"/>
                <wp:positionH relativeFrom="column">
                  <wp:posOffset>-140970</wp:posOffset>
                </wp:positionH>
                <wp:positionV relativeFrom="paragraph">
                  <wp:posOffset>502285</wp:posOffset>
                </wp:positionV>
                <wp:extent cx="1266825" cy="590550"/>
                <wp:effectExtent l="76200" t="38100" r="104775" b="1143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124" w:rsidRPr="00203124" w:rsidRDefault="00203124" w:rsidP="00203124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203124"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OSOBA</w:t>
                            </w:r>
                          </w:p>
                          <w:p w:rsidR="00203124" w:rsidRPr="00203124" w:rsidRDefault="0020312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1.1pt;margin-top:39.55pt;width:99.75pt;height:46.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03124" w:rsidRPr="00203124" w:rsidRDefault="00203124" w:rsidP="00203124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203124"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OSOBA</w:t>
                      </w:r>
                    </w:p>
                    <w:p w:rsidR="00203124" w:rsidRPr="00203124" w:rsidRDefault="0020312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3E5B9BBA" wp14:editId="5B72082F">
                <wp:simplePos x="0" y="0"/>
                <wp:positionH relativeFrom="column">
                  <wp:posOffset>1688465</wp:posOffset>
                </wp:positionH>
                <wp:positionV relativeFrom="paragraph">
                  <wp:posOffset>502285</wp:posOffset>
                </wp:positionV>
                <wp:extent cx="4295775" cy="590550"/>
                <wp:effectExtent l="76200" t="38100" r="85725" b="114300"/>
                <wp:wrapNone/>
                <wp:docPr id="7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577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54F3" w:rsidRPr="00203124" w:rsidRDefault="00B254F3" w:rsidP="00B254F3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SLOVESO </w:t>
                            </w:r>
                            <w:r w:rsidRPr="00B254F3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v </w:t>
                            </w:r>
                            <w:proofErr w:type="spellStart"/>
                            <w:r w:rsidRPr="00B254F3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základním</w:t>
                            </w:r>
                            <w:proofErr w:type="spellEnd"/>
                            <w:r w:rsidRPr="00B254F3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40"/>
                                <w:szCs w:val="40"/>
                              </w:rPr>
                              <w:t>tvaru</w:t>
                            </w:r>
                            <w:proofErr w:type="spellEnd"/>
                          </w:p>
                          <w:p w:rsidR="00B254F3" w:rsidRPr="00203124" w:rsidRDefault="00B254F3" w:rsidP="00B254F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32.95pt;margin-top:39.55pt;width:338.25pt;height:46.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254F3" w:rsidRPr="00203124" w:rsidRDefault="00B254F3" w:rsidP="00B254F3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SLOVESO </w:t>
                      </w:r>
                      <w:r w:rsidRPr="00B254F3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 xml:space="preserve">v </w:t>
                      </w:r>
                      <w:proofErr w:type="spellStart"/>
                      <w:r w:rsidRPr="00B254F3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>základním</w:t>
                      </w:r>
                      <w:proofErr w:type="spellEnd"/>
                      <w:r w:rsidRPr="00B254F3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40"/>
                          <w:szCs w:val="40"/>
                        </w:rPr>
                        <w:t>tvaru</w:t>
                      </w:r>
                      <w:proofErr w:type="spellEnd"/>
                    </w:p>
                    <w:p w:rsidR="00B254F3" w:rsidRPr="00203124" w:rsidRDefault="00B254F3" w:rsidP="00B254F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3CFEE2FC" wp14:editId="1956BAFC">
                <wp:simplePos x="0" y="0"/>
                <wp:positionH relativeFrom="column">
                  <wp:posOffset>6536690</wp:posOffset>
                </wp:positionH>
                <wp:positionV relativeFrom="paragraph">
                  <wp:posOffset>502285</wp:posOffset>
                </wp:positionV>
                <wp:extent cx="2971800" cy="590550"/>
                <wp:effectExtent l="95250" t="38100" r="95250" b="114300"/>
                <wp:wrapNone/>
                <wp:docPr id="8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54F3" w:rsidRPr="00203124" w:rsidRDefault="00B254F3" w:rsidP="00B254F3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další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větné</w:t>
                            </w:r>
                            <w:proofErr w:type="spellEnd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členy</w:t>
                            </w:r>
                            <w:proofErr w:type="spellEnd"/>
                          </w:p>
                          <w:p w:rsidR="00B254F3" w:rsidRPr="00203124" w:rsidRDefault="00B254F3" w:rsidP="00B254F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514.7pt;margin-top:39.55pt;width:234pt;height:46.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" fillcolor="#f90" stroked="f">
                <v:shadow on="t" color="black" opacity="22937f" origin=",.5" offset="0,.63889mm"/>
                <v:textbox>
                  <w:txbxContent>
                    <w:p w:rsidR="00B254F3" w:rsidRPr="00203124" w:rsidRDefault="00B254F3" w:rsidP="00B254F3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další</w:t>
                      </w:r>
                      <w:proofErr w:type="spellEnd"/>
                      <w:proofErr w:type="gramEnd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větné</w:t>
                      </w:r>
                      <w:proofErr w:type="spellEnd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členy</w:t>
                      </w:r>
                      <w:proofErr w:type="spellEnd"/>
                    </w:p>
                    <w:p w:rsidR="00B254F3" w:rsidRPr="00203124" w:rsidRDefault="00B254F3" w:rsidP="00B254F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53383A2E" wp14:editId="2F1CCDA1">
                <wp:simplePos x="0" y="0"/>
                <wp:positionH relativeFrom="column">
                  <wp:posOffset>850265</wp:posOffset>
                </wp:positionH>
                <wp:positionV relativeFrom="paragraph">
                  <wp:posOffset>140335</wp:posOffset>
                </wp:positionV>
                <wp:extent cx="1114425" cy="1047750"/>
                <wp:effectExtent l="0" t="0" r="0" b="0"/>
                <wp:wrapNone/>
                <wp:docPr id="8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1047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F3" w:rsidRPr="00B254F3" w:rsidRDefault="00B254F3" w:rsidP="00B254F3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66.95pt;margin-top:11.05pt;width:87.75pt;height:82.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" filled="f" stroked="f">
                <v:textbox>
                  <w:txbxContent>
                    <w:p w:rsidR="00B254F3" w:rsidRPr="00B254F3" w:rsidRDefault="00B254F3" w:rsidP="00B254F3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320D191B" wp14:editId="3B88F52E">
                <wp:simplePos x="0" y="0"/>
                <wp:positionH relativeFrom="column">
                  <wp:posOffset>5698490</wp:posOffset>
                </wp:positionH>
                <wp:positionV relativeFrom="paragraph">
                  <wp:posOffset>140335</wp:posOffset>
                </wp:positionV>
                <wp:extent cx="1114425" cy="1047750"/>
                <wp:effectExtent l="0" t="0" r="0" b="0"/>
                <wp:wrapNone/>
                <wp:docPr id="8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1047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F3" w:rsidRPr="00B254F3" w:rsidRDefault="00B254F3" w:rsidP="00B254F3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48.7pt;margin-top:11.05pt;width:87.75pt;height:82.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" filled="f" stroked="f">
                <v:textbox>
                  <w:txbxContent>
                    <w:p w:rsidR="00B254F3" w:rsidRPr="00B254F3" w:rsidRDefault="00B254F3" w:rsidP="00B254F3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EC1D5F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3057007A" wp14:editId="14BA0A1C">
                <wp:simplePos x="0" y="0"/>
                <wp:positionH relativeFrom="column">
                  <wp:posOffset>4822190</wp:posOffset>
                </wp:positionH>
                <wp:positionV relativeFrom="paragraph">
                  <wp:posOffset>318135</wp:posOffset>
                </wp:positionV>
                <wp:extent cx="4602480" cy="1403985"/>
                <wp:effectExtent l="0" t="0" r="26670" b="20320"/>
                <wp:wrapNone/>
                <wp:docPr id="8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4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F3" w:rsidRPr="00B254F3" w:rsidRDefault="00B254F3" w:rsidP="001579EC">
                            <w:pPr>
                              <w:pStyle w:val="BasicParagraph"/>
                              <w:jc w:val="center"/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Zdá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se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Vám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že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to je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trapně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jednoduché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?</w:t>
                            </w:r>
                            <w:proofErr w:type="gramEnd"/>
                            <w:r w:rsidR="001579EC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Že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jsem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snad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něco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zapomněl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? </w:t>
                            </w:r>
                            <w:r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Nezapomněl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!</w:t>
                            </w:r>
                            <w:r w:rsidR="001579EC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proofErr w:type="spellStart"/>
                            <w:proofErr w:type="gram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Opravdu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je to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trapně</w:t>
                            </w:r>
                            <w:proofErr w:type="spellEnd"/>
                            <w:r w:rsidR="001579EC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>jednoduché</w:t>
                            </w:r>
                            <w:proofErr w:type="spellEnd"/>
                            <w:r w:rsidRPr="00B254F3">
                              <w:rPr>
                                <w:rFonts w:ascii="Octin Spraypaint Free" w:hAnsi="Octin Spraypaint Free"/>
                                <w:b/>
                                <w:sz w:val="36"/>
                                <w:szCs w:val="36"/>
                              </w:rPr>
                              <w:t xml:space="preserve"> :-).</w:t>
                            </w:r>
                            <w:proofErr w:type="gramEnd"/>
                          </w:p>
                          <w:p w:rsidR="00B254F3" w:rsidRDefault="00B254F3" w:rsidP="001579E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379.7pt;margin-top:25.05pt;width:362.4pt;height:110.55pt;z-index:252027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">
                <v:textbox style="mso-fit-shape-to-text:t">
                  <w:txbxContent>
                    <w:p w:rsidR="00B254F3" w:rsidRPr="00B254F3" w:rsidRDefault="00B254F3" w:rsidP="001579EC">
                      <w:pPr>
                        <w:pStyle w:val="BasicParagraph"/>
                        <w:jc w:val="center"/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</w:pPr>
                      <w:proofErr w:type="spellStart"/>
                      <w:proofErr w:type="gram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Zdá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se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Vám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že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to je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trapně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jednoduché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?</w:t>
                      </w:r>
                      <w:proofErr w:type="gramEnd"/>
                      <w:r w:rsidR="001579EC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br/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Že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jsem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snad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na</w:t>
                      </w:r>
                      <w:proofErr w:type="spellEnd"/>
                      <w:proofErr w:type="gram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něco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zapomněl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? </w:t>
                      </w:r>
                      <w:r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br/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Nezapomněl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!</w:t>
                      </w:r>
                      <w:r w:rsidR="001579EC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br/>
                      </w:r>
                      <w:proofErr w:type="spellStart"/>
                      <w:proofErr w:type="gram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Opravdu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je to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trapně</w:t>
                      </w:r>
                      <w:proofErr w:type="spellEnd"/>
                      <w:r w:rsidR="001579EC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>jednoduché</w:t>
                      </w:r>
                      <w:proofErr w:type="spellEnd"/>
                      <w:r w:rsidRPr="00B254F3">
                        <w:rPr>
                          <w:rFonts w:ascii="Octin Spraypaint Free" w:hAnsi="Octin Spraypaint Free"/>
                          <w:b/>
                          <w:sz w:val="36"/>
                          <w:szCs w:val="36"/>
                        </w:rPr>
                        <w:t xml:space="preserve"> :-).</w:t>
                      </w:r>
                      <w:proofErr w:type="gramEnd"/>
                    </w:p>
                    <w:p w:rsidR="00B254F3" w:rsidRDefault="00B254F3" w:rsidP="001579EC"/>
                  </w:txbxContent>
                </v:textbox>
              </v:shape>
            </w:pict>
          </mc:Fallback>
        </mc:AlternateContent>
      </w:r>
    </w:p>
    <w:p w:rsidR="00145920" w:rsidRPr="00145920" w:rsidRDefault="00145920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50BD9" w:rsidRDefault="00F50BD9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EC1D5F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EF0EA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3A929B04" wp14:editId="2551B69B">
                <wp:simplePos x="0" y="0"/>
                <wp:positionH relativeFrom="column">
                  <wp:posOffset>12064</wp:posOffset>
                </wp:positionH>
                <wp:positionV relativeFrom="paragraph">
                  <wp:posOffset>-444500</wp:posOffset>
                </wp:positionV>
                <wp:extent cx="4105275" cy="5017136"/>
                <wp:effectExtent l="0" t="0" r="9525" b="0"/>
                <wp:wrapNone/>
                <wp:docPr id="7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50171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D5F" w:rsidRPr="00EC1D5F" w:rsidRDefault="00EC1D5F" w:rsidP="00EC1D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Ale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abychom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neusnuli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vavřínech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můžeme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si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lehce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procvičit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zda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tuhle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je</w:t>
                            </w:r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</w:t>
                            </w:r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noduchost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zvládáme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Jak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?</w:t>
                            </w:r>
                            <w:proofErr w:type="gram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Tak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mně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třeba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napadá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že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dobrá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zkouška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jsou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věty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předchozí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stránce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uvedené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jako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příklady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času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přítomného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prostého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. A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ještě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si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to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zjednodušíme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tím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že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se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zaměříme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pouze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slovesa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osoby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správném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tvaru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Tím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myslím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že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např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</w:t>
                            </w:r>
                            <w:proofErr w:type="gram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původní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věty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  <w:r w:rsidRPr="00EC1D5F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“</w:t>
                            </w:r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Jana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čte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ráda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knihy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.</w:t>
                            </w:r>
                            <w:r w:rsidRPr="00EC1D5F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”</w:t>
                            </w:r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použijeme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jen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osobu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sloveso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správném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tvaru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tedy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  <w:r w:rsidRPr="00EC1D5F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“</w:t>
                            </w:r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Jana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čte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.</w:t>
                            </w:r>
                            <w:r w:rsidRPr="00EC1D5F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”</w:t>
                            </w:r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. S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chutí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do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toho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protože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pokud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tohle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zvládneme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budeme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za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chvilku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mluvit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anglicky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jako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když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bičem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mrská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Pokud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nemáte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slovník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tady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je </w:t>
                            </w:r>
                            <w:proofErr w:type="spellStart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nápověda</w:t>
                            </w:r>
                            <w:proofErr w:type="spellEnd"/>
                            <w:r w:rsidRPr="00EC1D5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EF0EA4" w:rsidRDefault="00EF0E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.95pt;margin-top:-35pt;width:323.25pt;height:395.0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" stroked="f">
                <v:textbox>
                  <w:txbxContent>
                    <w:p w:rsidR="00EC1D5F" w:rsidRPr="00EC1D5F" w:rsidRDefault="00EC1D5F" w:rsidP="00EC1D5F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Ale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abychom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neusnuli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na</w:t>
                      </w:r>
                      <w:proofErr w:type="spellEnd"/>
                      <w:proofErr w:type="gram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vavřínech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můžeme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si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lehce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procvičit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zda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tuhle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je</w:t>
                      </w:r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d</w:t>
                      </w:r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noduchost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zvládáme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proofErr w:type="gram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Jak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?</w:t>
                      </w:r>
                      <w:proofErr w:type="gram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Tak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mně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třeba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napadá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že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dobrá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zkouška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jsou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věty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na</w:t>
                      </w:r>
                      <w:proofErr w:type="spellEnd"/>
                      <w:proofErr w:type="gram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předchozí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stránce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uvedené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jako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příklady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času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přítomného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prostého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. A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ještě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si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to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zjednodušíme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tím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že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se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zaměříme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pouze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na</w:t>
                      </w:r>
                      <w:proofErr w:type="spellEnd"/>
                      <w:proofErr w:type="gram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slovesa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osoby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ve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správném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tvaru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proofErr w:type="gram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Tím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myslím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že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např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z</w:t>
                      </w:r>
                      <w:proofErr w:type="gram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původní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věty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  <w:r w:rsidRPr="00EC1D5F">
                        <w:rPr>
                          <w:rFonts w:ascii="Arial" w:hAnsi="Arial" w:cs="Arial"/>
                          <w:bCs/>
                          <w:i/>
                          <w:iCs/>
                          <w:sz w:val="32"/>
                          <w:szCs w:val="32"/>
                        </w:rPr>
                        <w:t>“</w:t>
                      </w:r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Jana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čte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ráda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knihy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.</w:t>
                      </w:r>
                      <w:r w:rsidRPr="00EC1D5F">
                        <w:rPr>
                          <w:rFonts w:ascii="Arial" w:hAnsi="Arial" w:cs="Arial"/>
                          <w:bCs/>
                          <w:i/>
                          <w:iCs/>
                          <w:sz w:val="32"/>
                          <w:szCs w:val="32"/>
                        </w:rPr>
                        <w:t>”</w:t>
                      </w:r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použijeme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jen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osobu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sloveso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ve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správném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tvaru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tedy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  <w:r w:rsidRPr="00EC1D5F">
                        <w:rPr>
                          <w:rFonts w:ascii="Arial" w:hAnsi="Arial" w:cs="Arial"/>
                          <w:bCs/>
                          <w:i/>
                          <w:iCs/>
                          <w:sz w:val="32"/>
                          <w:szCs w:val="32"/>
                        </w:rPr>
                        <w:t>“</w:t>
                      </w:r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Jana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čte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.</w:t>
                      </w:r>
                      <w:r w:rsidRPr="00EC1D5F">
                        <w:rPr>
                          <w:rFonts w:ascii="Arial" w:hAnsi="Arial" w:cs="Arial"/>
                          <w:bCs/>
                          <w:i/>
                          <w:iCs/>
                          <w:sz w:val="32"/>
                          <w:szCs w:val="32"/>
                        </w:rPr>
                        <w:t>”</w:t>
                      </w:r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. S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chutí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do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toho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protože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pokud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tohle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zvládneme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budeme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za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chvilku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mluvit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anglicky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jako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když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bičem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mrská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proofErr w:type="gram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Pokud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nemáte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slovník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tady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je </w:t>
                      </w:r>
                      <w:proofErr w:type="spellStart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nápověda</w:t>
                      </w:r>
                      <w:proofErr w:type="spellEnd"/>
                      <w:r w:rsidRPr="00EC1D5F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  <w:p w:rsidR="00EF0EA4" w:rsidRDefault="00EF0EA4"/>
                  </w:txbxContent>
                </v:textbox>
              </v:shape>
            </w:pict>
          </mc:Fallback>
        </mc:AlternateContent>
      </w:r>
    </w:p>
    <w:p w:rsidR="00F50BD9" w:rsidRDefault="00EC1D5F" w:rsidP="00F50BD9">
      <w:pPr>
        <w:pStyle w:val="BasicParagraph"/>
        <w:rPr>
          <w:rFonts w:ascii="Times New Roman" w:eastAsiaTheme="minorHAnsi" w:hAnsi="Times New Roman" w:cs="Times New Roman"/>
          <w:b/>
          <w:color w:val="00B050"/>
          <w:sz w:val="48"/>
          <w:szCs w:val="48"/>
          <w:lang w:val="cs-CZ" w:eastAsia="en-US"/>
        </w:rPr>
      </w:pPr>
      <w:r w:rsidRPr="00203124"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1C500C49" wp14:editId="45F3FF3F">
                <wp:simplePos x="0" y="0"/>
                <wp:positionH relativeFrom="column">
                  <wp:posOffset>5279390</wp:posOffset>
                </wp:positionH>
                <wp:positionV relativeFrom="paragraph">
                  <wp:posOffset>217170</wp:posOffset>
                </wp:positionV>
                <wp:extent cx="3171825" cy="1403985"/>
                <wp:effectExtent l="0" t="0" r="9525" b="0"/>
                <wp:wrapNone/>
                <wp:docPr id="8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 xml:space="preserve">Jana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čte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ráda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knihy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 Black"/>
                              </w:rPr>
                              <w:tab/>
                            </w:r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Chodím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školy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Ústí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nad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Labem.</w:t>
                            </w:r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Plaveš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jako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ryba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Učíme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se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nové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věci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Arial Black"/>
                              </w:rPr>
                              <w:t>Hrajete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počítačové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hry</w:t>
                            </w:r>
                            <w:proofErr w:type="spellEnd"/>
                            <w:r>
                              <w:rPr>
                                <w:rFonts w:ascii="Arial Black" w:hAnsi="Arial Black" w:cs="Arial Black"/>
                              </w:rPr>
                              <w:t>.</w:t>
                            </w:r>
                            <w:proofErr w:type="gramEnd"/>
                          </w:p>
                          <w:p w:rsidR="00EC1D5F" w:rsidRDefault="00EC1D5F" w:rsidP="00EC1D5F">
                            <w:pPr>
                              <w:pStyle w:val="BasicParagraph"/>
                              <w:rPr>
                                <w:rFonts w:ascii="Arial Black" w:hAnsi="Arial Black" w:cs="Arial Black"/>
                              </w:rPr>
                            </w:pPr>
                          </w:p>
                          <w:p w:rsidR="00EC1D5F" w:rsidRDefault="00EC1D5F" w:rsidP="00EC1D5F">
                            <w:pPr>
                              <w:spacing w:line="240" w:lineRule="auto"/>
                              <w:rPr>
                                <w:rFonts w:ascii="Arial Black" w:eastAsia="Times New Roman" w:hAnsi="Arial Black" w:cs="Arial Black"/>
                                <w:color w:val="00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</w:p>
                          <w:p w:rsidR="00EC1D5F" w:rsidRPr="00203124" w:rsidRDefault="00EC1D5F" w:rsidP="00EC1D5F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03124">
                              <w:rPr>
                                <w:rFonts w:ascii="Arial Black" w:hAnsi="Arial Black" w:cs="Arial Black"/>
                                <w:sz w:val="24"/>
                                <w:szCs w:val="24"/>
                              </w:rPr>
                              <w:t>Děti malují ve škole obrázky.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415.7pt;margin-top:17.1pt;width:249.75pt;height:110.55pt;z-index:252029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" stroked="f">
                <v:textbox style="mso-fit-shape-to-text:t">
                  <w:txbxContent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</w:rPr>
                        <w:t xml:space="preserve">Jana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čte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ráda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knihy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  <w:r>
                        <w:rPr>
                          <w:rFonts w:ascii="Arial Black" w:hAnsi="Arial Black" w:cs="Arial Black"/>
                        </w:rPr>
                        <w:tab/>
                      </w:r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Chodím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do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školy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v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Ústí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nad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Labem.</w:t>
                      </w:r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Arial Black"/>
                        </w:rPr>
                        <w:t>Plaveš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jako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ryba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Arial Black"/>
                        </w:rPr>
                        <w:t>Učíme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se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nové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věci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Arial Black"/>
                        </w:rPr>
                        <w:t>Hrajete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počítačové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hry</w:t>
                      </w:r>
                      <w:proofErr w:type="spellEnd"/>
                      <w:r>
                        <w:rPr>
                          <w:rFonts w:ascii="Arial Black" w:hAnsi="Arial Black" w:cs="Arial Black"/>
                        </w:rPr>
                        <w:t>.</w:t>
                      </w:r>
                      <w:proofErr w:type="gramEnd"/>
                    </w:p>
                    <w:p w:rsidR="00EC1D5F" w:rsidRDefault="00EC1D5F" w:rsidP="00EC1D5F">
                      <w:pPr>
                        <w:pStyle w:val="BasicParagraph"/>
                        <w:rPr>
                          <w:rFonts w:ascii="Arial Black" w:hAnsi="Arial Black" w:cs="Arial Black"/>
                        </w:rPr>
                      </w:pPr>
                    </w:p>
                    <w:p w:rsidR="00EC1D5F" w:rsidRDefault="00EC1D5F" w:rsidP="00EC1D5F">
                      <w:pPr>
                        <w:spacing w:line="240" w:lineRule="auto"/>
                        <w:rPr>
                          <w:rFonts w:ascii="Arial Black" w:eastAsia="Times New Roman" w:hAnsi="Arial Black" w:cs="Arial Black"/>
                          <w:color w:val="000000"/>
                          <w:sz w:val="24"/>
                          <w:szCs w:val="24"/>
                          <w:lang w:val="en-GB" w:eastAsia="cs-CZ"/>
                        </w:rPr>
                      </w:pPr>
                    </w:p>
                    <w:p w:rsidR="00EC1D5F" w:rsidRPr="00203124" w:rsidRDefault="00EC1D5F" w:rsidP="00EC1D5F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203124">
                        <w:rPr>
                          <w:rFonts w:ascii="Arial Black" w:hAnsi="Arial Black" w:cs="Arial Black"/>
                          <w:sz w:val="24"/>
                          <w:szCs w:val="24"/>
                        </w:rPr>
                        <w:t>Děti malují ve škole obrázky.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1579E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921A1A">
        <w:rPr>
          <w:rFonts w:ascii="BadaBoom CE" w:hAnsi="BadaBoom CE"/>
          <w:b/>
          <w:bCs/>
          <w:noProof/>
          <w:position w:val="-1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6598039D" wp14:editId="13CF866A">
                <wp:simplePos x="0" y="0"/>
                <wp:positionH relativeFrom="column">
                  <wp:posOffset>1201329</wp:posOffset>
                </wp:positionH>
                <wp:positionV relativeFrom="paragraph">
                  <wp:posOffset>254181</wp:posOffset>
                </wp:positionV>
                <wp:extent cx="2257425" cy="2046515"/>
                <wp:effectExtent l="76200" t="38100" r="104775" b="106680"/>
                <wp:wrapNone/>
                <wp:docPr id="7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20465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Default="00921A1A" w:rsidP="00921A1A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EC1D5F" w:rsidRPr="00EC1D5F" w:rsidRDefault="00EC1D5F" w:rsidP="00EC1D5F">
                            <w:pPr>
                              <w:pStyle w:val="BasicParagraph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EC1D5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číst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- 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read</w:t>
                            </w:r>
                          </w:p>
                          <w:p w:rsidR="00EC1D5F" w:rsidRPr="00EC1D5F" w:rsidRDefault="00EC1D5F" w:rsidP="00EC1D5F">
                            <w:pPr>
                              <w:pStyle w:val="BasicParagraph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EC1D5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chodit</w:t>
                            </w:r>
                            <w:proofErr w:type="spellEnd"/>
                            <w:proofErr w:type="gramEnd"/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- </w:t>
                            </w:r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  <w:t>go</w:t>
                            </w:r>
                          </w:p>
                          <w:p w:rsidR="00EC1D5F" w:rsidRPr="00EC1D5F" w:rsidRDefault="00EC1D5F" w:rsidP="00EC1D5F">
                            <w:pPr>
                              <w:pStyle w:val="BasicParagraph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EC1D5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plavat</w:t>
                            </w:r>
                            <w:proofErr w:type="spellEnd"/>
                            <w:proofErr w:type="gramEnd"/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- </w:t>
                            </w:r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  <w:t>swim</w:t>
                            </w:r>
                          </w:p>
                          <w:p w:rsidR="00EC1D5F" w:rsidRPr="00EC1D5F" w:rsidRDefault="00EC1D5F" w:rsidP="00EC1D5F">
                            <w:pPr>
                              <w:pStyle w:val="BasicParagraph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EC1D5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učit</w:t>
                            </w:r>
                            <w:proofErr w:type="spellEnd"/>
                            <w:proofErr w:type="gramEnd"/>
                            <w:r w:rsidRPr="00EC1D5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se</w:t>
                            </w:r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- </w:t>
                            </w:r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  <w:t>learn</w:t>
                            </w:r>
                          </w:p>
                          <w:p w:rsidR="00EC1D5F" w:rsidRPr="00EC1D5F" w:rsidRDefault="00EC1D5F" w:rsidP="00EC1D5F">
                            <w:pPr>
                              <w:pStyle w:val="BasicParagraph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EC1D5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hrát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- 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play</w:t>
                            </w:r>
                          </w:p>
                          <w:p w:rsidR="00921A1A" w:rsidRPr="00EC1D5F" w:rsidRDefault="00EC1D5F" w:rsidP="00EC1D5F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C1D5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malovat </w:t>
                            </w:r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proofErr w:type="spellStart"/>
                            <w:r w:rsidRPr="00EC1D5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draw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94.6pt;margin-top:20pt;width:177.75pt;height:161.1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Default="00921A1A" w:rsidP="00921A1A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EC1D5F" w:rsidRPr="00EC1D5F" w:rsidRDefault="00EC1D5F" w:rsidP="00EC1D5F">
                      <w:pPr>
                        <w:pStyle w:val="BasicParagraph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EC1D5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číst</w:t>
                      </w:r>
                      <w:proofErr w:type="spellEnd"/>
                      <w:proofErr w:type="gramEnd"/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- 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>read</w:t>
                      </w:r>
                    </w:p>
                    <w:p w:rsidR="00EC1D5F" w:rsidRPr="00EC1D5F" w:rsidRDefault="00EC1D5F" w:rsidP="00EC1D5F">
                      <w:pPr>
                        <w:pStyle w:val="BasicParagraph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EC1D5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chodit</w:t>
                      </w:r>
                      <w:proofErr w:type="spellEnd"/>
                      <w:proofErr w:type="gramEnd"/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- </w:t>
                      </w:r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ab/>
                        <w:t>go</w:t>
                      </w:r>
                    </w:p>
                    <w:p w:rsidR="00EC1D5F" w:rsidRPr="00EC1D5F" w:rsidRDefault="00EC1D5F" w:rsidP="00EC1D5F">
                      <w:pPr>
                        <w:pStyle w:val="BasicParagraph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EC1D5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plavat</w:t>
                      </w:r>
                      <w:proofErr w:type="spellEnd"/>
                      <w:proofErr w:type="gramEnd"/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- </w:t>
                      </w:r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ab/>
                        <w:t>swim</w:t>
                      </w:r>
                    </w:p>
                    <w:p w:rsidR="00EC1D5F" w:rsidRPr="00EC1D5F" w:rsidRDefault="00EC1D5F" w:rsidP="00EC1D5F">
                      <w:pPr>
                        <w:pStyle w:val="BasicParagraph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EC1D5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učit</w:t>
                      </w:r>
                      <w:proofErr w:type="spellEnd"/>
                      <w:proofErr w:type="gramEnd"/>
                      <w:r w:rsidRPr="00EC1D5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se</w:t>
                      </w:r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- </w:t>
                      </w:r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ab/>
                        <w:t>learn</w:t>
                      </w:r>
                    </w:p>
                    <w:p w:rsidR="00EC1D5F" w:rsidRPr="00EC1D5F" w:rsidRDefault="00EC1D5F" w:rsidP="00EC1D5F">
                      <w:pPr>
                        <w:pStyle w:val="BasicParagraph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EC1D5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hrát</w:t>
                      </w:r>
                      <w:proofErr w:type="spellEnd"/>
                      <w:proofErr w:type="gramEnd"/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- 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>play</w:t>
                      </w:r>
                    </w:p>
                    <w:p w:rsidR="00921A1A" w:rsidRPr="00EC1D5F" w:rsidRDefault="00EC1D5F" w:rsidP="00EC1D5F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EC1D5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malovat </w:t>
                      </w:r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- </w:t>
                      </w:r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proofErr w:type="spellStart"/>
                      <w:r w:rsidRPr="00EC1D5F">
                        <w:rPr>
                          <w:color w:val="000000" w:themeColor="text1"/>
                          <w:sz w:val="32"/>
                          <w:szCs w:val="32"/>
                        </w:rPr>
                        <w:t>draw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03B96" w:rsidRDefault="00203B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203B96" w:rsidSect="001C1B27">
          <w:headerReference w:type="default" r:id="rId11"/>
          <w:footerReference w:type="default" r:id="rId12"/>
          <w:headerReference w:type="first" r:id="rId13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14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130" w:rsidRDefault="00957130">
      <w:r>
        <w:separator/>
      </w:r>
    </w:p>
  </w:endnote>
  <w:endnote w:type="continuationSeparator" w:id="0">
    <w:p w:rsidR="00957130" w:rsidRDefault="00957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3rd Man">
    <w:altName w:val="Trebuchet MS"/>
    <w:charset w:val="EE"/>
    <w:family w:val="swiss"/>
    <w:pitch w:val="variable"/>
    <w:sig w:usb0="00000005" w:usb1="00000002" w:usb2="00000000" w:usb3="00000000" w:csb0="00000002" w:csb1="00000000"/>
  </w:font>
  <w:font w:name="PlasmaDripCE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BadaBoom CE">
    <w:altName w:val="Microsoft YaHei"/>
    <w:charset w:val="EE"/>
    <w:family w:val="swiss"/>
    <w:pitch w:val="variable"/>
    <w:sig w:usb0="00000005" w:usb1="08000000" w:usb2="14000000" w:usb3="00000000" w:csb0="00000002" w:csb1="00000000"/>
  </w:font>
  <w:font w:name="Nightclub BTN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Bohemian typewriter">
    <w:altName w:val="Times New Roman"/>
    <w:charset w:val="EE"/>
    <w:family w:val="auto"/>
    <w:pitch w:val="variable"/>
    <w:sig w:usb0="00000001" w:usb1="500078FB" w:usb2="00000000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Octin Spraypaint Free">
    <w:altName w:val="Times New Roman"/>
    <w:charset w:val="EE"/>
    <w:family w:val="auto"/>
    <w:pitch w:val="variable"/>
    <w:sig w:usb0="00000001" w:usb1="0000004A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FCA8DC5" wp14:editId="08AD94F6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1579EC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1579EC">
      <w:rPr>
        <w:rFonts w:ascii="Times New Roman" w:hAnsi="Times New Roman" w:cs="Times New Roman"/>
        <w:noProof/>
        <w:sz w:val="24"/>
        <w:szCs w:val="24"/>
      </w:rPr>
      <w:t>2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130" w:rsidRDefault="00957130">
      <w:r>
        <w:separator/>
      </w:r>
    </w:p>
  </w:footnote>
  <w:footnote w:type="continuationSeparator" w:id="0">
    <w:p w:rsidR="00957130" w:rsidRDefault="009571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2C12A954" wp14:editId="62F6D521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325B361F" wp14:editId="703802A6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297C393A" wp14:editId="1DAC204B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6F5F95E4" wp14:editId="410631F5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1761B"/>
    <w:rsid w:val="00032D92"/>
    <w:rsid w:val="00057037"/>
    <w:rsid w:val="00073F70"/>
    <w:rsid w:val="00077A20"/>
    <w:rsid w:val="000A53B9"/>
    <w:rsid w:val="0012498D"/>
    <w:rsid w:val="00131801"/>
    <w:rsid w:val="00145920"/>
    <w:rsid w:val="001579EC"/>
    <w:rsid w:val="00170D7F"/>
    <w:rsid w:val="00186EFB"/>
    <w:rsid w:val="001C1B27"/>
    <w:rsid w:val="001C3415"/>
    <w:rsid w:val="001F6BFA"/>
    <w:rsid w:val="00203124"/>
    <w:rsid w:val="00203B96"/>
    <w:rsid w:val="00231A4B"/>
    <w:rsid w:val="00250C51"/>
    <w:rsid w:val="002636E6"/>
    <w:rsid w:val="0026466C"/>
    <w:rsid w:val="00273981"/>
    <w:rsid w:val="0028094A"/>
    <w:rsid w:val="002811BC"/>
    <w:rsid w:val="002A2424"/>
    <w:rsid w:val="002B6F35"/>
    <w:rsid w:val="002C0274"/>
    <w:rsid w:val="002C1B9C"/>
    <w:rsid w:val="002C3071"/>
    <w:rsid w:val="002E18DA"/>
    <w:rsid w:val="002F0C71"/>
    <w:rsid w:val="003072F1"/>
    <w:rsid w:val="00336101"/>
    <w:rsid w:val="003540DC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729CA"/>
    <w:rsid w:val="00492086"/>
    <w:rsid w:val="004A2D96"/>
    <w:rsid w:val="004E0DD0"/>
    <w:rsid w:val="0052347B"/>
    <w:rsid w:val="0054720F"/>
    <w:rsid w:val="00554294"/>
    <w:rsid w:val="00593342"/>
    <w:rsid w:val="005A27EB"/>
    <w:rsid w:val="005B62DF"/>
    <w:rsid w:val="0060067B"/>
    <w:rsid w:val="006035BA"/>
    <w:rsid w:val="00607C60"/>
    <w:rsid w:val="00626F12"/>
    <w:rsid w:val="00651F0C"/>
    <w:rsid w:val="00681ABB"/>
    <w:rsid w:val="006B3028"/>
    <w:rsid w:val="006D35E1"/>
    <w:rsid w:val="006F1268"/>
    <w:rsid w:val="007172D0"/>
    <w:rsid w:val="00727383"/>
    <w:rsid w:val="0074299C"/>
    <w:rsid w:val="00751D2E"/>
    <w:rsid w:val="00767FF5"/>
    <w:rsid w:val="00776024"/>
    <w:rsid w:val="0079091B"/>
    <w:rsid w:val="007A5F17"/>
    <w:rsid w:val="007B7379"/>
    <w:rsid w:val="007D78E3"/>
    <w:rsid w:val="00806D9B"/>
    <w:rsid w:val="00831B3B"/>
    <w:rsid w:val="00860EC4"/>
    <w:rsid w:val="00861DA6"/>
    <w:rsid w:val="00873581"/>
    <w:rsid w:val="008A76DD"/>
    <w:rsid w:val="008D31DE"/>
    <w:rsid w:val="008F1FC0"/>
    <w:rsid w:val="009023D1"/>
    <w:rsid w:val="00917418"/>
    <w:rsid w:val="00921A1A"/>
    <w:rsid w:val="0092371F"/>
    <w:rsid w:val="00957130"/>
    <w:rsid w:val="009D27EE"/>
    <w:rsid w:val="009D2A85"/>
    <w:rsid w:val="009F2DCD"/>
    <w:rsid w:val="00A711C4"/>
    <w:rsid w:val="00A86013"/>
    <w:rsid w:val="00A93C5F"/>
    <w:rsid w:val="00AA3351"/>
    <w:rsid w:val="00AA37C1"/>
    <w:rsid w:val="00AA4226"/>
    <w:rsid w:val="00AE56EC"/>
    <w:rsid w:val="00AF3EC5"/>
    <w:rsid w:val="00B254F3"/>
    <w:rsid w:val="00B30248"/>
    <w:rsid w:val="00B35770"/>
    <w:rsid w:val="00B53C80"/>
    <w:rsid w:val="00B72FE7"/>
    <w:rsid w:val="00B76D91"/>
    <w:rsid w:val="00B9085F"/>
    <w:rsid w:val="00BA6917"/>
    <w:rsid w:val="00C07071"/>
    <w:rsid w:val="00C155FA"/>
    <w:rsid w:val="00C224D3"/>
    <w:rsid w:val="00C22EAE"/>
    <w:rsid w:val="00C46AC0"/>
    <w:rsid w:val="00CF3B64"/>
    <w:rsid w:val="00D05B91"/>
    <w:rsid w:val="00D13583"/>
    <w:rsid w:val="00D27A37"/>
    <w:rsid w:val="00D318C5"/>
    <w:rsid w:val="00D404B7"/>
    <w:rsid w:val="00D41325"/>
    <w:rsid w:val="00D42505"/>
    <w:rsid w:val="00D53887"/>
    <w:rsid w:val="00DC1BE0"/>
    <w:rsid w:val="00DC30BD"/>
    <w:rsid w:val="00DC6647"/>
    <w:rsid w:val="00DD1CB7"/>
    <w:rsid w:val="00DE4B37"/>
    <w:rsid w:val="00E01001"/>
    <w:rsid w:val="00E03063"/>
    <w:rsid w:val="00E10C8B"/>
    <w:rsid w:val="00E169FC"/>
    <w:rsid w:val="00E47EC3"/>
    <w:rsid w:val="00E8231A"/>
    <w:rsid w:val="00EA7D97"/>
    <w:rsid w:val="00EB1E52"/>
    <w:rsid w:val="00EC1D5F"/>
    <w:rsid w:val="00EC1D69"/>
    <w:rsid w:val="00EC32F2"/>
    <w:rsid w:val="00EE143B"/>
    <w:rsid w:val="00EE20B3"/>
    <w:rsid w:val="00EF0EA4"/>
    <w:rsid w:val="00F33EFF"/>
    <w:rsid w:val="00F50BD9"/>
    <w:rsid w:val="00F55C14"/>
    <w:rsid w:val="00F624B4"/>
    <w:rsid w:val="00F7008C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F0727-644E-400E-B4DE-0523FCAAC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</TotalTime>
  <Pages>5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jitka</cp:lastModifiedBy>
  <cp:revision>3</cp:revision>
  <cp:lastPrinted>2014-03-18T19:55:00Z</cp:lastPrinted>
  <dcterms:created xsi:type="dcterms:W3CDTF">2014-03-18T19:56:00Z</dcterms:created>
  <dcterms:modified xsi:type="dcterms:W3CDTF">2014-03-18T19:59:00Z</dcterms:modified>
</cp:coreProperties>
</file>