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A67" w:rsidRDefault="00FF5A67">
      <w:r w:rsidRPr="00135B24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pt;height:148.5pt;visibility:visible">
            <v:imagedata r:id="rId5" o:title=""/>
          </v:shape>
        </w:pic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Název školy: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Základní škola a Mateřská škola Kladno, Norská 2633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Autor: Mgr. Jana Chmelařová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Název materiálu: VY_42_INOVACE_M.4.Chm.</w:t>
      </w:r>
      <w:r w:rsidRPr="00034301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color w:val="000000"/>
          <w:sz w:val="24"/>
          <w:szCs w:val="24"/>
        </w:rPr>
        <w:t>_pisemne_deleni_pracovni_list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7"/>
          <w:szCs w:val="27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Datum: 6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>. 11. 2013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Ročník: čtvrtý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Vzdělávací oblast: Matematika a její aplikace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Vzdělávací obor: Matematika a její aplikace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Název: Písemné dělení – pracovní list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Číslo operačního programu: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CZ.1.07/1.4.00/21.3489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Název projektu: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UČÍME SE S RADOSTÍ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/>
          <w:b/>
          <w:bCs/>
          <w:color w:val="000000"/>
          <w:sz w:val="27"/>
          <w:szCs w:val="27"/>
        </w:rPr>
        <w:t>Anotace: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Pracovní list je připraven pro žáky čtvrtého ročníků. Slouží k procvičování písemného dělení jednociferným dělitelem a jeho použití ve slovních úlohách. 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u w:val="single"/>
        </w:rPr>
      </w:pPr>
    </w:p>
    <w:p w:rsidR="00FF5A67" w:rsidRDefault="00FF5A67" w:rsidP="00A61C2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 w:rsidRPr="00A61C26">
        <w:rPr>
          <w:rFonts w:ascii="Times New Roman" w:hAnsi="Times New Roman"/>
          <w:color w:val="000000"/>
          <w:sz w:val="48"/>
          <w:szCs w:val="48"/>
        </w:rPr>
        <w:t>Vypočítej následující příklady a správnost ověř zkouškou.</w:t>
      </w: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 xml:space="preserve">                                         Zkouška:</w:t>
      </w: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3 706 : 7 =</w:t>
      </w: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8 369 : 4 =</w:t>
      </w: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Pr="00A61C26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4 258 : 6 =</w:t>
      </w: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3 248 : 3 =</w:t>
      </w: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 xml:space="preserve">                                         Zkouška:</w:t>
      </w: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 xml:space="preserve">   519 : 9 =</w:t>
      </w: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4 444 : 5 =</w:t>
      </w: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Pr="00A61C26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35 042 : 7 =</w:t>
      </w: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Pr="00A61C26" w:rsidRDefault="00FF5A67" w:rsidP="00C83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13 438 : 3 =</w:t>
      </w: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Pr="00A61C26" w:rsidRDefault="00FF5A67" w:rsidP="00A61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Pr="002C3653" w:rsidRDefault="00FF5A67" w:rsidP="00A61C2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 w:rsidRPr="00A61C26">
        <w:rPr>
          <w:rFonts w:ascii="Times New Roman" w:hAnsi="Times New Roman"/>
          <w:color w:val="000000"/>
          <w:sz w:val="48"/>
          <w:szCs w:val="48"/>
        </w:rPr>
        <w:t xml:space="preserve"> </w:t>
      </w:r>
      <w:r w:rsidRPr="002C3653">
        <w:rPr>
          <w:rFonts w:ascii="Times New Roman" w:hAnsi="Times New Roman"/>
          <w:bCs/>
          <w:color w:val="000000"/>
          <w:sz w:val="48"/>
          <w:szCs w:val="48"/>
        </w:rPr>
        <w:t>Vypočítej následující příklady a přiřaď podle výsledku písmeno do připravené tabulky.</w:t>
      </w:r>
    </w:p>
    <w:p w:rsidR="00FF5A67" w:rsidRDefault="00FF5A67" w:rsidP="00A61C2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color w:val="000000"/>
          <w:sz w:val="48"/>
          <w:szCs w:val="48"/>
        </w:rPr>
      </w:pPr>
      <w:r w:rsidRPr="00A61C26">
        <w:rPr>
          <w:rFonts w:ascii="Times New Roman" w:hAnsi="Times New Roman"/>
          <w:bCs/>
          <w:i/>
          <w:color w:val="000000"/>
          <w:sz w:val="48"/>
          <w:szCs w:val="48"/>
        </w:rPr>
        <w:t>Jeden příklad je uveden jako vzor.</w:t>
      </w:r>
    </w:p>
    <w:p w:rsidR="00FF5A67" w:rsidRPr="00A61C26" w:rsidRDefault="00FF5A67" w:rsidP="00A61C2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48"/>
          <w:szCs w:val="48"/>
        </w:rPr>
      </w:pPr>
      <w:r>
        <w:rPr>
          <w:rFonts w:ascii="Times New Roman" w:hAnsi="Times New Roman"/>
          <w:bCs/>
          <w:color w:val="000000"/>
          <w:sz w:val="48"/>
          <w:szCs w:val="48"/>
        </w:rPr>
        <w:t xml:space="preserve">Slovo z tajenky doplň do citátu od Eduarda Basse. </w:t>
      </w:r>
    </w:p>
    <w:p w:rsidR="00FF5A67" w:rsidRPr="00A61C26" w:rsidRDefault="00FF5A67" w:rsidP="00A61C2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FF5A67" w:rsidRPr="00174671" w:rsidTr="00174671"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1.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2.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3.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4.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5.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6.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7.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8.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9.</w:t>
            </w:r>
          </w:p>
        </w:tc>
      </w:tr>
      <w:tr w:rsidR="00FF5A67" w:rsidRPr="00174671" w:rsidTr="00174671">
        <w:tc>
          <w:tcPr>
            <w:tcW w:w="1023" w:type="dxa"/>
          </w:tcPr>
          <w:p w:rsidR="00FF5A67" w:rsidRPr="00174671" w:rsidRDefault="00FF5A67" w:rsidP="00174671">
            <w:pPr>
              <w:tabs>
                <w:tab w:val="left" w:pos="67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294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1 809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985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897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263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563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2 507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2 967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174671">
              <w:rPr>
                <w:rFonts w:ascii="Times New Roman" w:hAnsi="Times New Roman"/>
                <w:b/>
                <w:sz w:val="32"/>
                <w:szCs w:val="32"/>
              </w:rPr>
              <w:t>77</w:t>
            </w:r>
          </w:p>
        </w:tc>
      </w:tr>
      <w:tr w:rsidR="00FF5A67" w:rsidRPr="00174671" w:rsidTr="00174671"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Á</w:t>
            </w:r>
          </w:p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</w:p>
        </w:tc>
      </w:tr>
    </w:tbl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1 689 : 3 = 563   Á            462 : 6 =………   Y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 xml:space="preserve">   18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 xml:space="preserve">     09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 xml:space="preserve">       0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2 352 : 8 = ……… P        1 315 : 5 = ……..  T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E93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6 895 : 7 = ……… E      10 028 : 4 = ……..  V</w:t>
      </w:r>
    </w:p>
    <w:p w:rsidR="00FF5A67" w:rsidRDefault="00FF5A67" w:rsidP="00E938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8 073 : 9 = ……… S        5 934 : 2 = ……..  K</w:t>
      </w: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 xml:space="preserve">                       14 472 : 8 = …….. Ř</w:t>
      </w: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BA31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>
        <w:rPr>
          <w:rFonts w:ascii="Times New Roman" w:hAnsi="Times New Roman"/>
          <w:color w:val="000000"/>
          <w:sz w:val="48"/>
          <w:szCs w:val="48"/>
        </w:rPr>
        <w:t>Tajenka: ………………………………………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 w:rsidRPr="00174671">
        <w:rPr>
          <w:rFonts w:ascii="Times New Roman" w:hAnsi="Times New Roman"/>
          <w:noProof/>
          <w:color w:val="000000"/>
          <w:sz w:val="48"/>
          <w:szCs w:val="48"/>
          <w:lang w:eastAsia="cs-CZ"/>
        </w:rPr>
        <w:pict>
          <v:shape id="obrázek 8" o:spid="_x0000_i1026" type="#_x0000_t75" style="width:177pt;height:130.5pt;visibility:visible">
            <v:imagedata r:id="rId6" o:title=""/>
          </v:shape>
        </w:pic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  <w:r w:rsidRPr="00A61C26">
        <w:rPr>
          <w:rFonts w:ascii="Times New Roman" w:hAnsi="Times New Roman"/>
          <w:sz w:val="48"/>
          <w:szCs w:val="48"/>
        </w:rPr>
        <w:t>Ať už říkají cok</w:t>
      </w:r>
      <w:r>
        <w:rPr>
          <w:rFonts w:ascii="Times New Roman" w:hAnsi="Times New Roman"/>
          <w:sz w:val="48"/>
          <w:szCs w:val="48"/>
        </w:rPr>
        <w:t>oli, ve skutečnosti mají žáci i </w:t>
      </w:r>
      <w:r w:rsidRPr="00A61C26">
        <w:rPr>
          <w:rFonts w:ascii="Times New Roman" w:hAnsi="Times New Roman"/>
          <w:sz w:val="48"/>
          <w:szCs w:val="48"/>
        </w:rPr>
        <w:t>učitelé školu rádi: jsou tam</w:t>
      </w:r>
      <w:r>
        <w:rPr>
          <w:rFonts w:ascii="Times New Roman" w:hAnsi="Times New Roman"/>
          <w:sz w:val="48"/>
          <w:szCs w:val="48"/>
        </w:rPr>
        <w:t xml:space="preserve"> ………………    .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                               </w:t>
      </w:r>
      <w:r>
        <w:rPr>
          <w:noProof/>
          <w:lang w:eastAsia="cs-CZ"/>
        </w:rPr>
      </w:r>
      <w:r w:rsidRPr="00567245">
        <w:rPr>
          <w:rFonts w:ascii="Times New Roman" w:hAnsi="Times New Roman"/>
          <w:sz w:val="48"/>
          <w:szCs w:val="48"/>
        </w:rPr>
        <w:pict>
          <v:group id="_x0000_s1026" editas="canvas" style="width:223.45pt;height:166.4pt;mso-position-horizontal-relative:char;mso-position-vertical-relative:line" coordsize="4469,3328">
            <o:lock v:ext="edit" aspectratio="t"/>
            <v:shape id="_x0000_s1027" type="#_x0000_t75" style="position:absolute;width:4469;height:3328" o:preferrelative="f">
              <v:fill o:detectmouseclick="t"/>
              <v:path o:extrusionok="t" o:connecttype="none"/>
              <o:lock v:ext="edit" text="t"/>
            </v:shape>
            <v:group id="_x0000_s1028" style="position:absolute;left:30;top:30;width:4409;height:3268" coordorigin="30,30" coordsize="4409,3268">
              <v:shape id="_x0000_s1029" style="position:absolute;left:286;top:30;width:3709;height:706" coordsize="3709,706" path="m,634l18,,3709,252r-18,145l3511,678r-3,-3l3502,671r-9,-9l3481,655r-9,-6l3465,643r-9,-6l3449,631r-11,-6l3429,619r-9,-6l3412,609r-12,-8l3389,595r-12,-6l3367,585r-12,-4l3345,576r-10,-4l3324,570r-12,-4l3302,564r-12,l3281,564r-12,l3260,567r-8,3l3243,575r-9,3l3225,582r-9,5l3209,591r-9,4l3194,600r-8,4l3182,609r-13,9l3160,626r-11,9l3143,644r-8,8l3130,659r-6,6l3121,671r-6,7l3115,683r-322,19l2788,652r-340,35l2448,606r-2,-3l2445,600r-3,-8l2439,585r-6,-12l2425,563r-9,-10l2408,542r-8,-7l2393,529r-8,-6l2379,519r-10,-5l2360,510r-9,-5l2342,502r-11,-4l2319,495r-14,-3l2294,490r-15,-1l2267,489r-18,1l2234,493r-9,l2217,493r-8,2l2202,496r-15,5l2175,510r-7,4l2162,520r-6,6l2151,535r-7,7l2138,553r-6,11l2128,579r-14,-7l2101,567r-12,-3l2080,564r-12,l2060,566r-9,1l2045,572r-15,6l2021,584r-6,5l2014,592r,114l1950,706r-4,-41l1110,697r9,-68l1020,643r4,-114l842,516r-1,-5l833,502r-5,-7l820,487r-7,-7l802,473r-14,-9l776,456r-11,-4l756,448r-8,-3l737,442r-10,-5l715,436r-13,-3l690,431r-15,-3l662,427r-17,-2l631,425r-11,-1l611,424r-9,l594,425r-11,l573,425r-11,2l552,430r-12,1l528,434r-11,2l505,439r-12,3l481,445r-12,4l457,453r-13,3l431,459r-14,5l404,468r-13,5l377,477r-13,5l352,486r-13,4l326,495r-14,4l299,505r-13,5l274,516r-14,4l249,526r-14,4l222,535r-12,4l198,545r-13,5l173,554r-12,4l151,564r-12,5l129,573r-12,5l108,582r-10,5l89,591r-9,4l72,600r-9,3l55,606r-8,3l41,612r-13,6l19,623,9,626r-5,5l,632r,2l,634xe" fillcolor="#ccebe6" stroked="f">
                <v:path arrowok="t"/>
              </v:shape>
              <v:shape id="_x0000_s1030" style="position:absolute;left:34;top:3000;width:658;height:287" coordsize="658,287" path="m218,1r,-1l222,r5,l236,r8,l256,r12,l284,r8,l299,r9,l317,r9,l335,r9,l354,1r9,l373,1r11,l394,3r9,l413,4r11,2l435,7r9,l455,9r10,1l475,12r9,l495,15r10,1l515,19r9,l533,22r9,1l552,26r8,3l569,32r9,3l586,40r14,4l613,52r12,8l637,69r7,9l650,88r5,12l658,114r-2,10l653,136r-4,10l646,158r-8,9l632,176r-7,9l618,195r-12,7l595,210r-10,7l575,225r-12,5l551,236r-12,6l527,248r-13,3l502,256r-13,4l478,264r-13,3l455,272r-9,3l437,278r-10,1l419,281r-9,1l406,284r-9,1l395,287,9,278,,146r2,-1l9,145r10,-2l34,142r8,-2l50,139r11,-2l71,137r9,-3l92,134r10,-3l114,131r10,-3l135,127r10,-3l157,122r9,-4l176,117r9,-5l196,111r7,-5l210,103r6,-4l224,96r10,-9l240,78r,-12l241,57r,-8l241,41,237,28r-3,-9l227,9,222,4,218,1r,xe" fillcolor="#8a7d3d" stroked="f">
                <v:path arrowok="t"/>
              </v:shape>
              <v:shape id="_x0000_s1031" style="position:absolute;left:3200;top:3001;width:1115;height:262" coordsize="1115,262" path="m,27r,1l4,34r6,8l21,55r4,4l31,67r6,7l46,83r9,9l64,101r9,9l84,120r9,9l105,138r13,9l132,155r6,5l145,164r6,5l160,173r7,5l175,182r9,5l192,192r8,3l207,200r9,3l225,207r9,3l243,215r9,3l262,222r9,2l280,228r10,1l301,234r10,1l323,238r10,3l345,244r9,l366,247r10,l389,250r12,l415,252r13,1l443,255r13,l469,256r14,l498,258r13,l527,259r15,1l558,262r14,l588,262r15,l619,262r13,l649,262r14,l680,262r14,l709,262r14,l739,262r15,l770,262r15,l801,262r13,-2l829,260r14,-1l857,259r14,-1l884,258r13,l911,258r11,-2l934,256r12,-1l958,255r10,-2l980,253r11,l1002,253r8,-1l1019,252r9,-2l1037,250r13,-1l1063,249r9,l1079,249r5,l1087,249r28,-82l810,176,838,,,27r,xe" fillcolor="#8a7d3d" stroked="f">
                <v:path arrowok="t"/>
              </v:shape>
              <v:shape id="_x0000_s1032" style="position:absolute;left:4010;top:2290;width:271;height:865" coordsize="271,865" path="m,l,2,3,9r1,4l7,21r3,7l15,39r3,8l21,58r4,10l30,81r4,14l38,108r5,15l47,139r5,15l56,170r2,8l61,186r1,9l65,204r2,9l68,222r2,9l73,240r1,9l77,259r1,10l81,280r,8l84,297r,11l87,318r,9l90,337r,11l93,358r,9l95,377r1,10l98,398r,9l99,419r,8l101,439r-2,9l99,458r,9l99,478r,9l99,497r,10l99,518r-1,8l98,537r-2,9l96,556r-1,9l95,575r,9l95,594r-2,9l92,612r-2,9l90,630r-1,9l89,648r-2,9l87,667r-1,7l84,683r,8l84,699r-1,8l81,716r,7l81,732r-3,13l77,759r-3,13l73,785r-3,11l68,807r-3,11l65,828r-3,7l61,843r-2,6l59,855r,7l59,865r191,-4l250,858r,-5l250,846r,-9l250,824r2,-12l252,803r1,-7l255,787r1,-8l256,769r,-10l256,748r2,-10l258,726r1,-10l259,704r2,-10l261,680r1,-12l262,657r2,-12l264,631r1,-13l266,605r2,-12l268,578r,-13l268,552r1,-14l269,525r,-13l269,498r2,-13l271,472r,-14l271,445r,-13l271,419r,-12l271,395r,-12l269,370r,-12l268,346r,-10l266,324r,-10l265,305r,-9l264,285r-2,-8l261,268r,-8l258,247r-3,-12l249,222r-5,-10l237,198r-6,-10l222,176r-9,-10l204,154r-7,-9l185,133,175,123r-11,-9l154,105,142,95,132,86,121,78,111,71,99,62,89,53,77,46,68,40,58,34,49,28,40,24,33,19,24,13,18,9,13,6,9,5,1,,,,,xe" fillcolor="#7d5742" stroked="f">
                <v:path arrowok="t"/>
              </v:shape>
              <v:shape id="_x0000_s1033" style="position:absolute;left:30;top:2163;width:268;height:914" coordsize="268,914" path="m77,49r-2,1l74,56r-2,9l71,80r-3,7l68,96r-3,9l65,115r-3,11l62,137r-3,14l59,164r-3,13l54,191r-3,14l50,220r-3,15l46,251r-2,17l43,285r-3,17l38,318r-3,18l34,353r-3,18l29,390r-3,18l26,427r-3,18l22,463r-3,17l17,500r-3,17l14,535r-3,18l11,572,9,588,7,606,6,622r,18l4,656,3,673r,16l3,705,1,720,,735r,13l,763r,12l,788r,12l1,812r,9l1,831r2,9l4,849r5,13l13,874r7,13l32,899r12,7l57,912r14,l86,914r14,-3l115,908r12,-6l140,896r12,-6l163,886r7,-6l177,877r5,-3l185,874r-2,-5l182,860r-2,-8l180,844r-1,-10l179,825r-2,-13l176,800r-2,-15l174,772r-1,-17l171,741r-1,-9l170,724r,-8l170,708r-2,-10l167,689r-2,-9l165,671r-1,-9l164,653r,-8l164,636r-1,-9l163,618r-2,-9l161,600r,-9l161,582r,-8l161,565r-1,-9l160,547r,-9l160,529r,-9l160,512r,-8l160,497r,-9l160,479r,-7l160,466r1,-15l163,439r,-15l164,410r1,-17l168,378r,-8l170,361r1,-9l173,344r1,-8l177,327r2,-9l182,310r,-10l185,291r1,-10l189,272r2,-9l194,254r1,-9l198,237r2,-11l202,217r2,-9l207,200r1,-9l211,182r2,-9l217,166r2,-9l222,148r1,-9l226,130r5,-16l235,101r3,-17l242,71r5,-13l251,47r2,-12l256,27r3,-9l262,12r3,-9l268,,77,49r,xe" fillcolor="#7d5742" stroked="f">
                <v:path arrowok="t"/>
              </v:shape>
              <v:shape id="_x0000_s1034" style="position:absolute;left:3084;top:515;width:1355;height:2026" coordsize="1355,2026" path="m388,424r-4,l374,427r-9,1l357,431r-10,5l338,440r-13,5l313,449r-13,6l288,462r-15,6l260,476r-8,4l245,484r-8,5l231,493r-8,3l217,501r-9,4l202,510r-13,10l175,532r-13,9l150,552r-10,14l131,579r-11,12l113,604r-4,8l106,619r-3,7l101,635r-4,14l95,665r,9l95,683r,8l98,700r2,15l104,731r5,15l114,762r5,15l126,792r5,6l135,807r5,6l144,822r9,11l162,847r9,11l181,872r9,10l202,894r9,12l223,918r8,8l242,937r9,9l261,956r7,7l277,972r9,9l295,990r6,7l308,1005r5,7l319,1020r7,11l329,1045r-4,9l316,1064r-8,4l303,1073r-9,4l286,1082r-12,3l264,1088r-12,3l242,1094r-13,3l217,1099r-12,3l193,1105r-13,2l166,1108r-12,2l143,1111r-14,2l119,1114r-12,2l98,1117r-10,l80,1119r-8,l67,1120r-9,l57,1122r-3,l49,1126r-7,7l36,1144r-9,10l18,1167r-4,8l11,1184r-3,9l6,1201r-3,9l2,1219r-2,9l2,1238r,9l3,1258r3,10l12,1280r5,9l24,1301r8,10l42,1323r10,10l66,1345r6,4l80,1355r9,6l98,1367r8,5l114,1376r9,4l132,1385r8,3l149,1392r8,3l166,1400r8,1l183,1406r8,1l200,1411r8,2l217,1416r9,1l234,1420r8,l249,1422r9,1l267,1425r7,1l282,1428r9,1l300,1431r14,1l329,1434r15,1l360,1437r12,l385,1438r14,l412,1440r12,1l436,1442r12,2l460,1448r8,2l479,1453r9,4l497,1462r7,4l511,1472r6,7l525,1488r3,8l529,1505r,8l531,1524r-3,9l525,1544r-5,12l516,1570r-8,10l502,1592r-7,13l488,1618r-9,14l470,1645r-9,13l454,1672r-9,11l436,1697r-9,13l418,1723r-9,12l403,1749r-6,13l393,1775r-5,10l385,1797r-2,12l383,1821r,10l385,1842r5,9l397,1861r8,7l414,1877r4,5l425,1886r6,4l440,1895r8,3l455,1902r9,5l474,1911r9,5l492,1920r10,4l514,1929r9,3l535,1936r10,3l557,1944r11,3l581,1951r10,4l605,1960r11,3l628,1966r12,3l653,1973r12,3l679,1981r13,3l705,1988r12,2l729,1992r12,3l753,1998r12,2l776,2003r12,3l802,2009r8,1l824,2012r9,1l846,2016r9,2l865,2019r11,2l887,2024r8,l904,2025r9,l922,2026r7,l936,2026r8,l951,2026r12,-1l972,2024r7,-3l985,2019r3,-10l988,1995r-3,-8l984,1978r-3,-9l978,1960r-6,-12l967,1938r-4,-12l959,1916r-8,-12l947,1892r-8,-12l935,1870r-8,-14l922,1845r-5,-12l913,1822r-5,-11l904,1800r-3,-10l901,1781r-5,-10l896,1762r-1,-8l898,1749r6,-12l917,1729r13,-4l944,1731r6,3l957,1740r6,6l970,1754r6,8l984,1771r7,10l1000,1791r7,9l1015,1812r9,10l1034,1834r9,9l1052,1853r10,9l1074,1873r10,6l1096,1886r14,6l1124,1898r14,1l1154,1901r7,l1170,1901r9,l1188,1901r9,-3l1206,1895r9,-3l1225,1890r9,-4l1244,1883r11,-4l1267,1874r10,-9l1289,1853r4,-8l1298,1837r4,-9l1308,1821r3,-12l1315,1799r5,-12l1324,1775r3,-13l1330,1749r3,-14l1338,1722r,-9l1339,1706r2,-9l1342,1689r,-8l1344,1673r1,-9l1346,1657r,-9l1346,1639r2,-9l1349,1621r,-9l1349,1604r2,-9l1352,1586r,-10l1352,1565r,-10l1352,1546r,-10l1352,1525r,-10l1354,1506r,-12l1354,1484r,-10l1354,1463r,-12l1354,1442r,-11l1355,1422r-1,-28l1352,1366r-1,-28l1351,1309r-3,-29l1346,1252r-2,-30l1342,1194r-3,-31l1336,1133r-3,-31l1330,1073r-4,-31l1323,1012r-3,-31l1317,952r-6,-31l1307,890r-5,-32l1298,829r-6,-31l1287,767r-4,-30l1278,709r-6,-31l1267,649r-6,-30l1256,591r-7,-30l1244,533r-7,-26l1232,480r-7,-28l1218,425r-8,-26l1204,375r-7,-27l1190,325r-8,-24l1176,279r-9,-24l1160,235r-7,-23l1145,195r-9,-21l1130,156r-9,-18l1115,124r-8,-18l1098,93r-9,-15l1081,66r-8,-13l1065,44r-7,-10l1050,26r-9,-9l1033,13r-9,-6l1016,4,1000,,985,2,972,4,961,8r-11,5l941,17r-11,5l922,28r-9,6l905,41r-9,6l889,54r-7,8l876,70r-8,8l862,87r-3,9l853,106r-6,9l843,124r-4,9l836,143r-5,10l825,164r-1,10l822,186r-4,9l816,206r-3,11l813,229r-3,10l809,251r,10l809,273r-2,9l806,294r-1,9l805,314r,9l805,335r,9l805,356r,9l805,374r,8l806,393r,7l807,409r,9l809,427r,13l810,453r,12l815,477r1,7l818,490r,3l818,496r,-3l816,490r-3,-6l810,477r-5,-10l800,455r-6,-13l788,430r-4,-9l779,413r-4,-8l770,397r-4,-9l762,379r-5,-8l753,363r-6,-10l741,344r-6,-9l730,326r-5,-9l719,308r-6,-8l708,291r-7,-11l695,272r-7,-11l682,252r-8,-9l668,235r-7,-9l655,218r-9,-9l640,201r-9,-8l625,187r-9,-9l611,172r-9,-7l596,161r-9,-8l579,147r-7,-4l565,138r-17,-7l534,127r-9,-3l517,122r-9,l501,124r-16,l470,130r-9,1l452,134r-7,3l439,141r-14,8l415,158r-12,9l396,177r-9,10l383,199r-8,10l372,221r-4,12l366,246r-3,12l362,272r,13l363,298r,10l363,320r2,12l366,344r2,10l371,365r1,10l375,385r2,8l380,400r1,6l384,413r3,8l388,424r,xe" fillcolor="#5c6b3d" stroked="f">
                <v:path arrowok="t"/>
              </v:shape>
              <v:shape id="_x0000_s1035" style="position:absolute;left:49;top:500;width:1393;height:1948" coordsize="1393,1948" path="m176,276r2,-3l183,270r3,-4l192,263r5,-5l206,255r6,-5l221,245r8,-6l240,233r9,-7l260,220r12,-7l286,207r12,-9l311,190r13,-7l339,176r13,-9l369,158r14,-9l400,142r14,-9l431,124r18,-9l466,108r18,-9l502,91r18,-7l537,78r18,-9l573,62r18,-8l608,49r18,-8l644,35r18,-4l680,26r16,-6l714,16r16,-4l748,9,764,4,780,3,797,1r16,l828,r14,l856,r15,3l884,3r13,4l909,12r13,5l933,22r10,6l952,35r10,9l970,53r9,12l986,77r7,13l998,102r4,12l1005,125r5,14l1010,151r4,13l1016,176r,13l1016,201r,12l1016,224r,14l1016,248r-2,13l1013,272r-3,13l1007,295r-5,11l999,316r-4,12l992,338r-4,11l983,359r-4,12l973,380r-6,10l961,399r-5,10l949,418r-4,9l937,436r-4,10l925,454r-6,7l912,468r-6,9l899,485r-6,7l885,499r-6,9l872,514r-6,6l860,526r-6,7l842,544r-10,12l820,563r-9,9l802,579r-5,6l786,593r-3,4l1010,474r90,-4l1016,625r,-1l1025,622r5,-1l1036,619r8,l1054,619r11,-1l1073,618r12,l1099,618r11,l1124,619r13,2l1152,624r13,1l1179,628r13,4l1207,637r13,4l1233,649r14,7l1261,665r12,9l1287,684r10,12l1309,709r4,6l1318,723r4,7l1328,739r5,7l1337,755r4,9l1346,774r1,9l1350,792r2,9l1355,810r,9l1356,829r,9l1358,848r-2,9l1356,866r-1,9l1355,885r-2,9l1352,905r-2,8l1349,924r-3,9l1343,941r-3,9l1337,961r-4,9l1330,978r-5,9l1322,998r-4,9l1313,1015r-4,9l1304,1033r-4,9l1296,1051r-5,9l1288,1069r-6,7l1276,1083r-4,8l1267,1100r-6,7l1257,1116r-4,7l1248,1132r-6,6l1238,1147r-5,6l1229,1162r-5,6l1220,1177r-4,5l1213,1191r-9,12l1198,1216r-8,12l1186,1240r-4,10l1179,1261r-2,10l1177,1282r2,13l1184,1308r9,9l1207,1327r6,3l1220,1333r9,3l1238,1341r9,1l1256,1345r8,3l1275,1351r9,2l1293,1354r8,1l1312,1358r7,2l1328,1363r9,3l1346,1370r15,5l1374,1385r9,9l1390,1409r,6l1392,1422r,9l1393,1441r-1,9l1390,1460r-1,11l1387,1484r-4,12l1380,1508r-4,13l1373,1536r-6,13l1362,1562r-6,15l1350,1592r-4,6l1343,1605r-5,8l1336,1620r-9,13l1319,1648r-6,6l1309,1661r-5,8l1300,1676r-6,6l1290,1690r-5,7l1281,1704r-12,12l1259,1730r-12,13l1236,1756r-13,10l1211,1777r-13,10l1186,1799r-9,3l1170,1806r-8,5l1155,1815r-9,5l1137,1824r-9,5l1119,1833r-10,3l1099,1840r-11,5l1079,1849r-11,3l1057,1857r-10,4l1036,1866r-11,2l1014,1871r-12,3l991,1879r-12,3l967,1885r-12,3l945,1892r-14,2l919,1898r-11,2l896,1904r-14,1l871,1910r-12,1l848,1916r-13,1l823,1919r-12,1l799,1923r-13,2l776,1928r-12,1l754,1932r-12,l731,1935r-11,l709,1938r-10,l688,1941r-8,l671,1944r-11,l650,1945r-9,l634,1947r-9,l616,1947r-8,l603,1948r-14,l577,1948r-9,l561,1948r-9,-3l543,1944r-12,-3l521,1939r-13,-3l496,1935r-13,-3l469,1931r-16,-5l438,1925r-16,-5l407,1919r-16,-5l376,1913r-16,-5l346,1907r-16,-5l315,1900r-15,-3l287,1894r-13,-3l260,1889r-11,-3l240,1885r-11,-5l222,1879r-9,-3l209,1876r-8,-5l203,1871r3,-3l213,1867r9,-3l232,1863r9,-3l252,1857r10,-3l272,1851r8,-6l286,1839r3,-7l289,1826r-5,-9l275,1808r-6,-6l262,1796r-9,-6l246,1786r-12,-8l225,1774r-9,-5l207,1768r-9,-4l189,1764r-7,l176,1764r-13,l151,1768r-12,3l129,1775r-12,2l105,1780r-12,l81,1780r-7,-3l67,1775r-8,-4l53,1768r-9,-7l35,1755r-8,-8l19,1740,9,1727,4,1713r-3,-9l,1696r,-9l,1678r,-12l,1654r1,-12l4,1632r3,-13l10,1605r5,-13l19,1580r3,-15l27,1551r4,-15l37,1521r4,-16l49,1490r6,-16l62,1459r6,-18l75,1426r6,-17l90,1394r8,-16l105,1361r9,-16l123,1330r7,-17l138,1298r7,-18l154,1265r7,-16l170,1234r8,-15l186,1206r8,-16l201,1175r8,-13l218,1148r7,-13l232,1123r8,-11l247,1101r6,-13l259,1078r6,-11l271,1058r4,-9l280,1041r4,-8l290,1027r6,-13l302,1007r3,-6l308,1001r-3,l298,1005r-8,3l284,1011r-7,4l271,1021r-11,5l252,1030r-11,6l232,1042r-11,4l210,1054r-10,6l189,1067r-11,5l167,1078r-12,5l145,1089r-10,5l124,1098r-9,5l106,1109r-8,3l90,1114r-7,2l78,1119r-9,l67,1119r-2,-6l65,1104r,-7l65,1091r2,-9l68,1075r,-11l68,1054r1,-12l71,1032r1,-14l74,1005r1,-15l78,977r,-16l81,944r2,-17l86,910r1,-17l90,875r2,-18l95,841r1,-19l99,803r3,-20l105,766r1,-21l111,727r1,-21l117,689r1,-21l121,649r3,-21l127,609r2,-19l132,570r3,-17l138,535r1,-19l142,498r2,-18l146,464r2,-16l151,433r3,-16l157,403r1,-14l160,375r1,-13l164,350r,-13l167,328r,-10l170,310r,-9l172,294r,-6l173,284r2,-6l176,276r,xe" fillcolor="#5c6b3d" stroked="f">
                <v:path arrowok="t"/>
              </v:shape>
              <v:shape id="_x0000_s1036" style="position:absolute;left:2147;top:2327;width:259;height:454" coordsize="259,454" path="m,l2,138r96,l102,454r,-2l108,452r8,l126,452r10,l150,452r15,l179,452r14,-1l207,451r12,-1l233,450r9,-2l250,448r5,-1l259,447r-1,-5l258,438r,-9l258,420r,-13l258,395r,-13l258,370r,-15l258,342r,-14l258,319r,-10l258,303r,-6l258,297r-77,-6l184,427r-61,l120,77r42,-2l162,3,,,,xe" fillcolor="#544a47" stroked="f">
                <v:path arrowok="t"/>
              </v:shape>
              <v:shape id="_x0000_s1037" style="position:absolute;left:2394;top:2330;width:317;height:442" coordsize="317,442" path="m,l2,265r16,-3l18,108r259,12l282,442r35,l304,6,,,,xe" fillcolor="#544a47" stroked="f">
                <v:path arrowok="t"/>
              </v:shape>
              <v:shape id="_x0000_s1038" style="position:absolute;left:2766;top:2327;width:182;height:447" coordsize="182,447" path="m18,6r4,55l,81,12,447r25,-2l37,61,95,59r9,379l160,432,159,136r23,-7l182,74,157,65,159,,18,6r,xe" fillcolor="#544a47" stroked="f">
                <v:path arrowok="t"/>
              </v:shape>
              <v:shape id="_x0000_s1039" style="position:absolute;left:265;top:2904;width:3778;height:140" coordsize="3778,140" path="m3778,22l,,9,63r694,77l3048,122,3773,99r5,-77l3778,22xe" fillcolor="#999" stroked="f">
                <v:path arrowok="t"/>
              </v:shape>
              <v:shape id="_x0000_s1040" style="position:absolute;left:2831;top:724;width:212;height:123" coordsize="212,123" path="m,6l6,123,212,113,194,,,6r,xe" fillcolor="#8f3826" stroked="f">
                <v:path arrowok="t"/>
              </v:shape>
              <v:shape id="_x0000_s1041" style="position:absolute;left:1996;top:726;width:197;height:123" coordsize="197,123" path="m,l9,123r188,l193,4,,,,xe" fillcolor="#8f3826" stroked="f">
                <v:path arrowok="t"/>
              </v:shape>
              <v:shape id="_x0000_s1042" style="position:absolute;left:1137;top:1063;width:2076;height:412" coordsize="2076,412" path="m2057,52r-3,-3l2047,44r-12,-6l2023,34r-9,-4l2005,28r-9,-1l1989,27r-9,l1971,28r-9,3l1953,37r-8,4l1936,46r-9,6l1921,61r-8,6l1907,74r-5,7l1897,89r-10,12l1882,112r-4,8l1878,124r35,27l1918,407r-231,l1685,133r-1,-4l1682,121r-6,-13l1672,96r-4,-7l1663,83r-7,-6l1650,72r-9,-4l1632,67r-10,-2l1611,68r-13,l1589,72r-10,5l1571,84r-9,5l1557,96r-5,8l1548,112r-8,14l1536,138r-2,8l1534,151r5,261l1456,408r-3,-279l1450,126r-5,-8l1437,106r-9,-10l1420,89r-4,-6l1408,78r-7,-4l1394,69r-8,-1l1376,67r-8,1l1360,68r-8,3l1343,75r-4,8l1333,87r-4,9l1324,104r-1,8l1317,127r-3,15l1312,151r,4l1314,411r-79,-9l1229,146r-1,-6l1223,127r-3,-10l1217,106r-4,-10l1210,87r-7,-12l1197,67r-8,-11l1182,50r-9,-7l1164,38r-12,-1l1142,40r-13,1l1117,47r-12,5l1096,59r-10,5l1077,71r-9,7l1062,87r-9,6l1047,101r-6,5l1038,114r-6,7l1031,126r-2,25l1069,155r,256l889,407,886,133r-2,-6l881,117r-3,-9l875,101r-4,-9l866,84r-7,-9l853,67r-9,-9l837,52,827,46,815,43,801,41r-12,2l773,43r-13,4l747,52r-11,7l724,64r-9,7l707,78r-6,9l693,93r-6,8l683,106r-3,6l674,121r,5l710,160r8,251l650,412,646,154r32,l675,140r3,-10l662,123r-1,-6l659,106r-3,-8l655,89r-5,-9l647,72r-6,-8l635,55r-8,-9l619,41,609,35,597,33,584,31r-14,2l561,33r-8,1l545,35r-6,3l524,43r-11,6l499,55r-10,9l479,71r-8,9l462,87r-7,8l449,101r-5,7l439,117r-2,4l473,163r8,245l400,402,399,111r-3,-5l393,98r-5,-6l385,86r-4,-8l378,72r-8,-7l365,58r-8,-6l351,47r-9,-6l333,38,323,35r-9,2l301,37r-11,1l282,41r-9,5l264,50r-9,5l248,61r-5,6l231,77r-7,9l218,93r,3l213,93r-7,-4l199,84r-6,-4l185,75r-7,-3l169,67r-9,-5l151,58r-9,-3l134,50r-9,-4l116,43r-8,-2l99,38,91,37,82,34,73,33,64,31,55,30r-9,l39,30,30,28,22,27r-7,l11,27r-9,l,27,,10,2076,r-19,52l2057,52xe" fillcolor="#8f3826" stroked="f">
                <v:path arrowok="t"/>
              </v:shape>
              <v:shape id="_x0000_s1043" style="position:absolute;left:1273;top:1576;width:114;height:259" coordsize="114,259" path="m114,r-2,l107,6r-7,7l92,25r-6,5l80,37r-5,7l70,53r-6,8l58,70r-6,8l48,87r-6,8l36,104r-6,8l26,121r-5,9l17,139r-5,9l9,157,3,170,,185r,12l5,208r4,6l15,222r8,6l32,235r8,3l49,242r9,3l69,250r7,1l85,253r7,1l100,256r10,1l114,259,114,r,xe" fillcolor="#8f3826" stroked="f">
                <v:path arrowok="t"/>
              </v:shape>
              <v:shape id="_x0000_s1044" style="position:absolute;left:1541;top:1557;width:77;height:675" coordsize="77,675" path="m,l5,675r67,l77,7,,,,xe" fillcolor="#8f3826" stroked="f">
                <v:path arrowok="t"/>
              </v:shape>
              <v:shape id="_x0000_s1045" style="position:absolute;left:1780;top:1564;width:84;height:668" coordsize="84,668" path="m7,l,668r84,l71,9,7,r,xe" fillcolor="#8f3826" stroked="f">
                <v:path arrowok="t"/>
              </v:shape>
              <v:shape id="_x0000_s1046" style="position:absolute;left:2017;top:1561;width:198;height:676" coordsize="198,676" path="m,3l9,676r25,-5l34,658r19,-1l56,637,75,620r123,-3l183,,,3r,xe" fillcolor="#8f3826" stroked="f">
                <v:path arrowok="t"/>
              </v:shape>
              <v:shape id="_x0000_s1047" style="position:absolute;left:2377;top:1563;width:78;height:615" coordsize="78,615" path="m,4l22,613r56,2l60,,,4r,xe" fillcolor="#8f3826" stroked="f">
                <v:path arrowok="t"/>
              </v:shape>
              <v:shape id="_x0000_s1048" style="position:absolute;left:2614;top:1564;width:68;height:612" coordsize="68,612" path="m,l7,612r61,l62,3,,,,xe" fillcolor="#8f3826" stroked="f">
                <v:path arrowok="t"/>
              </v:shape>
              <v:shape id="_x0000_s1049" style="position:absolute;left:2819;top:1552;width:245;height:660" coordsize="245,660" path="m,17l32,627r143,-1l202,629r4,31l245,660,223,21r-3,-1l212,20,202,18,190,17r-9,-2l174,14r-9,l157,14r-9,-2l140,11r-9,l122,11,111,9,101,8,92,6r-9,l74,5,66,3r-9,l51,3,36,,27,,20,,18,,12,2,6,8,2,14,,17r,xe" fillcolor="#8f3826" stroked="f">
                <v:path arrowok="t"/>
              </v:shape>
              <v:shape id="_x0000_s1050" style="position:absolute;left:3236;top:1957;width:68;height:258" coordsize="68,258" path="m,l57,12,68,253r-39,5l4,6,,,,xe" fillcolor="#8f3826" stroked="f">
                <v:path arrowok="t"/>
              </v:shape>
              <v:shape id="_x0000_s1051" style="position:absolute;left:3643;top:2534;width:453;height:228" coordsize="453,228" path="m,l143,25r8,68l324,87,321,36,451,50r2,178l7,214,,,,xe" fillcolor="#8f3826" stroked="f">
                <v:path arrowok="t"/>
              </v:shape>
              <v:shape id="_x0000_s1052" style="position:absolute;left:3021;top:2342;width:554;height:411" coordsize="554,411" path="m429,87r5,3l438,94r9,8l456,109r10,8l477,124r13,7l500,136r11,4l518,145r7,4l534,155r5,3l554,411,100,408,96,294r113,-1l206,26,29,28,22,133,7,131,,,380,r18,37l277,31r4,260l483,288r-2,-19l437,248,429,87r,xe" fillcolor="#8f3826" stroked="f">
                <v:path arrowok="t"/>
              </v:shape>
              <v:shape id="_x0000_s1053" style="position:absolute;left:225;top:2340;width:1844;height:444" coordsize="1844,444" path="m1824,3l1043,r-3,3l1031,12r-8,5l1016,26r-12,8l992,43r-9,5l974,52r-8,5l957,61r-11,4l936,71r-12,5l914,82r-15,3l887,89r-16,5l856,98r-9,1l840,102r-9,2l823,107r-8,1l806,111r-9,2l788,116r-11,l767,117r-10,2l748,120r-9,2l730,123r-9,2l712,126r-9,l695,128r-9,1l678,130r-16,2l647,135r-16,1l616,138r-13,1l589,141r-13,l563,142r-12,2l542,145r-12,l520,145r-9,l502,145r-9,l486,145r-8,l474,147r-10,l456,147r-4,l452,148r-5,129l277,289,270,119,37,65r-1,l34,71r-1,8l31,91r-3,5l28,104r-3,7l25,120r-3,8l22,136r-3,11l19,157r-3,9l15,175r-2,10l12,196r-2,8l9,216r-2,9l7,237r-1,9l5,256r-2,9l3,275r-1,9l2,293r,9l2,311,,324r,15l,352r2,14l2,376r,12l3,397r2,10l5,414r1,8l6,428r1,6l9,441r1,3l508,439,504,259r57,-63l1131,194r9,-145l1321,51r-5,255l1151,305r7,100l1158,405r4,l1167,405r10,l1186,405r12,l1204,405r7,l1220,405r9,2l1237,407r7,l1253,407r10,l1272,407r9,l1291,407r11,1l1311,408r10,l1331,408r11,2l1352,410r12,l1374,410r12,1l1395,411r12,l1416,411r12,l1436,411r12,l1457,411r12,2l1478,413r10,l1497,413r11,l1516,413r9,l1534,413r9,1l1556,414r15,l1583,414r12,l1602,414r8,l1613,414r3,l1614,410r,-6l1614,392r,-12l1614,371r,-7l1614,355r,-7l1614,339r,-9l1614,321r,-9l1614,302r,-9l1614,284r,-9l1614,267r,-9l1614,250r,-6l1614,231r,-9l1614,216r,-1l1549,221r1,74l1386,293,1382,46r248,-9l1783,36r-3,377l1836,413r8,-327l1841,36,1824,3r,xe" fillcolor="#8f3826" stroked="f">
                <v:path arrowok="t"/>
              </v:shape>
              <v:shape id="_x0000_s1054" style="position:absolute;left:814;top:2607;width:492;height:167" coordsize="492,167" path="m,l5,167r480,-2l492,2,,,,xe" fillcolor="#8f3826" stroked="f">
                <v:path arrowok="t"/>
              </v:shape>
              <v:shape id="_x0000_s1055" style="position:absolute;left:3468;top:1975;width:120;height:218" coordsize="120,218" path="m,3l,218r,-2l6,213r6,-4l21,204r9,-9l43,188r12,-9l68,170,78,158,90,147r9,-14l110,121r5,-14l120,93r,-14l120,65,114,50,107,39,98,28,90,21,80,14,70,9,59,5,50,3,40,,30,,21,,15,,3,2,,3r,xe" fillcolor="#8f3826" stroked="f">
                <v:path arrowok="t"/>
              </v:shape>
              <v:shape id="_x0000_s1056" style="position:absolute;left:2073;top:2380;width:46;height:68" coordsize="46,68" path="m46,67l,68,,5,46,r,67l46,67xe" fillcolor="#702138" stroked="f">
                <v:path arrowok="t"/>
              </v:shape>
              <v:shape id="_x0000_s1057" style="position:absolute;left:2317;top:2376;width:55;height:210" coordsize="55,210" path="m,l6,208r49,2l54,,,,,xe" fillcolor="#702138" stroked="f">
                <v:path arrowok="t"/>
              </v:shape>
              <v:shape id="_x0000_s1058" style="position:absolute;left:2705;top:2382;width:43;height:393" coordsize="43,393" path="m,l9,392r5,l26,393r11,-1l43,392r-1,-3l42,386r,-6l42,372r,-10l42,352r,-12l42,328,40,312r,-15l40,288r,-7l40,272r,-8l40,256r,-9l40,238r,-9l40,220r,-9l40,202r,-9l39,183r,-9l39,165r,-8l39,148r,-9l39,130r,-7l39,114r,-9l39,96r,-8l39,74r,-14l39,47r,-12l39,25r,-7l39,4r,-3l,,,xe" fillcolor="#702138" stroked="f">
                <v:path arrowok="t"/>
              </v:shape>
              <v:shape id="_x0000_s1059" style="position:absolute;left:2951;top:2377;width:51;height:101" coordsize="51,101" path="m,6r3,95l49,101,51,,,6r,xe" fillcolor="#702138" stroked="f">
                <v:path arrowok="t"/>
              </v:shape>
              <v:shape id="_x0000_s1060" style="position:absolute;left:2042;top:1091;width:121;height:1082" coordsize="121,1082" path="m,129r9,953l121,1042,71,,1,36,,129r,xe" fillcolor="#c74230" stroked="f">
                <v:path arrowok="t"/>
              </v:shape>
              <v:shape id="_x0000_s1061" style="position:absolute;left:2842;top:1093;width:176;height:1067" coordsize="176,1067" path="m,l6,4r7,6l23,20r5,5l32,32r5,6l41,47r3,9l48,65r3,9l56,85r,9l56,103r-3,9l51,121r-8,12l34,143r-12,6l13,155r-7,3l4,159r36,908l176,1051,145,7,,,,xe" fillcolor="#c74230" stroked="f">
                <v:path arrowok="t"/>
              </v:shape>
              <v:shape id="_x0000_s1062" style="position:absolute;left:2384;top:1233;width:59;height:905" coordsize="59,905" path="m,l31,905r28,-8l43,7,,,,xe" fillcolor="#c74230" stroked="f">
                <v:path arrowok="t"/>
              </v:shape>
              <v:shape id="_x0000_s1063" style="position:absolute;left:2359;top:1091;width:64;height:56" coordsize="64,56" path="m,6l41,56,64,,,6r,xe" fillcolor="#c74230" stroked="f">
                <v:path arrowok="t"/>
              </v:shape>
              <v:shape id="_x0000_s1064" style="position:absolute;left:1527;top:1084;width:86;height:59" coordsize="86,59" path="m,l47,59,86,4,,,,xe" fillcolor="#c74230" stroked="f">
                <v:path arrowok="t"/>
              </v:shape>
              <v:shape id="_x0000_s1065" style="position:absolute;left:1567;top:1270;width:46;height:974" coordsize="46,974" path="m,l3,974r43,-9l22,27,,,,xe" fillcolor="#c74230" stroked="f">
                <v:path arrowok="t"/>
              </v:shape>
              <v:shape id="_x0000_s1066" style="position:absolute;left:1414;top:2661;width:384;height:73" coordsize="384,73" path="m9,22l384,,373,73,,56,9,22r,xe" fillcolor="#c74230" stroked="f">
                <v:path arrowok="t"/>
              </v:shape>
              <v:shape id="_x0000_s1067" style="position:absolute;left:3154;top:2661;width:357;height:55" coordsize="357,55" path="m,16l354,r3,55l,48,,16r,xe" fillcolor="#c74230" stroked="f">
                <v:path arrowok="t"/>
              </v:shape>
              <v:shape id="_x0000_s1068" style="position:absolute;left:2620;top:1232;width:37;height:601" coordsize="37,601" path="m1,l,,,5r,8l,25,,37,,53r,9l,71r,8l,91r,9l,112r,10l,136r,11l,159r,14l,186r,13l,212r,14l,239r,13l,267r,13l,295r,14l,322r,13l,350r,13l,377r,13l,405r,11l,430r,12l1,455r,10l1,477r,12l2,501r,9l2,520r,9l2,538r,7l2,552r,8l4,567r,11l5,586r2,5l10,595r9,l28,598r6,2l37,601,32,8,1,r,xe" fillcolor="#c74230" stroked="f">
                <v:path arrowok="t"/>
              </v:shape>
              <v:shape id="_x0000_s1069" style="position:absolute;left:2858;top:757;width:121;height:92" coordsize="121,92" path="m15,l13,3,10,13,7,19r,9l4,37r,9l3,53,1,61,,68r,9l,87r3,5l4,90r5,l16,89r9,l32,87r11,l53,87r12,l74,86,84,84r9,-1l104,83r11,l121,83,114,4,15,r,xe" fillcolor="#c74230" stroked="f">
                <v:path arrowok="t"/>
              </v:shape>
              <v:shape id="_x0000_s1070" style="position:absolute;left:2032;top:751;width:115;height:90" coordsize="115,90" path="m4,l,90,115,65,105,4,4,r,xe" fillcolor="#c74230" stroked="f">
                <v:path arrowok="t"/>
              </v:shape>
              <v:shape id="_x0000_s1071" style="position:absolute;left:896;top:2652;width:343;height:82" coordsize="343,82" path="m326,l15,9,,77r343,5l326,r,xe" fillcolor="#c74230" stroked="f">
                <v:path arrowok="t"/>
              </v:shape>
              <v:shape id="_x0000_s1072" style="position:absolute;left:302;top:2657;width:390;height:81" coordsize="390,81" path="m363,9l18,,,81,390,72,363,9r,xe" fillcolor="#c74230" stroked="f">
                <v:path arrowok="t"/>
              </v:shape>
              <v:shape id="_x0000_s1073" style="position:absolute;left:1385;top:1138;width:155;height:246" coordsize="155,246" path="m,63r5,4l13,73r9,10l26,88r5,6l35,99r6,9l44,116r4,9l51,133r5,11l57,153r2,9l60,170r2,11l62,190r1,9l65,206r1,9l66,227r,10l66,243r2,3l146,244,155,73r-3,-5l146,60r-4,-8l137,46r-6,-7l125,33r-7,-9l111,18r-8,-6l97,8,88,3,81,,74,,66,2,50,5,37,14,25,23,17,34,8,43,4,54,,60r,3l,63xe" fillcolor="#78878c" stroked="f">
                <v:path arrowok="t"/>
              </v:shape>
              <v:shape id="_x0000_s1074" style="position:absolute;left:1636;top:1146;width:128;height:257" coordsize="128,257" path="m,46l9,257r119,-1l122,65r-2,-5l120,53,117,41,114,29,107,16,98,6,91,1,85,,76,,68,1,57,1,48,4,39,7r-6,5l20,18r-8,8l6,32,2,40,,43r,3l,46xe" fillcolor="#78878c" stroked="f">
                <v:path arrowok="t"/>
              </v:shape>
              <v:shape id="_x0000_s1075" style="position:absolute;left:1873;top:1132;width:122;height:270" coordsize="122,270" path="m,17l8,270r114,-2l116,66r-2,-3l111,55,105,43,99,33,91,21,82,11,68,3,56,2,42,,30,2,19,3,12,8,2,14,,17r,xe" fillcolor="#78878c" stroked="f">
                <v:path arrowok="t"/>
              </v:shape>
              <v:shape id="_x0000_s1076" style="position:absolute;left:2232;top:1171;width:130;height:231" coordsize="130,231" path="m5,220l4,217r,-7l3,200r,-12l1,179r,-9l,161r,-7l,143r,-9l,124r1,-9l1,105,1,95,3,84,4,75r,-9l7,58,8,49r5,-8l19,27,28,15,38,6,51,3,63,,74,1r8,2l91,9r6,4l105,21r4,7l114,37r4,15l121,66r,11l122,81r8,150l5,220r,xe" fillcolor="#78878c" stroked="f">
                <v:path arrowok="t"/>
              </v:shape>
              <v:shape id="_x0000_s1077" style="position:absolute;left:2473;top:1155;width:117;height:247" coordsize="117,247" path="m3,247l1,244r,-8l1,226r,-13l,204r,-9l,186r,-7l,168r,-9l,149r,-9l,128r,-9l,108,,99,,88,1,80r,-9l3,62r,-9l3,44,4,37,7,32,10,22r5,-6l24,7,37,3,43,r9,1l59,1r8,3l80,9r13,8l98,22r6,7l107,38r4,9l112,54r2,12l114,80r1,16l115,111r,16l115,134r,9l115,152r2,9l115,176r,14l115,204r,13l115,226r,9l115,239r,3l3,247r,xe" fillcolor="#78878c" stroked="f">
                <v:path arrowok="t"/>
              </v:shape>
              <v:shape id="_x0000_s1078" style="position:absolute;left:2692;top:1165;width:130;height:232" coordsize="130,232" path="m16,232l,40,,37,5,31,9,22,19,15,30,6,43,2,50,r8,l67,,77,4r7,3l92,10r6,5l105,19r9,9l121,38r3,6l127,52r2,4l130,59r-3,173l16,232r,xe" fillcolor="#78878c" stroked="f">
                <v:path arrowok="t"/>
              </v:shape>
              <v:shape id="_x0000_s1079" style="position:absolute;left:3074;top:1146;width:122;height:225" coordsize="122,225" path="m55,l53,3r,9l53,16r,7l53,32r,9l53,50r,9l55,69r1,11l58,89r3,10l62,109r5,11l68,128r5,9l76,146r4,9l85,162r4,9l93,180r6,9l102,195r5,7l110,208r4,6l119,222r3,3l22,222r-1,-3l19,216r-1,-8l18,201,15,189,13,179,10,165,9,154,6,139,5,125,2,112r,-12l,87,,77,,68,2,62,5,49,12,37,19,26,30,18,37,9,46,4,52,r3,l55,xe" fillcolor="#78878c" stroked="f">
                <v:path arrowok="t"/>
              </v:shape>
              <v:shape id="_x0000_s1080" style="position:absolute;left:3073;top:1561;width:118;height:120" coordsize="118,120" path="m,2l6,120,118,,,2r,xe" fillcolor="#78878c" stroked="f">
                <v:path arrowok="t"/>
              </v:shape>
              <v:shape id="_x0000_s1081" style="position:absolute;left:3321;top:1969;width:131;height:237" coordsize="131,237" path="m,l120,8r11,229l12,237,,,,xe" fillcolor="#78878c" stroked="f">
                <v:path arrowok="t"/>
              </v:shape>
              <v:shape id="_x0000_s1082" style="position:absolute;left:3084;top:1975;width:149;height:240" coordsize="149,240" path="m141,l,9,23,240r,l27,240r6,l42,240r9,l61,240r11,l85,240r10,-2l107,238r10,l128,238r7,l143,238r3,l149,238r-2,-4l147,225r-1,-12l146,198r-2,-10l144,179r,-10l144,160r,-12l144,138r,-11l144,117r-1,-12l143,95r,-12l143,73,141,62r,-10l141,43r,-7l141,27r,-8l141,14r,-5l141,2r,-2l141,xe" fillcolor="#78878c" stroked="f">
                <v:path arrowok="t"/>
              </v:shape>
              <v:shape id="_x0000_s1083" style="position:absolute;left:2698;top:1969;width:139;height:206" coordsize="139,206" path="m10,l,206r139,l133,3,10,r,xe" fillcolor="#78878c" stroked="f">
                <v:path arrowok="t"/>
              </v:shape>
              <v:shape id="_x0000_s1084" style="position:absolute;left:2473;top:1969;width:133;height:207" coordsize="133,207" path="m129,r4,200l,207,19,2,129,r,xe" fillcolor="#78878c" stroked="f">
                <v:path arrowok="t"/>
              </v:shape>
              <v:shape id="_x0000_s1085" style="position:absolute;left:2705;top:1561;width:100;height:238" coordsize="100,238" path="m5,l,238r100,-3l92,3,5,r,xe" fillcolor="#78878c" stroked="f">
                <v:path arrowok="t"/>
              </v:shape>
              <v:shape id="_x0000_s1086" style="position:absolute;left:2463;top:1561;width:117;height:241" coordsize="117,241" path="m,l,241r117,-6l100,6,,,,xe" fillcolor="#78878c" stroked="f">
                <v:path arrowok="t"/>
              </v:shape>
              <v:shape id="_x0000_s1087" style="position:absolute;left:2223;top:1595;width:145;height:207" coordsize="145,207" path="m133,l,,4,207r141,-3l133,r,xe" fillcolor="#78878c" stroked="f">
                <v:path arrowok="t"/>
              </v:shape>
              <v:shape id="_x0000_s1088" style="position:absolute;left:2239;top:1981;width:142;height:195" coordsize="142,195" path="m1,3l,191r142,4l132,,1,3r,xe" fillcolor="#78878c" stroked="f">
                <v:path arrowok="t"/>
              </v:shape>
              <v:shape id="_x0000_s1089" style="position:absolute;left:1878;top:1975;width:121;height:262" coordsize="121,262" path="m120,2l115,r-3,l105,,97,,87,,78,,68,,59,,47,,37,,28,,20,,7,,4,,3,2r,9l3,15r,7l3,30r,10l1,49r,9l1,68r,12l1,92r,12l1,116r,13l,139r,12l,163r,12l,185r,10l,206r,10l,223r,9l,238r,8l1,255r2,4l3,259r4,l13,259r9,l29,259r11,1l50,260r12,2l72,260r11,l91,260r11,l114,260r7,l120,256r,-9l120,240r,-8l120,223r,-7l120,206r,-11l120,185r,-10l120,163r,-12l120,139r,-10l120,116r,-12l120,92r,-10l120,70r,-11l120,49r,-9l120,31r,-7l120,16r,-4l120,3r,-1l120,2xe" fillcolor="#78878c" stroked="f">
                <v:path arrowok="t"/>
              </v:shape>
              <v:shape id="_x0000_s1090" style="position:absolute;left:1626;top:1993;width:138;height:244" coordsize="138,244" path="m138,1l13,,,244r138,-7l138,1r,xe" fillcolor="#78878c" stroked="f">
                <v:path arrowok="t"/>
              </v:shape>
              <v:shape id="_x0000_s1091" style="position:absolute;left:1373;top:1983;width:127;height:248" coordsize="127,248" path="m127,l94,17r-1,l91,23r-2,8l87,41,83,51,80,63,75,76,71,90r-5,4l62,102r-6,8l52,119r-8,8l40,136r-8,8l28,153r-6,8l16,168r-4,6l7,181r-6,9l,195,75,174r-3,3l68,186r-6,10l56,211r-7,13l44,236r-4,8l41,248r3,-1l53,245r12,-1l80,244r13,-2l106,241r11,-2l124,239r,-4l126,227r,-13l127,201r,-11l127,181r,-10l127,161r,-12l127,139r,-11l127,118r,-12l127,96r,-12l127,74r,-11l127,53r,-9l127,37r,-9l127,20r,-7l127,8r,-7l127,r,xe" fillcolor="#78878c" stroked="f">
                <v:path arrowok="t"/>
              </v:shape>
              <v:shape id="_x0000_s1092" style="position:absolute;left:1402;top:1557;width:108;height:244" coordsize="108,244" path="m8,r,238l11,238r12,l30,238r9,1l48,241r10,1l67,242r9,l83,242r9,2l102,242r6,l107,238r,-9l107,217r,-15l107,192r,-9l107,173r,-9l107,152r,-10l107,131r,-10l105,109r,-10l105,87r,-9l105,68r,-11l105,49r,-8l105,32r,-7l105,19r,-4l105,7r,-1l,1,8,r,xe" fillcolor="#78878c" stroked="f">
                <v:path arrowok="t"/>
              </v:shape>
              <v:shape id="_x0000_s1093" style="position:absolute;left:1629;top:1564;width:115;height:232" coordsize="115,232" path="m7,l,232r115,-1l101,2,7,r,xe" fillcolor="#78878c" stroked="f">
                <v:path arrowok="t"/>
              </v:shape>
              <v:shape id="_x0000_s1094" style="position:absolute;left:1872;top:1564;width:131;height:235" coordsize="131,235" path="m,3l,235r131,-3l115,,,3r,xe" fillcolor="#78878c" stroked="f">
                <v:path arrowok="t"/>
              </v:shape>
              <v:shape id="_x0000_s1095" style="position:absolute;left:1377;top:2386;width:144;height:215" coordsize="144,215" path="m8,l,215r144,-6l144,,8,r,xe" fillcolor="#78878c" stroked="f">
                <v:path arrowok="t"/>
              </v:shape>
              <v:shape id="_x0000_s1096" style="position:absolute;left:1630;top:2392;width:141;height:209" coordsize="141,209" path="m3,3l,209r141,-5l141,201r,-7l141,183r,-11l141,163r,-8l141,147r,-8l141,129r,-9l141,111r,-9l140,92r,-11l140,73r,-9l140,55r,-9l140,37r,-6l138,16r,-8l138,2r,-2l134,r-5,l120,r-7,l101,,91,,79,,67,2,54,2,42,2,31,2r-8,l14,2,8,2,3,2r,1l3,3xe" fillcolor="#78878c" stroked="f">
                <v:path arrowok="t"/>
              </v:shape>
              <v:shape id="_x0000_s1097" style="position:absolute;left:1861;top:2382;width:131;height:86" coordsize="131,86" path="m,l,3,,15r,4l,28r,7l2,44r,15l2,72r,9l2,86,131,81,128,3,,,,xe" fillcolor="#78878c" stroked="f">
                <v:path arrowok="t"/>
              </v:shape>
              <v:shape id="_x0000_s1098" style="position:absolute;left:3068;top:2368;width:144;height:237" coordsize="144,237" path="m,l,86r34,l31,120r33,5l68,188r-26,l46,237r98,-9l136,3,,,,xe" fillcolor="#78878c" stroked="f">
                <v:path arrowok="t"/>
              </v:shape>
              <v:shape id="_x0000_s1099" style="position:absolute;left:3324;top:2376;width:134;height:229" coordsize="134,229" path="m,l17,229r117,-4l129,55,100,1,,,,xe" fillcolor="#78878c" stroked="f">
                <v:path arrowok="t"/>
              </v:shape>
              <v:shape id="_x0000_s1100" style="position:absolute;left:3820;top:2525;width:123;height:98" coordsize="123,98" path="m,l,98,119,93r4,-68l,,,xe" fillcolor="#78878c" stroked="f">
                <v:path arrowok="t"/>
              </v:shape>
              <v:shape id="_x0000_s1101" style="position:absolute;left:538;top:2466;width:131;height:154" coordsize="131,154" path="m,l131,22r-1,132l8,149,,,,xe" fillcolor="#78878c" stroked="f">
                <v:path arrowok="t"/>
              </v:shape>
              <v:shape id="_x0000_s1102" style="position:absolute;left:1109;top:754;width:561;height:111" coordsize="561,111" path="m59,l,111r475,-5l561,3,59,r,xe" fillcolor="#b3adb0" stroked="f">
                <v:path arrowok="t"/>
              </v:shape>
              <v:shape id="_x0000_s1103" style="position:absolute;left:1755;top:750;width:222;height:103" coordsize="222,103" path="m,7r94,93l222,103,209,,,7r,xe" fillcolor="#b3adb0" stroked="f">
                <v:path arrowok="t"/>
              </v:shape>
              <v:shape id="_x0000_s1104" style="position:absolute;left:3059;top:745;width:336;height:98" coordsize="336,98" path="m,8l6,98,336,90,332,,,8r,xe" fillcolor="#b3adb0" stroked="f">
                <v:path arrowok="t"/>
              </v:shape>
              <v:shape id="_x0000_s1105" style="position:absolute;left:3271;top:2762;width:798;height:167" coordsize="798,167" path="m,4l218,167r556,-5l798,,,4r,xe" fillcolor="#b3adb0" stroked="f">
                <v:path arrowok="t"/>
              </v:shape>
              <v:shape id="_x0000_s1106" style="position:absolute;left:1389;top:2748;width:458;height:159" coordsize="458,159" path="m,l4,145r454,14l449,18,,,,xe" fillcolor="#b3adb0" stroked="f">
                <v:path arrowok="t"/>
              </v:shape>
              <v:shape id="_x0000_s1107" style="position:absolute;left:813;top:2766;width:480;height:132" coordsize="480,132" path="m480,5l,,,127r480,5l480,5r,xe" fillcolor="#b3adb0" stroked="f">
                <v:path arrowok="t"/>
              </v:shape>
              <v:shape id="_x0000_s1108" style="position:absolute;left:215;top:2775;width:540;height:127" coordsize="540,127" path="m540,l,,9,127r527,-9l540,r,xe" fillcolor="#b3adb0" stroked="f">
                <v:path arrowok="t"/>
              </v:shape>
              <v:shape id="_x0000_s1109" style="position:absolute;left:2270;top:2405;width:44;height:333" coordsize="44,333" path="m,l4,330r5,l19,333r9,l34,333r-1,-6l33,317r,-9l33,301r,-9l33,283,31,270r,-12l31,244r,-11l31,218r,-14l31,191r,-13l30,163r,-15l30,135r,-13l28,108r,-13l28,83r,-9l28,63r,-9l28,45r,-5l28,31r,-2l44,26,43,5,,,,xe" fillcolor="#b3adb0" stroked="f">
                <v:path arrowok="t"/>
              </v:shape>
              <v:shape id="_x0000_s1110" style="position:absolute;left:2760;top:2389;width:91;height:365" coordsize="91,365" path="m,22r53,9l55,365,91,324,85,,24,,,22r,xe" fillcolor="#b3adb0" stroked="f">
                <v:path arrowok="t"/>
              </v:shape>
              <v:shape id="_x0000_s1111" style="position:absolute;left:2009;top:2760;width:80;height:141" coordsize="80,141" path="m,l3,141r3,l15,141r12,l42,141r13,-2l67,139r9,-1l80,138r-1,-5l79,129r,-9l79,113,77,102r,-12l77,79r,-12l76,53r,-13l76,28r,-9l76,11r,-6l76,r,l,,,xe" fillcolor="#b3adb0" stroked="f">
                <v:path arrowok="t"/>
              </v:shape>
              <v:shape id="_x0000_s1112" style="position:absolute;left:1644;top:2002;width:90;height:204" coordsize="90,204" path="m84,l,145r13,59l90,81,84,r,xe" fillcolor="#a3b5b5" stroked="f">
                <v:path arrowok="t"/>
              </v:shape>
              <v:shape id="_x0000_s1113" style="position:absolute;left:1895;top:2006;width:77;height:204" coordsize="77,204" path="m48,l,161r67,43l77,14,48,r,xe" fillcolor="#a3b5b5" stroked="f">
                <v:path arrowok="t"/>
              </v:shape>
              <v:shape id="_x0000_s1114" style="position:absolute;left:2240;top:1603;width:101;height:195" coordsize="101,195" path="m63,l,131r39,64l101,186,89,,63,r,xe" fillcolor="#a3b5b5" stroked="f">
                <v:path arrowok="t"/>
              </v:shape>
              <v:shape id="_x0000_s1115" style="position:absolute;left:2482;top:1586;width:68;height:190" coordsize="68,190" path="m,l,190r66,-8l68,15,,,,xe" fillcolor="#a3b5b5" stroked="f">
                <v:path arrowok="t"/>
              </v:shape>
              <v:shape id="_x0000_s1116" style="position:absolute;left:2492;top:1965;width:86;height:183" coordsize="86,183" path="m49,l,164r79,19l86,34,49,r,xe" fillcolor="#a3b5b5" stroked="f">
                <v:path arrowok="t"/>
              </v:shape>
              <v:shape id="_x0000_s1117" style="position:absolute;left:2725;top:1963;width:88;height:184" coordsize="88,184" path="m29,l,179r3,l11,181r6,l25,181r9,1l43,184r7,l57,184r8,l72,184r11,-2l88,181r-1,-5l87,169r,-9l87,148,86,133r,-14l84,110r,-8l84,94r,-8l83,77r,-9l81,61r,-7l81,39r,-12l80,15r,-9l80,r,l29,r,xe" fillcolor="#a3b5b5" stroked="f">
                <v:path arrowok="t"/>
              </v:shape>
              <v:shape id="_x0000_s1118" style="position:absolute;left:2728;top:1177;width:69;height:195" coordsize="69,195" path="m31,l,170r68,25l69,26,31,r,xe" fillcolor="#a3b5b5" stroked="f">
                <v:path arrowok="t"/>
              </v:shape>
              <v:shape id="_x0000_s1119" style="position:absolute;left:2476;top:1190;width:77;height:207" coordsize="77,207" path="m72,l,175r74,32l77,12,72,r,xe" fillcolor="#a3b5b5" stroked="f">
                <v:path arrowok="t"/>
              </v:shape>
              <v:shape id="_x0000_s1120" style="position:absolute;left:2239;top:1215;width:95;height:136" coordsize="95,136" path="m93,l,111r64,25l95,93,93,r,xe" fillcolor="#a3b5b5" stroked="f">
                <v:path arrowok="t"/>
              </v:shape>
              <v:shape id="_x0000_s1121" style="position:absolute;left:1667;top:1164;width:73;height:201" coordsize="73,201" path="m30,l,178r73,23l30,r,xe" fillcolor="#a3b5b5" stroked="f">
                <v:path arrowok="t"/>
              </v:shape>
              <v:shape id="_x0000_s1122" style="position:absolute;left:3127;top:1993;width:80;height:183" coordsize="80,183" path="m14,9l,180r79,3l79,180r,-6l79,166r,-12l79,146r,-7l79,130r,-7l79,114r,-8l79,98r1,-8l79,81r,-9l79,64r,-8l79,47r,-7l79,32r,-5l77,13r,-7l76,,74,,67,,60,1,49,1,39,4,29,4,21,6,15,7,14,9r,xe" fillcolor="#a3b5b5" stroked="f">
                <v:path arrowok="t"/>
              </v:shape>
              <v:shape id="_x0000_s1123" style="position:absolute;left:1647;top:2420;width:108;height:164" coordsize="108,164" path="m69,l,127r51,37l108,21,69,r,xe" fillcolor="#a3b5b5" stroked="f">
                <v:path arrowok="t"/>
              </v:shape>
              <v:shape id="_x0000_s1124" style="position:absolute;left:1417;top:2419;width:73;height:158" coordsize="73,158" path="m34,4l33,7r-2,6l30,20,28,32,25,43,22,56,19,71,16,86,12,97,9,111,6,122,5,134r-3,9l,151r,4l,158r3,l10,158r12,l36,158r11,-2l61,156r7,-1l73,154r,-5l73,143r,-9l73,125r,-13l73,100r,-14l73,72r,-15l73,44r,-13l73,22r,-10l73,6,73,r,l34,4r,xe" fillcolor="#a3b5b5" stroked="f">
                <v:path arrowok="t"/>
              </v:shape>
              <v:shape id="_x0000_s1125" style="position:absolute;left:3147;top:2453;width:41;height:140" coordsize="41,140" path="m16,l,140,41,120,37,,16,r,xe" fillcolor="#a3b5b5" stroked="f">
                <v:path arrowok="t"/>
              </v:shape>
              <v:shape id="_x0000_s1126" style="position:absolute;left:3357;top:2407;width:71;height:183" coordsize="71,183" path="m,3l15,183,71,161,62,,,3r,xe" fillcolor="#a3b5b5" stroked="f">
                <v:path arrowok="t"/>
              </v:shape>
              <v:shape id="_x0000_s1127" style="position:absolute;left:1881;top:2485;width:106;height:413" coordsize="106,413" path="m,l4,411r102,2l83,3,,,,xe" fillcolor="#d4d1c7" stroked="f">
                <v:path arrowok="t"/>
              </v:shape>
              <v:shape id="_x0000_s1128" style="position:absolute;left:2134;top:2469;width:117;height:433" coordsize="117,433" path="m12,4l,433r101,l84,67r30,-8l114,53r3,-12l117,31r-3,-3l105,28r-9,l89,28r-2,2l84,,12,4r,xe" fillcolor="#d4d1c7" stroked="f">
                <v:path arrowok="t"/>
              </v:shape>
              <v:shape id="_x0000_s1129" style="position:absolute;left:2421;top:2441;width:259;height:337" coordsize="259,337" path="m,333r45,3l46,34r170,3l225,337r34,-7l250,,3,3,,333r,xe" fillcolor="#d4d1c7" stroked="f">
                <v:path arrowok="t"/>
              </v:shape>
              <v:shape id="_x0000_s1130" style="position:absolute;left:2962;top:2479;width:148;height:441" coordsize="148,441" path="m16,r,31l,33,10,67r25,l16,441r126,-6l124,61r3,-1l136,58r7,-3l148,54r-2,-6l148,42r-2,-6l145,34r-9,-1l127,31r-9,-1l115,30,114,,16,r,xe" fillcolor="#d4d1c7" stroked="f">
                <v:path arrowok="t"/>
              </v:shape>
              <v:shape id="_x0000_s1131" style="position:absolute;left:3586;top:2513;width:67;height:249" coordsize="67,249" path="m,l17,249r50,-5l52,18,,,,xe" fillcolor="#d4d1c7" stroked="f">
                <v:path arrowok="t"/>
              </v:shape>
              <v:shape id="_x0000_s1132" style="position:absolute;left:2058;top:2201;width:1386;height:181" coordsize="1386,181" path="m1352,142r-3,-9l1349,126r,-10l1352,107r2,-12l1357,86r3,-12l1364,65r3,-10l1371,45r3,-9l1379,30r4,-10l1386,17,955,20,948,6,17,,2,20r92,3l89,46,,49,14,178r51,l67,123r207,6l274,181r2,-2l282,179r7,l298,179r7,-1l313,178r4,-2l319,175r-2,-5l317,163r,-7l317,148r,-9l317,132r,-6l319,126r342,l664,181r38,-6l701,122r216,4l915,181r36,-5l957,133r395,9l1352,142xe" fillcolor="#d4d1c7" stroked="f">
                <v:path arrowok="t"/>
              </v:shape>
              <v:shape id="_x0000_s1133" style="position:absolute;left:1291;top:2235;width:735;height:108" coordsize="735,108" path="m726,5r9,103l732,107r-6,l715,107r-13,l693,107r-9,l674,107r-9,l653,107r-10,l631,107r-12,l604,107r-13,l576,107r-13,l547,107r-15,l517,107r-15,l484,107r-16,l452,107r-16,l418,107r-16,l384,107r-17,l350,105r-18,l314,105r-16,l280,105r-16,l248,105r-17,l213,105r-14,l182,105r-13,l154,105r-15,l126,105r-12,l101,104r-13,l76,104r-9,l55,104r-9,l37,104r-6,l17,104r-9,l2,104r-2,l,101,5,97r6,-6l21,85r9,-9l43,67,57,58,70,49,82,39,94,30r11,-9l117,15r8,-7l132,3,136,r3,l726,5r,xe" fillcolor="#d4d1c7" stroked="f">
                <v:path arrowok="t"/>
              </v:shape>
              <v:shape id="_x0000_s1134" style="position:absolute;left:1620;top:2595;width:151;height:41" coordsize="151,41" path="m135,l12,6,,34r151,7l135,r,xe" fillcolor="#d4d1c7" stroked="f">
                <v:path arrowok="t"/>
              </v:shape>
              <v:shape id="_x0000_s1135" style="position:absolute;left:1392;top:2599;width:139;height:31" coordsize="139,31" path="m90,5l12,5,,31r136,l139,,90,5r,xe" fillcolor="#d4d1c7" stroked="f">
                <v:path arrowok="t"/>
              </v:shape>
              <v:shape id="_x0000_s1136" style="position:absolute;left:785;top:2543;width:579;height:365" coordsize="579,365" path="m537,r42,56l558,71r6,294l512,362,509,65,35,59r,293l,344,,58,58,1,537,r,xe" fillcolor="#d4d1c7" stroked="f">
                <v:path arrowok="t"/>
              </v:shape>
              <v:shape id="_x0000_s1137" style="position:absolute;left:3119;top:2604;width:100;height:25" coordsize="100,25" path="m4,l,25r100,l93,3,4,r,xe" fillcolor="#d4d1c7" stroked="f">
                <v:path arrowok="t"/>
              </v:shape>
              <v:shape id="_x0000_s1138" style="position:absolute;left:3308;top:2605;width:188;height:30" coordsize="188,30" path="m16,4l,30,188,24r-6,-5l173,12,161,3,156,r-5,l147,r-9,l130,,119,,108,,95,,83,2,70,2,56,2,44,2,36,3r-9,l21,3r-5,l16,4r,xe" fillcolor="#d4d1c7" stroked="f">
                <v:path arrowok="t"/>
              </v:shape>
              <v:shape id="_x0000_s1139" style="position:absolute;left:3117;top:2763;width:312;height:157" coordsize="312,157" path="m,2l6,157r306,-2l111,,,2r,xe" fillcolor="#d4d1c7" stroked="f">
                <v:path arrowok="t"/>
              </v:shape>
              <v:shape id="_x0000_s1140" style="position:absolute;left:2279;top:2778;width:646;height:135" coordsize="646,135" path="m638,l3,1,,25,354,38,15,56,9,109r178,15l643,135r3,-26l514,98r7,-27l638,58r2,-23l514,34,638,r,xe" fillcolor="#d4d1c7" stroked="f">
                <v:path arrowok="t"/>
              </v:shape>
              <v:shape id="_x0000_s1141" style="position:absolute;left:1414;top:1801;width:92;height:159" coordsize="92,159" path="m2,41l,,90,3r2,148l62,159r,-3l62,149r,-10l62,127,61,114r,-14l58,87,56,78,49,68,42,60,33,54,24,50,15,46,8,43,2,41r,xe" fillcolor="#d4d1c7" stroked="f">
                <v:path arrowok="t"/>
              </v:shape>
              <v:shape id="_x0000_s1142" style="position:absolute;left:1633;top:1793;width:125;height:175" coordsize="125,175" path="m3,l,175r125,l117,3,3,r,xe" fillcolor="#d4d1c7" stroked="f">
                <v:path arrowok="t"/>
              </v:shape>
              <v:shape id="_x0000_s1143" style="position:absolute;left:1872;top:1795;width:124;height:180" coordsize="124,180" path="m,l13,179r111,1l118,1,,,,xe" fillcolor="#d4d1c7" stroked="f">
                <v:path arrowok="t"/>
              </v:shape>
              <v:shape id="_x0000_s1144" style="position:absolute;left:1408;top:1470;width:1949;height:88" coordsize="1949,88" path="m56,3l,81r1949,7l1847,,56,3r,xe" fillcolor="#d4d1c7" stroked="f">
                <v:path arrowok="t"/>
              </v:shape>
              <v:shape id="_x0000_s1145" style="position:absolute;left:1442;top:1387;width:94;height:83" coordsize="94,83" path="m36,l,83,94,81,92,1,36,r,xe" fillcolor="#d4d1c7" stroked="f">
                <v:path arrowok="t"/>
              </v:shape>
              <v:shape id="_x0000_s1146" style="position:absolute;left:1644;top:1407;width:124;height:70" coordsize="124,70" path="m,3l3,70,124,61,120,,,3r,xe" fillcolor="#d4d1c7" stroked="f">
                <v:path arrowok="t"/>
              </v:shape>
              <v:shape id="_x0000_s1147" style="position:absolute;left:1894;top:1403;width:99;height:77" coordsize="99,77" path="m,4l7,77r3,-2l21,75r6,-1l35,74r9,l53,74r8,-2l68,71r7,-1l84,70,95,68r4,-1l98,61r,-8l98,41r,-10l96,18,95,9,93,2,93,,86,,75,,67,,59,,52,,44,2r-9,l27,2r-8,l13,3,3,3,,4r,xe" fillcolor="#d4d1c7" stroked="f">
                <v:path arrowok="t"/>
              </v:shape>
              <v:shape id="_x0000_s1148" style="position:absolute;left:2236;top:1402;width:130;height:73" coordsize="130,73" path="m,l1,73,130,68,114,,,,,xe" fillcolor="#d4d1c7" stroked="f">
                <v:path arrowok="t"/>
              </v:shape>
              <v:shape id="_x0000_s1149" style="position:absolute;left:2468;top:1402;width:117;height:82" coordsize="117,82" path="m,l27,82r79,-3l117,,,,,xe" fillcolor="#d4d1c7" stroked="f">
                <v:path arrowok="t"/>
              </v:shape>
              <v:shape id="_x0000_s1150" style="position:absolute;left:2710;top:1399;width:115;height:87" coordsize="115,87" path="m,l4,87,115,75,106,3,,,,xe" fillcolor="#d4d1c7" stroked="f">
                <v:path arrowok="t"/>
              </v:shape>
              <v:shape id="_x0000_s1151" style="position:absolute;left:3080;top:1396;width:188;height:79" coordsize="188,79" path="m15,1l13,4r-3,9l7,25,6,40,2,53,,66r,9l2,79,3,78r4,l15,78r9,l33,78r11,l56,78r14,l80,78r12,l102,78r11,l120,78r7,l130,78r3,1l188,75,121,,15,1r,xe" fillcolor="#d4d1c7" stroked="f">
                <v:path arrowok="t"/>
              </v:shape>
              <v:shape id="_x0000_s1152" style="position:absolute;left:2400;top:1085;width:767;height:135" coordsize="767,135" path="m767,11l747,42r-3,l739,42r-7,1l724,46r-11,3l704,53r-11,5l684,65r-8,8l670,82r-6,10l661,102r-5,8l655,118r,6l655,127r-228,8l425,130r-4,-10l418,113r-3,-6l411,99r-3,-7l402,83r-6,-7l388,67r-6,-5l374,55r-9,-3l354,49r-10,l331,47r-9,3l313,53r-8,6l298,65r-6,8l288,80r-3,9l280,96r-3,8l274,110r-1,7l271,126r,4l193,133r-2,-6l188,116r-3,-9l182,99r-2,-9l177,82r-6,-9l165,64r-8,-9l153,50,143,45r-9,-2l125,42r-12,3l101,46,91,50r-9,6l74,62r-7,6l61,76r-6,7l52,90r-7,12l42,116r-2,7l40,127,,126r,-3l,120r,-6l3,107,5,96,8,87,12,77r6,-9l23,56,31,46,40,36,54,27,66,18,80,12,88,9,97,8r7,-2l116,6r7,-1l132,5r6,1l147,8r13,4l174,19r10,8l193,36r7,10l208,58r3,9l215,77r3,9l221,96r1,12l224,114r,-6l227,95r3,-11l233,74r4,-10l245,53r6,-11l259,31r9,-10l280,13,292,6,307,2,316,r9,l334,r10,2l351,2r9,1l368,5r8,4l390,13r13,9l412,30r9,9l427,47r7,11l437,65r5,9l443,82r3,8l448,102r1,5l602,102r,-4l605,90r,-7l607,77r5,-7l616,64r3,-9l625,47r5,-7l639,34r5,-7l653,21r9,-5l674,13r9,-4l693,8r9,-3l713,5,727,3r15,2l751,5r9,3l764,9r3,2l767,11xe" fillcolor="#d4d1c7" stroked="f">
                <v:path arrowok="t"/>
              </v:shape>
              <v:shape id="_x0000_s1153" style="position:absolute;left:2230;top:1796;width:133;height:169" coordsize="133,169" path="m5,l,167r133,2l127,3,5,r,xe" fillcolor="#d4d1c7" stroked="f">
                <v:path arrowok="t"/>
              </v:shape>
              <v:shape id="_x0000_s1154" style="position:absolute;left:2476;top:1799;width:118;height:161" coordsize="118,161" path="m4,l1,,,6r,8l,24,,36,,49,,64,,80,,93r,15l,122r,13l,145r,9l,158r,3l118,156r-1,-3l117,148r,-7l117,133r,-11l117,110r,-14l117,85,115,70r,-14l114,45r,-11l112,24r,-7l112,11r,l105,8,93,6,84,5,77,3,65,3r-9,l47,2,35,,28,,21,,7,,4,r,xe" fillcolor="#d4d1c7" stroked="f">
                <v:path arrowok="t"/>
              </v:shape>
              <v:shape id="_x0000_s1155" style="position:absolute;left:2701;top:1795;width:132;height:173" coordsize="132,173" path="m6,3l,171r132,2l118,,6,3r,xe" fillcolor="#d4d1c7" stroked="f">
                <v:path arrowok="t"/>
              </v:shape>
              <v:shape id="_x0000_s1156" style="position:absolute;left:2200;top:1090;width:202;height:122" coordsize="202,122" path="m168,113r34,-1l200,109r-1,-3l196,100r-2,-7l190,82r-4,-8l180,63,175,53,166,41,159,31r-9,-9l141,14,129,6,119,3,107,,95,1,80,3,69,7,57,13r-9,9l39,31r-7,9l24,50,20,62r-6,9l9,81,5,90,3,100,,112r,6l18,122r,-6l21,106r2,-9l26,90r4,-9l36,74r4,-9l46,56r8,-8l63,44r7,-4l80,38r9,-1l103,41r9,3l122,48r7,6l138,60r11,12l157,84r5,10l165,105r1,6l168,113r,xe" fillcolor="#d4d1c7" stroked="f">
                <v:path arrowok="t"/>
              </v:shape>
              <v:shape id="_x0000_s1157" style="position:absolute;left:1810;top:1098;width:377;height:126" coordsize="377,126" path="m356,100r21,26l185,120r-2,-6l179,104r-3,-9l173,88r-5,-8l165,73r-6,-9l154,55r-8,-7l140,43r-9,-6l122,36r-10,l103,39,91,42r-9,4l74,51r-8,7l59,63r-6,7l48,77r-3,8l38,95r-4,12l32,114r,3l,116r,-3l,110r,-6l2,97,4,86,8,77,11,67,19,57,23,45,32,34,41,24,54,17,66,8,81,5,88,2,97,r9,l116,2r8,l133,2r7,1l149,5r12,4l174,17r8,4l191,30r7,7l204,46r3,8l210,61r1,8l214,76r,9l216,89r140,11l356,100xe" fillcolor="#d4d1c7" stroked="f">
                <v:path arrowok="t"/>
              </v:shape>
              <v:shape id="_x0000_s1158" style="position:absolute;left:1367;top:1103;width:414;height:124" coordsize="414,124" path="m414,112r-1,-6l408,93,404,83,401,72,397,62,392,52,385,40,379,29r-9,-8l361,13,349,6,339,1,326,,314,3,299,4,286,9r-14,4l263,21r-10,4l244,32r-9,8l231,47r-8,6l219,59r-6,6l212,71r-6,7l206,83r-2,-5l200,68r-3,-7l194,55r-5,-8l185,40r-8,-9l172,24r-8,-8l157,12,146,6,136,3,124,,112,1,97,1,86,3,72,4,63,9,52,12r-9,4l34,21r-6,4l19,28r-4,4l9,37,6,41,,46r,3l18,102r1,-6l26,86r5,-9l35,69r6,-7l50,55r6,-9l65,40r9,-6l83,31r9,-3l100,28r9,3l120,38r7,6l135,52r5,7l146,66r5,6l155,80r3,6l163,93r3,10l169,112r1,5l172,120r74,4l246,120r4,-9l253,103r3,-5l260,90r6,-7l271,74r6,-8l283,59r8,-6l299,47r9,-3l317,41r10,l334,41r9,3l351,47r7,5l364,56r6,8l374,69r6,9l386,90r5,13l394,111r1,4l414,112r,xe" fillcolor="#d4d1c7" stroked="f">
                <v:path arrowok="t"/>
              </v:shape>
              <v:shape id="_x0000_s1159" style="position:absolute;left:1072;top:566;width:2347;height:503" coordsize="2347,503" path="m50,290l,365r157,2l70,503r2034,-5l2104,496r6,-5l2116,482r10,-7l2131,469r6,-6l2143,457r9,-4l2158,447r7,-6l2172,435r9,-5l2189,423r9,-6l2208,411r13,-6l2235,398r13,-4l2261,388r15,-5l2288,377r13,-6l2312,367r10,-3l2329,360r8,-2l2340,358r3,l2347,283r-632,-9l1730,200r-97,-5l1619,89r-98,6l1525,48r-3,-3l1516,39r-8,-9l1497,21,1482,11,1469,5,1456,r-12,2l1431,6r-12,11l1410,27r-6,13l1396,51r-2,11l1391,70r,3l1389,77r-7,10l1373,98r-3,6l1315,119r,-30l1297,90r,-3l1297,80r,-9l1299,62r-2,-10l1297,45r-1,-3l1293,43r-5,3l1287,52r-2,7l1285,71r-1,12l1284,96r,15l1284,126r,13l1284,153r,11l1284,176r,8l1284,192r,5l1285,200r-136,1l1164,283,50,290r,xe" fillcolor="#d4d1c7" stroked="f">
                <v:path arrowok="t"/>
              </v:shape>
              <v:shape id="_x0000_s1160" style="position:absolute;left:2116;top:2207;width:770;height:82" coordsize="770,82" path="m81,l,82,770,73r,-58l81,r,xe" fillcolor="#fffde6" stroked="f">
                <v:path arrowok="t"/>
              </v:shape>
              <v:shape id="_x0000_s1161" style="position:absolute;left:2163;top:2525;width:46;height:379" coordsize="46,379" path="m5,l,376r46,3l26,12,5,r,xe" fillcolor="#fffde6" stroked="f">
                <v:path arrowok="t"/>
              </v:shape>
              <v:shape id="_x0000_s1162" style="position:absolute;left:1903;top:2531;width:61;height:368" coordsize="61,368" path="m6,l,368r61,-7l38,3,6,r,xe" fillcolor="#fffde6" stroked="f">
                <v:path arrowok="t"/>
              </v:shape>
              <v:shape id="_x0000_s1163" style="position:absolute;left:1362;top:2271;width:630;height:80" coordsize="630,80" path="m545,3l91,,,80,630,71,545,3r,xe" fillcolor="#fffde6" stroked="f">
                <v:path arrowok="t"/>
              </v:shape>
              <v:shape id="_x0000_s1164" style="position:absolute;left:1651;top:1811;width:95;height:154" coordsize="95,154" path="m27,l,154r95,l77,3,27,r,xe" fillcolor="#fffde6" stroked="f">
                <v:path arrowok="t"/>
              </v:shape>
              <v:shape id="_x0000_s1165" style="position:absolute;left:1909;top:1811;width:80;height:161" coordsize="80,161" path="m6,l,161r71,l80,7,6,r,xe" fillcolor="#fffde6" stroked="f">
                <v:path arrowok="t"/>
              </v:shape>
              <v:shape id="_x0000_s1166" style="position:absolute;left:2260;top:1824;width:106;height:139" coordsize="106,139" path="m10,l,135r106,4l94,5,10,r,xe" fillcolor="#fffde6" stroked="f">
                <v:path arrowok="t"/>
              </v:shape>
              <v:shape id="_x0000_s1167" style="position:absolute;left:2495;top:1832;width:79;height:97" coordsize="79,97" path="m8,1l,97,79,81,64,,8,1r,xe" fillcolor="#fffde6" stroked="f">
                <v:path arrowok="t"/>
              </v:shape>
              <v:shape id="_x0000_s1168" style="position:absolute;left:2729;top:1832;width:80;height:106" coordsize="80,106" path="m3,1l,106r80,-4l68,,3,1r,xe" fillcolor="#fffde6" stroked="f">
                <v:path arrowok="t"/>
              </v:shape>
              <v:shape id="_x0000_s1169" style="position:absolute;left:3050;top:2232;width:342;height:64" coordsize="342,64" path="m342,9l6,,5,2,3,9,2,18r,14l,42,,54r,7l5,64,8,63r12,l26,61r10,l45,61r12,l67,60r12,l92,60r14,l119,58r15,l148,58r15,l177,57r13,l203,55r15,l230,54r13,l255,54r13,l277,52r9,l294,52r8,l311,52r5,l342,9r,xe" fillcolor="#fffde6" stroked="f">
                <v:path arrowok="t"/>
              </v:shape>
              <v:shape id="_x0000_s1170" style="position:absolute;left:1527;top:1483;width:1688;height:52" coordsize="1688,52" path="m1688,l86,,,52,1686,35,1688,r,xe" fillcolor="#fffde6" stroked="f">
                <v:path arrowok="t"/>
              </v:shape>
              <v:shape id="_x0000_s1171" style="position:absolute;left:2406;top:633;width:156;height:170" coordsize="156,170" path="m85,l,149r156,21l135,13,85,r,xe" fillcolor="#fffde6" stroked="f">
                <v:path arrowok="t"/>
              </v:shape>
              <v:shape id="_x0000_s1172" style="position:absolute;left:1229;top:849;width:2032;height:77" coordsize="2032,77" path="m1074,l,14,27,77r1916,l2032,1,1074,r,xe" fillcolor="#fffde6" stroked="f">
                <v:path arrowok="t"/>
              </v:shape>
              <v:shape id="_x0000_s1173" style="position:absolute;left:2488;top:2479;width:130;height:300" coordsize="130,300" path="m1,l,293r130,7l130,3,1,r,xe" fillcolor="#733d38" stroked="f">
                <v:path arrowok="t"/>
              </v:shape>
              <v:shape id="_x0000_s1174" style="position:absolute;left:606;top:3062;width:2988;height:236" coordsize="2988,236" path="m123,r,1l127,7r4,8l137,28r2,6l140,41r2,9l145,60r,9l146,81r-1,11l145,105r-6,10l133,127r-9,12l115,151r-12,10l91,171,78,182,66,194r-13,7l40,210r-12,6l19,223r-9,5l4,232,,235r,1l2988,226r-5,-1l2972,223r-9,-1l2954,220r-12,-1l2932,217r-15,-3l2903,211r-16,-3l2872,207r-9,-3l2856,202r-9,-1l2840,199r-9,-2l2822,197r-9,-3l2806,194r-11,-3l2786,189r-8,-3l2769,185r-9,-3l2751,180r-9,-3l2735,176r-9,-3l2717,170r-9,-3l2699,165r-16,-4l2669,157r-16,-6l2640,145r-13,-6l2616,134r-10,-7l2597,121r-7,-6l2585,109r-6,-9l2573,94r-4,-7l2564,83r-9,-12l2548,62r-9,-10l2533,44r-6,-9l2523,31,2513,19r-6,-7l2502,7r,l123,r,xe" fillcolor="#b3b3b3" stroked="f">
                <v:path arrowok="t"/>
              </v:shape>
              <v:shape id="_x0000_s1175" style="position:absolute;left:1201;top:926;width:2178;height:63" coordsize="2178,63" path="m,63r2073,l2178,4,37,,,63r,xe" fillcolor="#b5a699" stroked="f">
                <v:path arrowok="t"/>
              </v:shape>
              <v:shape id="_x0000_s1176" style="position:absolute;left:1488;top:1388;width:49;height:83" coordsize="49,83" path="m19,l,83,49,79,43,,19,r,xe" fillcolor="#b5a699" stroked="f">
                <v:path arrowok="t"/>
              </v:shape>
              <v:shape id="_x0000_s1177" style="position:absolute;left:1676;top:1402;width:89;height:66" coordsize="89,66" path="m51,l,66r89,l79,3,51,r,xe" fillcolor="#b5a699" stroked="f">
                <v:path arrowok="t"/>
              </v:shape>
              <v:shape id="_x0000_s1178" style="position:absolute;left:1895;top:1430;width:100;height:40" coordsize="100,40" path="m,6l100,r,40l,34,,6r,xe" fillcolor="#b5a699" stroked="f">
                <v:path arrowok="t"/>
              </v:shape>
              <v:shape id="_x0000_s1179" style="position:absolute;left:2260;top:1422;width:94;height:53" coordsize="94,53" path="m,14l94,r,53l6,51,,14r,xe" fillcolor="#b5a699" stroked="f">
                <v:path arrowok="t"/>
              </v:shape>
              <v:shape id="_x0000_s1180" style="position:absolute;left:2520;top:1418;width:68;height:50" coordsize="68,50" path="m60,l,12,8,50,68,47,60,r,xe" fillcolor="#b5a699" stroked="f">
                <v:path arrowok="t"/>
              </v:shape>
              <v:shape id="_x0000_s1181" style="position:absolute;left:2739;top:1422;width:95;height:48" coordsize="95,48" path="m,9l95,,79,42,,48,,9r,xe" fillcolor="#b5a699" stroked="f">
                <v:path arrowok="t"/>
              </v:shape>
              <v:shape id="_x0000_s1182" style="position:absolute;left:3018;top:2536;width:77;height:375" coordsize="77,375" path="m22,4l,375,77,362,71,,22,4r,xe" fillcolor="#b5a699" stroked="f">
                <v:path arrowok="t"/>
              </v:shape>
              <v:shape id="_x0000_s1183" style="position:absolute;left:3006;top:2281;width:409;height:58" coordsize="409,58" path="m,l409,3,382,58,7,48,,,,xe" fillcolor="#b5a699" stroked="f">
                <v:path arrowok="t"/>
              </v:shape>
              <v:shape id="_x0000_s1184" style="position:absolute;left:785;top:2604;width:32;height:289" coordsize="32,289" path="m,l7,289r3,-1l18,288r7,-3l29,280r,-5l29,266r,-8l29,251r,-9l29,233r,-12l29,211r,-12l29,187r,-13l29,162r,-12l31,139r,-14l31,112r,-12l31,88r,-13l31,65r,-11l31,45r,-10l31,28r,-9l31,14r,-9l32,4,,,,xe" fillcolor="#b5a699" stroked="f">
                <v:path arrowok="t"/>
              </v:shape>
              <v:shape id="_x0000_s1185" style="position:absolute;left:264;top:2812;width:444;height:72" coordsize="444,72" path="m439,l,4,,36,444,72,439,r,xe" fillcolor="#d4d1c7" stroked="f">
                <v:path arrowok="t"/>
              </v:shape>
              <v:shape id="_x0000_s1186" style="position:absolute;left:1433;top:2793;width:359;height:87" coordsize="359,87" path="m5,19l359,r-9,87l,69,5,19r,xe" fillcolor="#d4d1c7" stroked="f">
                <v:path arrowok="t"/>
              </v:shape>
              <v:shape id="_x0000_s1187" style="position:absolute;left:3419;top:2803;width:581;height:77" coordsize="581,77" path="m,9l581,,530,77r-3,-1l524,76r-7,l510,76r-14,l483,76r-8,l470,76r-9,l453,76,443,74r-9,l424,74r-9,l404,74r-10,l384,74r-11,l361,74r-10,l339,74r-10,l317,74r-12,l293,74r-10,l270,73r-12,l246,73r-10,l222,71r-10,l200,71r-10,l178,70r-11,l156,70r-9,l136,68r-9,l119,68r-9,l101,67r-9,l83,65r-7,l62,64r-12,l40,62,34,61,28,59r,l24,50,19,43,15,34,10,27,6,18,3,13,,9r,xe" fillcolor="#d4d1c7" stroked="f">
                <v:path arrowok="t"/>
              </v:shape>
              <v:shape id="_x0000_s1188" style="position:absolute;left:312;top:651;width:649;height:592" coordsize="649,592" path="m,266r2,-3l8,260r3,-3l17,254r4,-5l30,246r6,-5l45,236r9,-6l64,224r9,-7l85,211r12,-6l110,199r12,-9l135,183r14,-8l162,168r13,-9l191,152r15,-8l223,137r13,-9l252,121r15,-8l285,106r15,-9l316,90r16,-8l350,76r15,-8l380,60r14,-7l411,47r14,-8l440,34r15,-5l471,25r14,-6l498,14r13,-4l526,8,538,4,551,2,563,1r12,l584,r10,l603,r9,1l625,5r12,11l640,20r5,6l646,34r3,8l649,51r,11l648,72r-2,13l642,97r-5,12l633,121r-5,12l624,144r-5,12l615,168r-4,13l605,192r-6,13l593,215r-5,14l582,239r-4,12l572,263r-4,12l560,285r-6,10l547,306r-5,11l535,328r-6,10l522,348r-5,12l510,369r-6,10l498,388r-6,11l485,408r-5,10l473,427r-5,10l461,445r-6,7l448,459r-6,9l436,476r-6,7l424,490r-4,9l408,513r-11,13l388,538r-7,12l372,558r-7,9l359,573r-5,8l347,588r-2,4l345,588r6,-9l353,572r4,-6l362,557r6,-9l372,536r5,-10l382,514r6,-12l393,489r6,-13l405,462r6,-13l414,434r4,-15l421,405r3,-14l425,377r3,-14l428,350r2,-12l427,325r-2,-11l421,303r-4,-9l409,285r-7,-8l391,270r-9,-4l369,260r-13,-5l341,252r-13,-3l313,245r-15,-2l283,242r-15,l260,241r-9,l243,241r-7,l227,241r-9,l211,241r-8,l187,241r-15,1l156,243r-13,2l126,245r-14,1l98,248r-12,3l73,251r-12,3l51,254r-9,3l32,257r-8,3l15,260r-4,3l2,264,,266r,xe" fillcolor="#789333" stroked="f">
                <v:path arrowok="t"/>
              </v:shape>
              <v:shape id="_x0000_s1189" style="position:absolute;left:723;top:1198;width:638;height:1116" coordsize="638,1116" path="m207,54r1,l214,60r3,3l222,68r6,4l235,79r5,6l247,93r6,7l260,109r6,9l274,127r5,10l287,149r4,9l296,170r4,10l305,193r1,12l308,217r,13l309,243r-3,14l303,270r-4,13l294,297r-4,6l285,310r-4,6l277,325r-6,6l265,338r-6,6l253,353r-9,6l237,366r-8,6l223,380r-9,5l207,394r-7,6l194,409r-9,7l177,424r-7,7l163,440r-8,8l148,455r-8,7l134,471r-9,8l120,486r-9,7l105,502r-8,8l91,518r-7,8l80,535r-8,7l66,550r-6,7l56,564r-5,8l47,579r-4,7l38,595,28,609r-8,13l13,635,9,649,4,660,1,672,,683r1,11l1,703r3,9l9,720r7,7l23,731r11,5l47,739r15,4l75,743r16,2l105,745r16,1l134,746r15,2l164,748r15,1l191,749r13,l217,749r14,2l242,751r12,l266,752r12,3l287,755r9,3l303,759r9,5l325,770r11,10l342,791r6,14l348,813r,9l343,832r-1,12l336,853r-3,11l325,875r-6,12l311,897r-8,13l293,921r-9,13l272,944r-12,12l248,968r-10,12l225,990r-12,10l201,1011r-12,12l176,1032r-13,8l151,1049r-11,9l128,1066r-10,8l109,1082r-9,7l91,1094r-7,6l77,1104r-5,4l63,1113r-1,3l62,1114r6,-1l75,1108r13,-3l94,1102r8,-2l111,1097r9,-3l128,1089r11,-3l149,1083r14,-3l173,1074r12,-4l197,1066r13,-5l222,1055r13,-4l248,1046r15,-4l277,1034r13,-4l305,1023r14,-5l333,1011r16,-5l362,999r15,-4l391,987r13,-7l417,972r15,-6l445,959r14,-6l472,946r13,-6l497,932r13,-7l522,918r12,-6l545,904r11,-6l567,891r10,-6l585,876r8,-6l601,863r7,-6l614,850r6,-6l625,836r5,-6l635,817r3,-13l638,791r-5,-11l623,767r-9,-9l602,748r-10,-8l579,733r-14,-6l552,723r-13,-3l524,715r-15,-3l494,709r-15,-1l465,705r-15,-2l436,700r-13,l408,697r-12,-3l383,691r-10,-2l362,684r-7,-4l346,674r-4,-5l336,660r-3,-7l328,643r3,-9l331,622r5,-12l339,603r3,-8l346,588r5,-7l356,572r5,-9l364,554r6,-7l373,538r6,-8l383,523r8,-6l394,508r5,-7l404,493r7,-6l420,474r12,-12l442,449r11,-12l463,425r12,-10l484,403r10,-10l503,381r10,-9l521,360r9,-10l537,338r8,-10l550,316r6,-12l562,292r6,-10l570,269r3,-12l574,243r2,-11l574,217r,-15l571,187r-1,-14l567,164r-3,-9l561,147r-3,-7l550,127r-5,-14l536,100,527,90r-9,-9l509,72,499,62,488,53,478,45,468,39,456,34,445,28,433,23r-8,-3l413,16r-9,-5l391,8,383,7,373,4,364,3,356,1r-7,l334,,324,r-6,l317,,207,54r,xe" fillcolor="#789333" stroked="f">
                <v:path arrowok="t"/>
              </v:shape>
              <v:shape id="_x0000_s1190" style="position:absolute;left:3632;top:949;width:317;height:467" coordsize="317,467" path="m317,213r,-4l314,198r-3,-9l311,182r-4,-9l305,164r-3,-12l298,142r-3,-12l291,118r-6,-13l282,93,276,81,270,71,261,58,254,47r-9,-8l237,30,227,21,217,13,206,8,196,5,182,,169,,154,,141,5r-9,1l125,9r-9,3l108,16r-8,5l91,25r-9,6l74,40,64,46r-9,7l48,59r-6,8l34,74r-6,7l24,90r-4,9l15,107r-4,7l8,123r-2,9l3,141r-1,8l2,158r,9l,176r,9l2,194r1,9l3,212r3,8l8,229r3,9l12,246r3,8l18,263r5,9l26,281r4,9l34,299r5,9l42,315r4,7l51,330r4,9l60,346r6,8l70,361r6,9l85,383r10,13l104,408r10,12l122,429r9,10l137,447r7,7l151,463r5,4l154,464r-1,-4l148,453r-3,-8l141,433r-3,-11l134,407r-2,-14l131,385r-2,-9l129,367r,-9l129,349r,-9l129,331r3,-7l132,315r3,-9l138,297r5,-7l145,281r6,-9l156,265r9,-6l171,250r7,-6l184,237r7,-5l205,222r13,-6l230,210r12,-4l255,204r13,l277,203r11,1l295,204r9,3l313,210r4,3l317,213xe" fillcolor="#789333" stroked="f">
                <v:path arrowok="t"/>
              </v:shape>
              <v:shape id="_x0000_s1191" style="position:absolute;left:3344;top:1680;width:814;height:697" coordsize="814,697" path="m534,53r-4,-2l527,50r-9,-2l508,47,493,42,478,39,468,36r-9,l448,34r-9,l428,31,416,29,404,26,393,25,380,22,368,20,356,17r-11,l331,14,318,13,305,11,291,10,278,8,265,7,251,5r-12,l226,4,213,2,200,1r-14,l173,,160,,148,,137,1r-13,l112,1r-12,l91,2,81,2,71,5,62,7r-8,3l46,11r-9,3l29,16r-4,4l13,28,7,36,1,45,,59r,6l1,72r3,9l8,90r6,13l25,118r4,6l34,131r6,6l47,144r12,11l72,165r8,5l87,174r7,4l103,184r8,3l118,192r7,3l134,199r8,3l151,205r9,3l168,212r8,2l185,218r9,2l202,224r9,2l220,230r9,2l238,236r7,2l254,241r8,1l271,245r7,1l287,249r9,2l305,255r14,5l334,264r14,6l362,276r12,4l386,288r10,7l407,304r7,7l423,320r6,11l435,343r1,10l436,363r-1,11l432,384r-6,9l420,403r-9,9l404,422r-12,9l382,440r-12,9l359,458r-13,9l334,476r-12,8l311,495r-14,7l285,511r-11,7l265,527r-12,8l245,544r-8,8l232,561r-7,9l222,579r-3,9l220,597r2,9l226,615r8,8l244,634r9,7l265,649r12,7l290,663r12,5l315,674r15,4l345,683r13,1l373,687r15,3l402,693r14,l432,694r13,2l462,697r11,-1l487,696r13,-2l513,694r11,-1l536,693r10,-2l556,691r8,-1l571,688r8,-1l586,687r6,l598,687r-5,-1l592,686r-7,-2l577,684r-12,-3l556,680r-10,-5l537,672r-12,-7l516,657r-8,-10l502,637r-5,-8l496,622r-3,-7l493,607r,-9l493,589r1,-10l499,570r1,-12l506,548r4,-9l519,530r8,-9l536,513r10,-8l558,499r10,-7l580,486r13,-7l607,474r13,-6l635,464r15,-5l664,455r14,-6l691,445r13,-6l719,434r12,-6l744,424r12,-5l768,415r9,-7l786,402r7,-6l801,390r4,-8l810,377r3,-8l814,362r-1,-9l810,344r-6,-7l798,331r-9,-8l781,317r-10,-4l761,309r-14,-6l734,298r-15,-4l706,289r-16,-4l675,282r-16,-5l644,275r-9,-3l626,270r-9,-3l610,266r-17,-5l579,258r-15,-4l549,249r-13,-4l524,241r-14,-6l499,229r-11,-6l481,217r-9,-8l468,204r-5,-8l462,189r-3,-9l459,171r,-7l460,156r5,-13l472,133r7,-12l490,113r10,-9l513,100r12,-6l537,90r10,-5l558,84r7,-3l571,81r6,l579,81,534,53r,xe" fillcolor="#789333" stroked="f">
                <v:path arrowok="t"/>
              </v:shape>
              <v:shape id="_x0000_s1192" style="position:absolute;left:3243;top:1026;width:308;height:498" coordsize="308,498" path="m308,498r-5,-3l295,491r-9,-5l278,484r-10,-5l259,475r-12,-8l235,461r-13,-7l210,448r-7,-4l195,439r-7,-4l182,430r-7,-4l167,421r-7,-4l154,413r-9,-6l139,401r-9,-6l124,390r-7,-6l109,379r-7,-6l96,368r-7,-7l83,355r-8,-6l70,343,58,330,47,318r-6,-7l35,303r-4,-7l27,290r-5,-9l18,275r-3,-9l12,260,6,244,3,229,,214,,200r,-9l,182r,-7l1,167,4,152r6,-11l15,127r7,-12l30,104r8,-9l47,83,58,74,68,65,80,58,90,50r12,-6l114,38r13,-4l138,28r11,-4l161,19r12,-4l184,10,194,9,204,6r11,l222,3r7,-1l235,r8,l250,r5,l250,2r-7,7l235,13r-4,8l224,30r-5,11l212,53r-6,14l203,74r-2,9l198,92r,10l197,111r-2,12l195,133r,13l195,158r,14l197,185r3,15l200,213r3,15l204,241r5,15l212,269r3,13l219,296r5,15l226,322r5,14l235,347r5,14l244,371r6,12l255,395r6,12l263,415r5,9l272,433r5,11l280,451r4,7l289,464r4,8l298,482r5,9l306,495r2,3l308,498xe" fillcolor="#789333" stroked="f">
                <v:path arrowok="t"/>
              </v:shape>
              <v:shape id="_x0000_s1193" style="position:absolute;left:4019;top:1348;width:303;height:485" coordsize="303,485" path="m303,132r-4,-5l290,120r-7,-7l277,107r-9,-8l259,92,247,83,237,74,225,65,215,58,201,49,188,40,175,31,163,25,148,17,135,12,121,6,109,3,96,,83,,71,,61,5,49,8,38,15r-9,8l22,34r-4,5l13,46r-3,8l9,62,6,71,4,80,3,91r,13l,114r,12l,136r,12l,159r1,11l3,181r3,12l6,201r3,12l12,222r4,12l19,243r5,12l28,264r4,11l37,284r4,9l46,302r4,10l55,321r6,9l66,339r8,10l78,357r8,7l92,371r7,9l105,388r7,7l118,402r8,9l138,423r13,12l164,445r14,11l189,463r12,7l213,476r12,6l234,484r9,1l250,485r9,l269,478r6,-12l275,456r,-11l277,435r1,-10l278,411r2,-11l281,386r2,-12l283,360r1,-14l286,333r1,-13l287,305r2,-13l290,278r2,-13l292,250r1,-13l293,224r2,-11l295,200r1,-10l297,179r2,-9l299,162r1,-8l300,147r2,-5l302,133r1,-1l303,132xe" fillcolor="#789333" stroked="f">
                <v:path arrowok="t"/>
              </v:shape>
              <v:shape id="_x0000_s1194" style="position:absolute;left:767;top:291;width:2720;height:300" coordsize="2720,300" path="m2511,300l,,2720,37,2511,300r,xe" fillcolor="#f0f9f7" stroked="f">
                <v:path arrowok="t"/>
              </v:shape>
              <v:shape id="_x0000_s1195" style="position:absolute;left:767;top:3128;width:2186;height:145" coordsize="2186,145" path="m2149,r-5,l2137,r-9,l2116,2r-16,l2084,3r-20,2l2044,6r-26,l1993,6r-28,l1935,8r-32,l1869,9r-36,2l1799,12r-40,l1722,12r-41,l1641,14r-45,l1552,15r-45,l1463,17r-47,l1368,17r-47,l1274,18r-49,l1176,20r-49,l1080,21r-49,l982,21r-49,l884,21r-49,l789,21r-47,l697,23r-45,l607,23r-44,l521,24r-41,l440,24r-39,l367,26r-38,l296,26r-32,l234,26r-30,l179,26r-25,l133,27r-20,l95,27r-15,l68,27r-10,l50,27r-4,l46,28,,145,2186,73,2149,r,xe" fillcolor="#e0daed" stroked="f">
                <v:path arrowok="t"/>
              </v:shape>
              <v:shape id="_x0000_s1196" style="position:absolute;left:264;top:2911;width:3776;height:50" coordsize="3776,50" path="m8,46r3759,4l3776,28,,,8,46r,xe" fillcolor="#73737d" stroked="f">
                <v:path arrowok="t"/>
              </v:shape>
              <v:shape id="_x0000_s1197" style="position:absolute;left:769;top:503;width:374;height:646" coordsize="374,646" path="m176,3r,-2l182,1r9,l202,3r12,1l229,9r7,1l245,13r8,4l262,22r7,3l275,29r7,6l290,41r6,6l303,56r7,9l316,75r6,9l325,96r5,12l333,122r1,14l337,152r,7l337,168r,9l337,187r-3,9l333,205r-2,9l330,223r-3,9l324,242r-2,9l318,261r-3,9l310,281r-5,8l302,300r-6,9l290,319r-8,10l279,340r-7,9l266,359r-7,9l253,378r-8,9l238,397r-7,9l225,417r-9,8l208,434r-7,9l194,452r-8,9l179,470r-8,9l164,489r-9,7l148,504r-8,7l133,520r-9,7l117,535r-8,7l102,551r-9,6l87,563r-8,6l74,576r-8,6l60,588r-6,6l50,600r-13,9l28,618r-9,7l13,632r-8,5l2,641,,644r,2l,644r2,-3l7,637r9,-3l23,628r11,-7l45,612r14,-8l65,598r7,-5l78,587r9,-5l94,576r9,-6l112,564r9,-5l128,551r9,-7l146,536r9,-7l164,522r9,-8l182,507r10,-8l199,491r9,-9l217,473r9,-9l233,455r9,-9l251,437r9,-9l268,418r7,-9l282,399r8,-9l297,380r8,-9l312,360r7,-8l325,340r6,-9l337,319r6,-9l346,298r4,-9l355,278r6,-9l362,257r3,-9l368,236r3,-9l371,217r2,-10l373,196r1,-9l371,176r,-11l368,156r,-8l365,137r,-9l361,121r-2,-7l353,99,348,85,343,72r-6,-9l327,53r-8,-9l310,35r-7,-4l296,23r-9,-4l278,14r-7,-2l260,7,251,4,242,1r-9,l217,,204,,191,r-8,1l177,1r-1,2l176,3xe" fillcolor="black" stroked="f">
                <v:path arrowok="t"/>
              </v:shape>
              <v:shape id="_x0000_s1198" style="position:absolute;left:1660;top:755;width:184;height:100" coordsize="184,100" path="m,98l99,r85,100l,98r,xe" fillcolor="#385463" stroked="f">
                <v:path arrowok="t"/>
              </v:shape>
              <v:shape id="_x0000_s1199" style="position:absolute;left:432;top:931;width:747;height:471" coordsize="747,471" path="m747,r-3,2l739,11r-4,4l730,23r-6,7l720,39r-7,9l705,57r-7,10l690,80r-8,11l674,104r-12,13l653,131r-6,5l642,144r-5,6l631,157r-6,6l619,170r-7,6l608,184r-8,6l594,197r-6,6l582,210r-7,6l569,224r-6,7l557,238r-7,5l542,250r-7,5l529,262r-7,5l514,274r-7,4l501,286r-8,4l486,296r-7,5l473,306r-8,5l458,315r-7,5l445,326r-9,3l428,333r-9,3l412,340r-9,3l394,348r-9,3l378,355r-9,3l360,363r-9,3l342,370r-8,3l325,377r-9,3l307,385r-10,1l288,391r-11,1l268,397r-8,1l251,403r-9,1l233,408r-10,2l214,413r-9,3l196,419r-9,1l178,425r-9,1l162,431r-9,1l144,434r-9,1l128,438r-17,4l97,447r-15,3l69,453r-12,3l46,459r-12,1l26,462r-9,1l12,466r-9,3l,471r3,-2l12,469r6,-1l27,468r9,l48,468r10,-2l73,465r13,-2l103,463r14,-3l134,459r9,-2l151,457r9,-1l171,456r9,-3l188,451r9,-1l206,448r9,-3l225,444r11,-2l246,441r9,-3l264,437r10,-3l285,432r9,-3l305,426r9,-3l326,422r9,-5l345,414r11,-3l366,408r9,-4l385,401r11,-4l406,394r9,-5l425,385r9,-5l445,376r9,-4l462,367r9,-4l482,358r7,-7l496,345r8,-6l513,333r7,-7l529,320r7,-6l545,308r6,-7l559,293r6,-7l572,280r6,-8l585,267r6,-8l600,253r5,-9l610,237r6,-7l622,224r5,-9l633,207r7,-7l646,194r3,-9l653,178r6,-8l662,163r9,-13l682,136r7,-14l696,107r6,-13l710,82r4,-14l720,58r4,-10l730,39r3,-9l736,23r3,-8l742,11r3,-9l747,r,xe" fillcolor="black" stroked="f">
                <v:path arrowok="t"/>
              </v:shape>
              <v:shape id="_x0000_s1200" style="position:absolute;left:637;top:1536;width:265;height:414" coordsize="265,414" path="m,52l1,50,7,49r8,-3l28,43r6,-3l41,39r9,-2l59,36r9,-2l77,34r9,l96,34r9,-1l114,33r9,l133,36r9,l151,39r9,3l170,46r7,3l186,53r6,5l200,65r6,8l211,81r5,9l222,102r1,9l226,123r,10l228,146r-2,12l225,170r-2,13l222,197r-5,12l214,222r-4,13l207,248r-4,12l198,274r-4,13l189,300r-6,11l177,321r-4,10l169,343r-6,9l158,362r-4,9l149,380r-4,6l140,393r-3,5l136,404r-4,7l132,414r1,-3l139,404r3,-6l146,392r6,-7l160,379r4,-9l172,361r7,-10l186,340r8,-12l203,318r7,-12l219,294r6,-14l231,266r6,-15l244,238r5,-15l253,210r4,-15l262,182r1,-16l265,151r,-15l265,123r-3,-15l259,95,253,81,249,70,240,56,232,44,223,34r-9,-7l204,18r-9,-5l185,9,176,6,164,2,155,,143,r-9,l124,,114,2,103,3,95,8,84,9,74,12r-9,3l56,19r-9,3l40,27r-8,3l26,34,15,40,6,46,,49r,3l,52xe" fillcolor="black" stroked="f">
                <v:path arrowok="t"/>
              </v:shape>
              <v:shape id="_x0000_s1201" style="position:absolute;left:1102;top:1097;width:360;height:1107" coordsize="360,1107" path="m,1l1,,12,r3,l22,r7,1l40,3r9,l59,3,71,4,84,9r12,1l109,13r14,5l137,24r14,4l164,34r13,6l192,49r14,7l219,65r6,5l232,74r8,6l247,87r6,5l259,98r6,6l272,111r5,6l283,124r5,8l294,140r5,8l303,155r5,9l314,174r4,9l323,192r4,11l331,214r2,9l336,234r1,10l339,254r,9l339,274r,10l340,294r-1,9l337,313r-3,9l333,333r-3,9l327,352r-3,9l323,371r-5,7l314,387r-5,9l305,405r-6,9l294,423r-4,9l285,441r-5,7l274,457r-6,9l263,475r-6,7l251,491r-5,7l241,507r-7,6l228,522r-6,6l216,537r-6,6l204,550r-6,7l194,565r-11,13l173,591r-9,14l158,618r-7,10l146,640r-4,11l142,662r-2,9l143,680r5,9l155,699r6,6l169,713r7,4l185,723r7,3l200,730r7,3l216,736r15,3l246,741r14,1l277,745r13,l303,748r12,5l327,760r9,9l346,782r3,8l354,800r3,9l360,822r,10l360,844r-2,12l357,869r-5,12l348,894r-6,12l337,920r-9,10l321,943r-9,11l305,967r-9,10l287,989r-9,10l269,1011r-10,9l248,1030r-10,9l229,1050r-9,7l211,1064r-8,8l197,1079r-9,5l182,1090r-5,4l173,1100r-7,4l164,1107r2,-4l173,1096r4,-8l183,1082r6,-9l198,1066r8,-10l214,1045r9,-10l232,1025r9,-14l250,999r9,-11l269,976r8,-14l285,949r8,-13l300,924r6,-13l314,899r4,-12l324,877r1,-12l328,856r,-9l330,840r-6,-14l314,818r-9,-5l296,810r-9,-3l280,806r-9,-2l262,803r-9,l244,803r-10,-2l225,801r-9,l207,801r-9,-1l189,800r-9,l173,800r-9,-3l155,795r-7,-1l142,792r-13,-7l118,776,108,763r-6,-13l99,739r,-9l99,719r1,-11l100,695r3,-13l106,668r6,-13l117,640r6,-13l126,618r4,-6l134,605r5,-6l142,590r4,-6l151,575r4,-6l160,560r4,-6l169,546r5,-6l179,531r4,-6l188,516r6,-6l198,503r6,-8l208,488r6,-6l219,473r4,-7l228,458r4,-7l237,442r4,-7l246,427r5,-7l254,411r5,-7l263,396r5,-7l275,374r8,-15l287,343r4,-15l296,313r4,-13l300,285r2,-14l300,256r,-14l294,226r-4,-13l283,200r-6,-14l268,173r-9,-13l248,148,238,138,226,126,214,115,201,105,189,96,176,87,163,78,149,70,137,64,124,55,111,47,97,40,84,35,71,30,60,24,50,19,41,16,32,12,25,9,15,6,12,4,1,1,,1r,xe" fillcolor="black" stroked="f">
                <v:path arrowok="t"/>
              </v:shape>
              <v:shape id="_x0000_s1202" style="position:absolute;left:200;top:2159;width:1256;height:304" coordsize="1256,304" path="m1256,r-3,1l1248,7r-6,4l1238,16r-6,6l1227,31r-8,6l1210,45r-11,9l1190,65r-11,8l1168,85r-13,11l1142,107r-9,5l1125,118r-7,6l1110,130r-8,4l1093,140r-9,6l1075,153r-10,5l1056,164r-11,6l1036,175r-10,5l1016,187r-11,5l995,199r-12,5l971,209r-12,5l948,220r-14,4l922,230r-13,6l899,242r-15,4l871,251r-14,4l844,261r-15,5l814,270r-14,5l786,280r-16,3l754,286r-17,3l721,292r-16,2l688,297r-16,1l657,301r-17,l623,303r-16,l591,304r-18,l557,304r-17,l524,304r-18,-1l490,301r-16,-1l457,300r-17,-2l423,297r-16,-2l392,294r-17,-3l360,289r-17,-3l329,285r-17,-3l298,280r-15,-3l269,276r-16,-4l238,269r-13,-3l212,264r-14,-4l185,257r-12,-3l161,252r-13,-4l136,246r-12,-4l114,241r-10,-3l93,235r-9,-3l75,230r-8,-4l58,224r-9,-3l43,220,30,215,19,214,9,209,4,208r-4,l,208r,l4,208r8,l22,211r12,l49,214r7,l65,215r9,2l84,218r9,l104,220r10,1l127,223r11,1l149,226r14,1l176,230r13,l203,232r13,1l231,235r13,1l259,238r15,1l290,242r13,l318,243r15,2l349,246r14,l379,248r15,1l410,251r15,l440,252r15,l471,254r15,l500,255r15,l532,257r13,l560,257r13,l588,257r13,l614,257r14,l641,257r12,-2l665,255r12,-1l688,254r11,-2l711,251r10,-2l731,249r9,-3l749,243r9,-2l768,239r9,-4l788,232r10,-3l810,226r9,-5l831,217r10,-5l851,209r12,-4l874,201r11,-5l896,193r10,-6l917,183r10,-6l939,173r10,-6l961,162r10,-6l983,152r9,-6l1004,140r9,-4l1025,131r10,-6l1045,119r11,-4l1068,110r8,-5l1085,99r9,-6l1105,88r8,-6l1122,76r9,-4l1140,68r8,-6l1156,57r8,-4l1173,48r6,-4l1186,39r7,-4l1201,32r10,-9l1223,17r9,-4l1241,8r10,-7l1256,r,xe" fillcolor="black" stroked="f">
                <v:path arrowok="t"/>
              </v:shape>
              <v:shape id="_x0000_s1203" style="position:absolute;left:151;top:1575;width:308;height:671" coordsize="308,671" path="m77,r2,l86,1r9,4l110,11r6,3l124,17r9,5l142,28r9,4l160,38r10,6l181,53r9,6l198,68r9,8l216,87r8,9l231,107r7,11l246,131r4,12l256,156r5,14l265,186r2,15l268,217r-1,9l267,235r,8l267,254r-3,9l262,272r-1,8l259,289r-4,9l253,307r-4,9l247,326r-4,9l238,344r-4,9l231,362r-4,9l222,381r-4,9l215,400r-6,8l203,416r-6,9l193,434r-6,9l181,452r-6,9l170,470r-7,7l158,486r-7,7l147,502r-6,8l135,518r-6,8l124,535r-7,6l111,548r-6,7l99,563,87,576,77,589,65,600,55,612r-9,10l37,632r-9,8l21,647r-8,6l9,660r-7,8l,671r3,-3l12,662r4,-5l25,653r9,-7l46,640r9,-9l67,622r13,-9l93,604r6,-6l107,592r6,-6l120,581r6,-6l135,569r6,-6l150,557r6,-9l163,541r7,-8l178,526r6,-9l191,510r7,-8l206,495r6,-9l218,477r6,-9l231,461r4,-9l243,443r4,-9l255,425r4,-10l264,405r4,-11l274,384r3,-10l281,363r5,-10l290,343r3,-12l296,320r3,-11l302,298r2,-12l305,276r2,-12l308,254r-1,-13l307,229r-2,-12l305,208r-1,-12l302,186r-1,-9l299,168r-3,-9l293,150r-3,-9l289,134r-8,-15l275,106,265,93,256,81,246,69r-9,-9l227,51,216,42,206,35,196,31,184,23,173,19,161,14,151,11,141,7,130,5,121,3r-7,l105,1,98,,90,,86,,79,,77,r,xe" fillcolor="black" stroked="f">
                <v:path arrowok="t"/>
              </v:shape>
              <v:shape id="_x0000_s1204" style="position:absolute;left:176;top:2204;width:120;height:848" coordsize="120,848" path="m120,r-1,l117,3r-3,5l113,17r-5,9l104,39r-3,7l98,55r-3,9l94,74r-5,9l86,94r-3,11l80,119r-3,11l74,145r-3,6l71,159r-3,8l68,176r-3,8l64,193r-2,8l61,210r-3,9l58,228r-3,10l55,249r-3,9l51,268r-2,10l48,290r-3,9l45,311r-3,12l42,336r-3,10l37,358r-1,12l36,382r-2,10l33,404r,12l33,428r-2,10l31,450r,12l31,473r,11l33,496r,11l34,519r,11l34,540r2,10l37,562r,11l39,584r1,11l42,607r,8l45,626r,9l48,645r1,9l51,664r1,11l55,685r,7l58,701r,9l61,719r3,15l68,750r3,13l74,777r3,11l82,802r1,9l86,819r3,8l92,834r3,9l96,848r-68,l27,843,25,833r-1,-9l22,815,21,803r,-10l18,778r,-13l15,750r,-15l14,726r,-9l12,709r,-9l11,691r,-9l11,673r,-9l9,654,8,644,6,633r,-10l5,612r,-10l3,592r,-9l2,571r,-9l2,550r,-9l2,531r,-10l2,510r,-8l,490,,479,,469r,-9l,450,,439,,429r2,-9l2,410r,-9l2,392r,-9l2,374r1,-8l5,357r1,-8l6,340r,-8l8,323r1,-8l9,306r2,-7l12,290r3,-7l15,274r3,-9l19,258r3,-8l27,234r4,-15l34,203r5,-15l43,173r6,-13l54,145r4,-13l64,120r6,-12l74,95,79,83,83,71r5,-9l91,52r4,-9l99,36r5,-6l108,17r6,-9l117,2,120,r,xe" fillcolor="black" stroked="f">
                <v:path arrowok="t"/>
              </v:shape>
              <v:shape id="_x0000_s1205" style="position:absolute;left:3410;top:631;width:382;height:413" coordsize="382,413" path="m382,105r-4,-3l370,96r-7,-6l357,86r-9,-6l341,76,330,68,320,62,308,55,298,49,285,42,271,36,258,28,246,24,231,18,216,12,202,8,188,6,172,2r-15,l144,,131,2r-15,l102,6,89,11,77,20,64,27,52,37r-6,5l42,49r-5,6l33,64r-6,6l22,77r-4,8l15,92,9,107,6,123,2,136,,153r,14l2,184r,13l5,213r3,14l12,243r5,13l22,269r6,14l36,297r6,11l49,320r6,10l62,342r6,9l76,361r7,9l91,379r4,6l101,392r4,5l110,402r6,8l119,413r-3,-3l113,402r-8,-13l99,376,94,365,89,355,85,345,80,334,76,323,71,311,67,299,64,287,59,272,55,259,51,246,49,232,46,219,45,206r,-14l45,179r,-15l45,151r1,-13l51,126r3,-13l59,102,65,90r9,-8l82,70r9,-8l99,55r12,-4l120,45r12,-3l144,39r13,l169,37r13,l194,37r14,3l219,40r14,3l246,48r13,4l270,55r12,3l293,62r12,5l316,71r10,5l335,80r10,5l351,88r8,4l365,95r7,4l379,102r3,3l382,105xe" fillcolor="black" stroked="f">
                <v:path arrowok="t"/>
              </v:shape>
              <v:shape id="_x0000_s1206" style="position:absolute;left:3130;top:954;width:345;height:718" coordsize="345,718" path="m332,r-4,l320,3r-7,l307,6r-8,2l292,13r-10,3l271,19r-11,4l249,29r-12,5l225,40r-11,5l203,54r-13,6l178,68r-12,8l154,85r-11,9l132,105r-10,10l113,127r-10,9l95,147r-9,14l82,174r-8,12l71,199r-3,15l68,230r-1,14l68,260r2,7l73,275r1,8l79,292r1,8l85,309r4,7l94,325r4,9l103,343r5,8l114,360r5,8l125,377r6,8l137,394r6,8l150,411r6,8l165,428r6,8l178,445r6,8l193,462r6,8l206,479r8,8l222,496r6,8l236,511r6,8l249,527r6,8l262,542r6,8l276,558r6,6l288,572r6,7l299,587r5,5l310,600r4,7l320,615r8,11l334,638r4,11l344,660r1,9l345,678r-1,8l341,693r-7,4l326,702r-9,3l308,709r-11,2l286,714r-12,1l262,718r-14,l234,718r-14,l206,718r-15,-1l177,715r-15,-1l148,714r-16,-3l117,709r-13,-3l91,705,77,702,66,700,54,697r-9,l33,694r-7,-1l17,690r-6,l2,689r-2,l3,689r11,l20,689r9,1l37,692r12,1l60,693r11,l85,693r13,1l111,694r15,2l141,696r16,1l171,696r14,l199,696r15,l225,694r14,-1l251,692r13,l273,689r9,-3l289,683r8,-3l304,671r4,-9l305,655r-4,-8l295,638r-4,-7l282,621r-9,-9l262,601,252,591r-7,-7l239,578r-8,-6l225,566r-7,-8l212,553r-7,-6l199,541r-8,-8l184,526r-7,-7l171,513r-8,-8l156,498r-8,-8l143,485r-9,-9l128,468r-9,-9l113,452r-7,-9l100,436r-8,-9l88,419r-8,-8l74,402r-6,-9l64,385r-6,-8l54,368r-5,-9l45,351,40,341r-4,-9l31,323r-1,-8l26,304r-2,-9l21,286r,-8l20,267r-2,-9l18,249r2,-8l20,230r1,-9l23,213r4,-9l29,193r2,-10l34,174r5,-7l42,158r4,-9l51,142r4,-6l60,127r4,-8l68,112r5,-4l83,94,97,85,107,74r13,-9l132,54r13,-6l159,40r13,-6l185,29r14,-4l211,19r11,-5l234,11,248,8,258,6,270,4,280,3r11,l298,1,307,r6,l320,r8,l332,r,xe" fillcolor="black" stroked="f">
                <v:path arrowok="t"/>
              </v:shape>
              <v:shape id="_x0000_s1207" style="position:absolute;left:3059;top:1551;width:647;height:411" coordsize="647,411" path="m221,r-3,l211,1,197,6r-13,6l174,15r-9,4l154,24r-9,5l134,34r-9,7l113,47r-9,9l92,63,82,72,71,81,62,92r-10,8l43,112r-9,12l28,137r-8,12l15,163,9,177,6,194r-3,7l2,208r,9l2,226,,235r,9l2,253r1,10l3,270r2,9l8,287r4,9l17,303r4,7l27,318r7,7l40,331r9,6l58,343r9,6l76,353r10,5l97,362r13,6l120,371r12,3l145,377r14,4l172,384r13,3l199,390r15,3l227,395r15,3l256,399r15,3l286,402r15,3l316,405r16,3l345,408r15,l375,408r15,1l403,409r15,l431,409r15,2l459,409r14,l486,409r13,l511,409r13,l536,409r12,l559,408r10,l578,406r10,l596,405r8,l612,405r7,l630,404r10,l644,404r3,l644,402r-4,l631,402r-9,l609,401r-15,l585,399r-9,l567,399r-8,l547,398r-11,-2l524,395r-10,l502,393r-12,l479,392r-12,l453,390r-13,-1l427,387r-12,l402,384r-14,l375,381r-12,l348,378r-13,-3l322,372r-14,-1l295,368r-13,-1l268,364r-13,-2l242,358r-14,-3l216,350r-11,-3l191,343r-10,-3l169,337r-9,-3l148,328r-10,-4l128,319r-9,-4l110,309r-9,-5l94,300r-6,-4l79,288r-6,-4l68,276r-4,-4l55,259,52,245,48,231r,-15l46,202r2,-13l49,176r3,-12l57,152r5,-10l67,129r7,-11l80,108r9,-9l97,89r8,-9l114,72r9,-7l131,56r8,-7l148,41r9,-6l165,29r7,-5l179,19r9,-3l200,7,211,3,218,r3,l221,xe" fillcolor="black" stroked="f">
                <v:path arrowok="t"/>
              </v:shape>
              <v:shape id="_x0000_s1208" style="position:absolute;left:3846;top:473;width:294;height:584" coordsize="294,584" path="m294,r-3,l284,3r-6,2l272,7r-7,5l259,16r-11,3l239,24r-10,6l220,36r-10,4l199,47r-10,6l179,62r-12,6l157,76r-12,8l134,93r-10,8l112,110r-9,8l96,129r-11,9l77,148r-8,10l63,169r-7,10l53,191r-5,10l47,213r-4,10l41,235r-3,13l38,262r-3,13l35,288r,15l35,319r,14l35,349r,15l35,380r,15l35,411r3,15l40,442r,13l41,469r2,13l44,495r,12l45,519r2,10l48,541r,9l51,559r,6l53,572r1,8l56,584r-2,-4l51,572r-3,-7l47,559r-3,-9l43,543,38,531,35,521,32,509,28,497,25,484,22,470,19,457,17,444,13,427,11,413,8,396,7,382,6,373,4,365,3,356r,-7l1,333r,-15l,309r,-9l,293r,-8l,269,3,254r,-14l6,225r4,-13l14,200r3,-14l23,173r5,-13l38,149r7,-11l54,127r9,-10l77,108,84,98,97,89r11,-9l120,73r11,-9l145,58r12,-8l170,46r10,-7l192,33r12,-5l216,24r10,-5l237,15r8,-3l256,10r7,-4l271,5r5,-3l284,2,291,r3,l294,xe" fillcolor="black" stroked="f">
                <v:path arrowok="t"/>
              </v:shape>
              <v:shape id="_x0000_s1209" style="position:absolute;left:3434;top:1855;width:647;height:703" coordsize="647,703" path="m77,r1,l86,3r4,2l98,8r6,3l112,15r8,3l129,23r9,4l148,33r9,4l169,45r9,6l189,58r9,5l209,70r9,6l228,85r7,7l244,100r8,8l259,117r5,9l269,135r3,9l277,153r1,9l280,172r-2,9l277,191r-6,8l265,207r-7,8l252,222r-11,6l232,236r-10,7l212,250r-12,5l188,261r-13,6l163,274r-14,4l138,286r-14,6l112,301r-13,5l86,314r-12,9l64,332r-12,9l41,349r-8,11l25,372r-9,10l12,395,6,409,3,423r-2,8l,438r,9l,456r,9l,474r1,10l4,494r,9l7,512r5,9l16,530r5,7l27,546r6,7l41,562r8,6l58,576r9,5l75,589r9,6l96,601r11,6l120,614r10,4l142,623r13,4l169,632r12,4l194,641r13,4l222,650r13,2l250,655r15,3l280,663r13,3l308,669r15,3l339,676r13,2l367,679r13,2l395,684r14,1l423,686r15,2l453,691r12,l478,692r12,l503,694r12,l527,695r12,2l551,698r9,l570,698r9,l589,700r8,l606,700r7,l620,701r11,l640,701r4,l647,703r-3,-2l640,701r-9,-1l620,698r-7,-3l606,695r-9,-3l589,692r-10,-3l570,688r-10,-2l551,685r-12,-3l527,679r-12,-3l503,675r-13,-3l480,669r-14,-3l455,664r-15,-4l426,657r-13,-3l400,651r-15,-4l372,644r-14,-3l345,638r-15,-5l315,629r-14,-5l287,620r-13,-5l261,611r-14,-4l234,602r-13,-6l207,592r-13,-6l182,581r-13,-5l158,571r-11,-6l138,561r-12,-8l115,549r-8,-7l99,537r-9,-7l81,524r-7,-6l70,512r-8,-7l58,499r-5,-8l50,485,46,472r,-13l46,443r3,-12l52,417r6,-10l64,395r8,-10l81,376r12,-7l102,360r12,-8l126,345r13,-6l152,332r14,-6l179,318r13,-4l204,306r14,-5l229,293r14,-6l253,280r12,-8l274,265r10,-7l292,249r7,-9l303,230r6,-9l312,209r2,-10l314,185r,-12l309,159r-4,-14l299,132r-6,-10l286,110r-8,-10l269,91r-7,-9l252,73r-9,-9l232,57r-8,-6l212,43r-9,-4l191,34r-9,-4l170,24,160,20,149,17r-8,-3l132,9,123,8,114,5r-6,l93,,84,,78,,77,r,xe" fillcolor="black" stroked="f">
                <v:path arrowok="t"/>
              </v:shape>
              <v:shape id="_x0000_s1210" style="position:absolute;left:3991;top:2268;width:146;height:906" coordsize="146,906" path="m,l3,6r3,7l12,25r1,6l16,38r4,9l25,56r4,9l34,77r4,10l43,100r3,12l50,126r4,13l59,154r3,14l66,185r2,9l71,202r1,9l75,220r,9l78,238r,9l81,256r2,9l84,275r2,10l89,296r,9l92,315r,10l94,336r,10l97,358r,10l100,380r,10l100,402r,10l102,424r,11l102,446r,11l102,470r-2,10l100,492r,11l100,514r-1,11l99,538r,10l99,562r-2,10l96,582r-2,11l94,605r-1,10l92,627r-2,10l90,649r-3,10l87,670r-3,10l84,690r-1,11l81,711r-1,10l80,732r-3,9l75,750r-1,8l72,767r-3,8l69,784r-3,8l66,801r-4,15l60,831r-3,12l56,856r-3,9l52,875r-3,9l49,891r-3,11l46,906r81,-9l127,894r,-3l127,884r,-7l127,865r2,-12l130,838r3,-15l133,813r,-9l133,794r1,-9l134,775r2,-11l136,754r1,-10l137,732r,-12l139,708r1,-12l140,683r,-12l142,659r1,-11l143,634r,-13l143,608r2,-14l145,581r,-13l145,554r1,-11l145,529r,-13l145,503r,-14l145,476r,-13l145,449r,-11l143,424r,-13l142,399r,-12l140,374r,-10l139,352r,-11l136,330r,-11l133,307r,-8l130,288r,-9l127,271r,-8l124,254r-3,-9l118,237r-1,-8l111,213r-5,-15l100,183,96,170,92,157,87,145,81,132,75,120,69,108,65,99,59,87,54,78,50,69,46,62,40,53,35,46,31,38,26,34,17,22,12,15,6,7,3,3,,,,xe" fillcolor="black" stroked="f">
                <v:path arrowok="t"/>
              </v:shape>
              <v:shape id="_x0000_s1211" style="position:absolute;left:3153;top:2988;width:1165;height:287" coordsize="1165,287" path="m906,28l81,55r,l84,59r3,5l94,72r8,9l111,92r4,4l122,103r6,6l137,117r6,6l152,130r9,6l170,143r9,6l189,157r10,7l213,171r10,6l235,183r13,6l263,197r13,4l290,207r7,1l305,213r9,1l322,219r8,1l339,222r9,1l358,226r10,2l380,229r12,2l405,234r12,l430,237r15,l460,239r13,l490,242r16,l524,245r15,l555,247r18,1l590,250r18,l626,251r18,2l661,254r18,l697,254r18,2l734,257r18,l770,257r16,2l805,260r16,l839,260r18,l875,262r16,l907,262r17,l940,263r15,l969,263r15,l1001,265r13,l1027,265r14,l1055,266r11,l1078,266r10,l1100,266r9,l1118,266r7,l1134,266r12,l1156,266r6,l1165,268r-3,l1158,268r-9,l1138,269r-7,l1123,269r-8,l1107,271r-9,l1089,272r-10,1l1069,275r-12,l1045,275r-13,1l1020,278r-15,l992,278r-14,1l965,281r-16,l934,281r-16,1l903,284r-16,l870,284r-16,1l839,287r-18,l804,287r-18,l770,287r-18,l734,287r-18,l700,287r-19,-2l663,285r-18,l627,285r-17,-1l592,284r-18,-2l558,282r-18,-3l522,279r-17,-3l488,276r-18,-3l454,272r-16,-3l423,268r-16,-3l392,262r-16,-3l362,257r-14,-4l334,251r-13,-4l309,245r-13,-4l282,237r-13,-5l259,228r-14,-5l235,219r-12,-5l214,211r-10,-4l194,203r-9,-5l176,194r-11,-5l157,185r-8,-5l142,176r-9,-6l125,166r-7,-5l112,157,99,148,87,139,75,130r-9,-9l57,112r-7,-7l41,96,34,87,28,80,23,74,13,61,8,50,3,40,1,32,,28r,l938,,906,28r,xe" fillcolor="black" stroked="f">
                <v:path arrowok="t"/>
              </v:shape>
              <v:shape id="_x0000_s1212" style="position:absolute;left:204;top:2876;width:3905;height:68" coordsize="3905,68" path="m3896,68l14,44,,,3905,35r-9,33l3896,68xe" fillcolor="black" stroked="f">
                <v:path arrowok="t"/>
              </v:shape>
              <v:shape id="_x0000_s1213" style="position:absolute;left:323;top:2988;width:386;height:296" coordsize="386,296" path="m,l1,r9,l15,r7,1l29,3,40,6r9,l58,9r10,1l81,15r12,1l106,19r14,5l133,28r13,3l160,34r13,4l186,43r12,4l212,52r13,4l238,62r12,4l262,72r10,6l284,86r9,6l302,99r7,6l318,114r8,13l329,143r-2,6l324,157r-4,7l317,173r-8,7l303,188r-9,7l287,203r-10,7l268,217r-9,8l250,234r-12,5l228,245r-12,6l207,257r-10,5l186,268r-8,4l170,278r-9,3l154,284r-8,3l142,290r-9,3l132,296r1,-2l140,294r5,-1l152,291r8,-1l169,290r7,-3l185,284r10,-3l207,279r10,-3l229,273r11,-4l253,266r10,-6l275,256r11,-6l297,245r11,-7l318,231r11,-8l339,217r7,-9l355,200r8,-11l370,180r4,-12l379,158r3,-12l386,136r-1,-13l383,111,377,99r-6,-9l363,80r-9,-9l342,62,330,56,315,47,300,41r-8,-3l284,35r-9,-3l268,31r-9,-3l250,27r-9,-3l232,22r-9,-3l215,19r-9,-3l197,16,186,13r-8,-1l167,10,158,9,149,7,140,6r-8,l124,6,115,4,106,3,98,1r-8,l81,1r-7,l66,1r-5,l46,,34,,24,,16,,3,,,,,xe" fillcolor="black" stroked="f">
                <v:path arrowok="t"/>
              </v:shape>
              <v:shape id="_x0000_s1214" style="position:absolute;left:1833;top:2531;width:163;height:374" coordsize="163,374" path="m,10l2,374r26,-4l27,15r102,3l136,374r27,l157,,,,,10r,xe" fillcolor="black" stroked="f">
                <v:path arrowok="t"/>
              </v:shape>
              <v:shape id="_x0000_s1215" style="position:absolute;left:1812;top:2502;width:184;height:51" coordsize="184,51" path="m17,23l183,17,184,,11,1,,20,24,51,33,37,17,23r,xe" fillcolor="black" stroked="f">
                <v:path arrowok="t"/>
              </v:shape>
              <v:shape id="_x0000_s1216" style="position:absolute;left:1833;top:2472;width:147;height:38" coordsize="147,38" path="m5,35l,,147,6r-3,32l126,35r2,-22l16,13r,25l5,35r,xe" fillcolor="black" stroked="f">
                <v:path arrowok="t"/>
              </v:shape>
              <v:shape id="_x0000_s1217" style="position:absolute;left:2079;top:2521;width:163;height:374" coordsize="163,374" path="m,10l1,372r15,2l25,22,129,18r7,356l163,372,157,,,,,10r,xe" fillcolor="black" stroked="f">
                <v:path arrowok="t"/>
              </v:shape>
              <v:shape id="_x0000_s1218" style="position:absolute;left:2064;top:2490;width:176;height:53" coordsize="176,53" path="m15,17r161,2l176,,5,3,,16,5,35,18,53,27,38,15,17r,xe" fillcolor="black" stroked="f">
                <v:path arrowok="t"/>
              </v:shape>
              <v:shape id="_x0000_s1219" style="position:absolute;left:2079;top:2460;width:145;height:40" coordsize="145,40" path="m4,36l,2,145,r-1,40l126,36r1,-21l16,15r,25l4,36r,xe" fillcolor="black" stroked="f">
                <v:path arrowok="t"/>
              </v:shape>
              <v:shape id="_x0000_s1220" style="position:absolute;left:2233;top:2493;width:22;height:40" coordsize="22,40" path="m3,l,40,22,38,18,,3,r,xe" fillcolor="black" stroked="f">
                <v:path arrowok="t"/>
              </v:shape>
              <v:shape id="_x0000_s1221" style="position:absolute;left:2941;top:2531;width:166;height:383" coordsize="166,383" path="m,10l3,373r15,1l26,22,130,18r6,356l166,383,158,,,,,10r,xe" fillcolor="black" stroked="f">
                <v:path arrowok="t"/>
              </v:shape>
              <v:shape id="_x0000_s1222" style="position:absolute;left:2928;top:2502;width:176;height:51" coordsize="176,51" path="m14,16r160,1l176,,2,1,,14,2,34,17,51,26,37,14,16r,xe" fillcolor="black" stroked="f">
                <v:path arrowok="t"/>
              </v:shape>
              <v:shape id="_x0000_s1223" style="position:absolute;left:2941;top:2470;width:146;height:40" coordsize="146,40" path="m4,37l,2,146,r-1,40l126,37r1,-22l18,15r,25l4,37r,xe" fillcolor="black" stroked="f">
                <v:path arrowok="t"/>
              </v:shape>
              <v:shape id="_x0000_s1224" style="position:absolute;left:3096;top:2503;width:23;height:40" coordsize="23,40" path="m3,l,40,23,38,18,,3,r,xe" fillcolor="black" stroked="f">
                <v:path arrowok="t"/>
              </v:shape>
              <v:shape id="_x0000_s1225" style="position:absolute;left:2987;top:2691;width:68;height:100" coordsize="68,100" path="m7,15r3,85l68,88,63,74,20,77,19,13,63,10,60,,,,7,15r,xe" fillcolor="black" stroked="f">
                <v:path arrowok="t"/>
              </v:shape>
              <v:shape id="_x0000_s1226" style="position:absolute;left:2230;top:2580;width:244;height:333" coordsize="244,333" path="m,10l244,r-1,331l228,333,224,29,,25,,10r,xe" fillcolor="black" stroked="f">
                <v:path arrowok="t"/>
              </v:shape>
              <v:shape id="_x0000_s1227" style="position:absolute;left:2248;top:2590;width:19;height:314" coordsize="19,314" path="m,l6,314r13,-3l7,5,,,,xe" fillcolor="black" stroked="f">
                <v:path arrowok="t"/>
              </v:shape>
              <v:shape id="_x0000_s1228" style="position:absolute;left:2274;top:2592;width:14;height:318" coordsize="14,318" path="m,l6,312r8,6l8,4,,,,xe" fillcolor="black" stroked="f">
                <v:path arrowok="t"/>
              </v:shape>
            </v:group>
            <v:group id="_x0000_s1229" style="position:absolute;left:529;top:554;width:3599;height:2369" coordorigin="529,554" coordsize="3599,2369">
              <v:shape id="_x0000_s1230" style="position:absolute;left:2294;top:2593;width:19;height:314" coordsize="19,314" path="m,l7,314r12,-3l9,5,,,,xe" fillcolor="black" stroked="f">
                <v:path arrowok="t"/>
              </v:shape>
              <v:shape id="_x0000_s1231" style="position:absolute;left:2320;top:2595;width:14;height:318" coordsize="14,318" path="m,l8,312r6,6l9,4,,,,xe" fillcolor="black" stroked="f">
                <v:path arrowok="t"/>
              </v:shape>
              <v:shape id="_x0000_s1232" style="position:absolute;left:2337;top:2593;width:13;height:320" coordsize="13,320" path="m,l7,314r6,6l9,5,,,,xe" fillcolor="black" stroked="f">
                <v:path arrowok="t"/>
              </v:shape>
              <v:shape id="_x0000_s1233" style="position:absolute;left:2353;top:2593;width:13;height:318" coordsize="13,318" path="m,l7,312r6,6l9,5,,,,xe" fillcolor="black" stroked="f">
                <v:path arrowok="t"/>
              </v:shape>
              <v:shape id="_x0000_s1234" style="position:absolute;left:2374;top:2590;width:19;height:314" coordsize="19,314" path="m,l6,314r13,-3l7,5,,,,xe" fillcolor="black" stroked="f">
                <v:path arrowok="t"/>
              </v:shape>
              <v:shape id="_x0000_s1235" style="position:absolute;left:2396;top:2592;width:13;height:318" coordsize="13,318" path="m,l7,312r6,6l9,4,,,,xe" fillcolor="black" stroked="f">
                <v:path arrowok="t"/>
              </v:shape>
              <v:shape id="_x0000_s1236" style="position:absolute;left:2420;top:2589;width:13;height:319" coordsize="13,319" path="m,l7,313r6,6l7,6,,,,xe" fillcolor="black" stroked="f">
                <v:path arrowok="t"/>
              </v:shape>
              <v:shape id="_x0000_s1237" style="position:absolute;left:2434;top:2589;width:14;height:319" coordsize="14,319" path="m,l8,312r6,7l9,4,,,,xe" fillcolor="black" stroked="f">
                <v:path arrowok="t"/>
              </v:shape>
              <v:shape id="_x0000_s1238" style="position:absolute;left:2809;top:2592;width:13;height:319" coordsize="13,319" path="m,l7,312r6,7l9,4,,,,xe" fillcolor="black" stroked="f">
                <v:path arrowok="t"/>
              </v:shape>
              <v:shape id="_x0000_s1239" style="position:absolute;left:2825;top:2590;width:14;height:320" coordsize="14,320" path="m,l8,314r6,6l9,6,,,,xe" fillcolor="black" stroked="f">
                <v:path arrowok="t"/>
              </v:shape>
              <v:shape id="_x0000_s1240" style="position:absolute;left:2843;top:2590;width:12;height:320" coordsize="12,320" path="m,l6,314r6,6l8,5,,,,xe" fillcolor="black" stroked="f">
                <v:path arrowok="t"/>
              </v:shape>
              <v:shape id="_x0000_s1241" style="position:absolute;left:2862;top:2589;width:20;height:312" coordsize="20,312" path="m,l6,312r14,-2l8,4,,,,xe" fillcolor="black" stroked="f">
                <v:path arrowok="t"/>
              </v:shape>
              <v:shape id="_x0000_s1242" style="position:absolute;left:2885;top:2589;width:13;height:319" coordsize="13,319" path="m,l7,313r6,6l8,4,,,,xe" fillcolor="black" stroked="f">
                <v:path arrowok="t"/>
              </v:shape>
              <v:shape id="_x0000_s1243" style="position:absolute;left:2908;top:2587;width:14;height:320" coordsize="14,320" path="m,l8,312r6,8l8,5,,,,xe" fillcolor="black" stroked="f">
                <v:path arrowok="t"/>
              </v:shape>
              <v:shape id="_x0000_s1244" style="position:absolute;left:2923;top:2586;width:13;height:319" coordsize="13,319" path="m,l7,313r6,6l9,4,,,,xe" fillcolor="black" stroked="f">
                <v:path arrowok="t"/>
              </v:shape>
              <v:shape id="_x0000_s1245" style="position:absolute;left:2778;top:2580;width:172;height:334" coordsize="172,334" path="m167,l,,9,334r15,-1l21,16r151,2l167,r,xe" fillcolor="black" stroked="f">
                <v:path arrowok="t"/>
              </v:shape>
              <v:shape id="_x0000_s1246" style="position:absolute;left:1981;top:2748;width:114;height:18" coordsize="114,18" path="m111,l,2,3,14r111,4l111,r,xe" fillcolor="black" stroked="f">
                <v:path arrowok="t"/>
              </v:shape>
              <v:shape id="_x0000_s1247" style="position:absolute;left:3089;top:2741;width:1039;height:33" coordsize="1039,33" path="m7,l1029,12r10,21l,30,7,r,xe" fillcolor="black" stroked="f">
                <v:path arrowok="t"/>
              </v:shape>
              <v:shape id="_x0000_s1248" style="position:absolute;left:2051;top:2295;width:962;height:39" coordsize="962,39" path="m,39l962,38,959,,,11,,39r,xe" fillcolor="black" stroked="f">
                <v:path arrowok="t"/>
              </v:shape>
              <v:shape id="_x0000_s1249" style="position:absolute;left:2060;top:2327;width:75;height:61" coordsize="75,61" path="m,l1,61,75,56,72,5,55,r,46l12,47,12,3,,,,xe" fillcolor="black" stroked="f">
                <v:path arrowok="t"/>
              </v:shape>
              <v:shape id="_x0000_s1250" style="position:absolute;left:2304;top:2323;width:76;height:62" coordsize="76,62" path="m,6l3,62,76,53,73,4,59,4r2,43l13,45,13,,,6r,xe" fillcolor="black" stroked="f">
                <v:path arrowok="t"/>
              </v:shape>
              <v:shape id="_x0000_s1251" style="position:absolute;left:2694;top:2327;width:80;height:64" coordsize="80,64" path="m,2l1,64,80,56,77,2,60,3r,46l11,50,10,,,2r,xe" fillcolor="black" stroked="f">
                <v:path arrowok="t"/>
              </v:shape>
              <v:shape id="_x0000_s1252" style="position:absolute;left:2938;top:2323;width:74;height:63" coordsize="74,63" path="m,9l4,63,74,59,74,3,58,r3,51l18,50,15,4,,9r,xe" fillcolor="black" stroked="f">
                <v:path arrowok="t"/>
              </v:shape>
              <v:shape id="_x0000_s1253" style="position:absolute;left:2046;top:2243;width:972;height:81" coordsize="972,81" path="m956,74r,-56l20,13r6,67l21,80r-6,l9,78r-1,l6,72r,-9l5,50,3,37,2,22,,10,,3,,,972,r-3,81l956,74r,xe" fillcolor="black" stroked="f">
                <v:path arrowok="t"/>
              </v:shape>
              <v:shape id="_x0000_s1254" style="position:absolute;left:2043;top:2215;width:985;height:15" coordsize="985,15" path="m975,15l3,12,,,985,1,975,15r,xe" fillcolor="black" stroked="f">
                <v:path arrowok="t"/>
              </v:shape>
              <v:shape id="_x0000_s1255" style="position:absolute;left:2067;top:2191;width:946;height:18" coordsize="946,18" path="m943,18l2,18,,2,946,r-3,18l943,18xe" fillcolor="black" stroked="f">
                <v:path arrowok="t"/>
              </v:shape>
              <v:shape id="_x0000_s1256" style="position:absolute;left:2079;top:2169;width:921;height:16" coordsize="921,16" path="m921,16l1,13,,,920,4r1,12l921,16xe" fillcolor="black" stroked="f">
                <v:path arrowok="t"/>
              </v:shape>
              <v:shape id="_x0000_s1257" style="position:absolute;left:2963;top:2123;width:36;height:27" coordsize="36,27" path="m4,l2,3,,10r2,9l9,27,19,25,30,19r6,-9l34,6,28,7r-3,5l22,15r-4,l10,7,6,3,4,r,xe" fillcolor="black" stroked="f">
                <v:path arrowok="t"/>
              </v:shape>
              <v:shape id="_x0000_s1258" style="position:absolute;left:2063;top:2125;width:31;height:29" coordsize="31,29" path="m9,l6,2,1,13,,23r9,6l19,26r9,-4l31,14,29,10,22,8r-3,5l16,16,13,14,9,4,9,r,xe" fillcolor="black" stroked="f">
                <v:path arrowok="t"/>
              </v:shape>
              <v:shape id="_x0000_s1259" style="position:absolute;left:2260;top:2398;width:50;height:200" coordsize="50,200" path="m,4l6,198r1,l12,200r4,-2l19,197r-2,-5l17,186r,-10l17,164,16,149r,-14l16,126r,-9l16,108r,-7l14,92r,-9l14,74r,-7l14,58r,-8l14,43r,-6l14,25r,-9l14,10r,l49,16,50,,,4r,xe" fillcolor="black" stroked="f">
                <v:path arrowok="t"/>
              </v:shape>
              <v:shape id="_x0000_s1260" style="position:absolute;left:2309;top:2377;width:20;height:219" coordsize="20,219" path="m,5l3,219r17,-3l11,,,5r,xe" fillcolor="black" stroked="f">
                <v:path arrowok="t"/>
              </v:shape>
              <v:shape id="_x0000_s1261" style="position:absolute;left:2366;top:2373;width:17;height:225" coordsize="17,225" path="m,l,225r17,-2l11,3,,,,xe" fillcolor="black" stroked="f">
                <v:path arrowok="t"/>
              </v:shape>
              <v:shape id="_x0000_s1262" style="position:absolute;left:2063;top:2380;width:16;height:351" coordsize="16,351" path="m1,2l,351,13,113,16,,1,2r,xe" fillcolor="black" stroked="f">
                <v:path arrowok="t"/>
              </v:shape>
              <v:shape id="_x0000_s1263" style="position:absolute;left:2110;top:2382;width:19;height:86" coordsize="19,86" path="m,l3,86r15,l18,81r,-10l18,57,19,43r,-9l19,25r,-7l19,12r,-9l19,,13,,8,,2,,,,,xe" fillcolor="black" stroked="f">
                <v:path arrowok="t"/>
              </v:shape>
              <v:shape id="_x0000_s1264" style="position:absolute;left:2698;top:2383;width:21;height:395" coordsize="21,395" path="m,l9,394r12,1l15,5,,,,xe" fillcolor="black" stroked="f">
                <v:path arrowok="t"/>
              </v:shape>
              <v:shape id="_x0000_s1265" style="position:absolute;left:2745;top:2380;width:24;height:392" coordsize="24,392" path="m,l11,389r13,3l17,,,,,xe" fillcolor="black" stroked="f">
                <v:path arrowok="t"/>
              </v:shape>
              <v:shape id="_x0000_s1266" style="position:absolute;left:2759;top:2405;width:63;height:188" coordsize="63,188" path="m3,15l46,12r1,175l63,188,57,5,,,3,15r,xe" fillcolor="black" stroked="f">
                <v:path arrowok="t"/>
              </v:shape>
              <v:shape id="_x0000_s1267" style="position:absolute;left:2778;top:2385;width:73;height:207" coordsize="73,207" path="m,9r53,3l59,205r14,2l71,,6,,,9r,xe" fillcolor="black" stroked="f">
                <v:path arrowok="t"/>
              </v:shape>
              <v:shape id="_x0000_s1268" style="position:absolute;left:2372;top:2370;width:329;height:21" coordsize="329,21" path="m2,16r324,5l329,1,,,2,16r,xe" fillcolor="black" stroked="f">
                <v:path arrowok="t"/>
              </v:shape>
              <v:shape id="_x0000_s1269" style="position:absolute;left:2455;top:2472;width:173;height:309" coordsize="173,309" path="m,98l,,173,r-6,307l148,309r,-293l18,16,15,86,,98r,xe" fillcolor="black" stroked="f">
                <v:path arrowok="t"/>
              </v:shape>
              <v:shape id="_x0000_s1270" style="position:absolute;left:2405;top:2435;width:277;height:337" coordsize="277,337" path="m1,161l,1,277,r-3,337l260,337,262,12,10,15r5,152l1,161r,xe" fillcolor="black" stroked="f">
                <v:path arrowok="t"/>
              </v:shape>
              <v:shape id="_x0000_s1271" style="position:absolute;left:2263;top:2766;width:647;height:18" coordsize="647,18" path="m642,l1,9,,18,647,13,642,r,xe" fillcolor="black" stroked="f">
                <v:path arrowok="t"/>
              </v:shape>
              <v:shape id="_x0000_s1272" style="position:absolute;left:2300;top:2806;width:491;height:16" coordsize="491,16" path="m488,3l9,,,15r491,1l488,3r,xe" fillcolor="black" stroked="f">
                <v:path arrowok="t"/>
              </v:shape>
              <v:shape id="_x0000_s1273" style="position:absolute;left:2380;top:2839;width:394;height:13" coordsize="394,13" path="m392,1l3,,,13r394,l392,1r,xe" fillcolor="black" stroked="f">
                <v:path arrowok="t"/>
              </v:shape>
              <v:shape id="_x0000_s1274" style="position:absolute;left:2288;top:2868;width:502;height:15" coordsize="502,15" path="m502,2l,,9,8r488,7l502,2r,xe" fillcolor="black" stroked="f">
                <v:path arrowok="t"/>
              </v:shape>
              <v:shape id="_x0000_s1275" style="position:absolute;left:3061;top:2363;width:155;height:248" coordsize="155,248" path="m,16l140,13r3,220l32,236r-3,12l155,248,151,,15,,,16r,xe" fillcolor="black" stroked="f">
                <v:path arrowok="t"/>
              </v:shape>
              <v:shape id="_x0000_s1276" style="position:absolute;left:3293;top:2367;width:28;height:245" coordsize="28,245" path="m,l6,245r22,-4l11,4,,,,xe" fillcolor="black" stroked="f">
                <v:path arrowok="t"/>
              </v:shape>
              <v:shape id="_x0000_s1277" style="position:absolute;left:3293;top:2364;width:176;height:18" coordsize="176,18" path="m,3l168,r8,18l6,15,,3r,xe" fillcolor="black" stroked="f">
                <v:path arrowok="t"/>
              </v:shape>
              <v:shape id="_x0000_s1278" style="position:absolute;left:3301;top:2420;width:164;height:194" coordsize="164,194" path="m145,r-3,181l,181r,13l164,189,157,6,145,r,xe" fillcolor="black" stroked="f">
                <v:path arrowok="t"/>
              </v:shape>
              <v:shape id="_x0000_s1279" style="position:absolute;left:3551;top:2454;width:43;height:308" coordsize="43,308" path="m,l16,308r27,l19,8,,,,xe" fillcolor="black" stroked="f">
                <v:path arrowok="t"/>
              </v:shape>
              <v:shape id="_x0000_s1280" style="position:absolute;left:3626;top:2485;width:36;height:278" coordsize="36,278" path="m,2l15,278r21,-4l23,,,2r,xe" fillcolor="black" stroked="f">
                <v:path arrowok="t"/>
              </v:shape>
              <v:shape id="_x0000_s1281" style="position:absolute;left:3293;top:2618;width:208;height:21" coordsize="208,21" path="m202,l6,5,,21,208,20,202,r,xe" fillcolor="black" stroked="f">
                <v:path arrowok="t"/>
              </v:shape>
              <v:shape id="_x0000_s1282" style="position:absolute;left:3090;top:2624;width:135;height:19" coordsize="135,19" path="m128,l,,2,19,135,17,128,r,xe" fillcolor="black" stroked="f">
                <v:path arrowok="t"/>
              </v:shape>
              <v:shape id="_x0000_s1283" style="position:absolute;left:3007;top:2318;width:452;height:30" coordsize="452,30" path="m445,30l3,30,,,452,11r-7,19l445,30xe" fillcolor="black" stroked="f">
                <v:path arrowok="t"/>
              </v:shape>
              <v:shape id="_x0000_s1284" style="position:absolute;left:3019;top:2196;width:513;height:31" coordsize="513,31" path="m471,31l,28,5,10,513,,471,31r,xe" fillcolor="black" stroked="f">
                <v:path arrowok="t"/>
              </v:shape>
              <v:shape id="_x0000_s1285" style="position:absolute;left:3042;top:2256;width:422;height:15" coordsize="422,15" path="m422,l,2,,15,414,13,422,r,xe" fillcolor="black" stroked="f">
                <v:path arrowok="t"/>
              </v:shape>
              <v:shape id="_x0000_s1286" style="position:absolute;left:3775;top:2519;width:176;height:116" coordsize="176,116" path="m,l10,116r166,-6l174,105r,-9l174,85r,-14l174,55r,-12l174,33r,-3l168,25r-1,-1l161,24r,l161,96,28,98,26,8,,,,xe" fillcolor="black" stroked="f">
                <v:path arrowok="t"/>
              </v:shape>
              <v:shape id="_x0000_s1287" style="position:absolute;left:1838;top:2370;width:160;height:99" coordsize="160,99" path="m13,86l19,18r126,3l146,99,160,78,160,,,,1,92,13,86r,xe" fillcolor="black" stroked="f">
                <v:path arrowok="t"/>
              </v:shape>
              <v:shape id="_x0000_s1288" style="position:absolute;left:1590;top:2626;width:187;height:15" coordsize="187,15" path="m5,13r182,2l187,1,,,5,13r,xe" fillcolor="black" stroked="f">
                <v:path arrowok="t"/>
              </v:shape>
              <v:shape id="_x0000_s1289" style="position:absolute;left:1599;top:2379;width:178;height:226" coordsize="178,226" path="m171,226l8,226,,,178,1r-7,195l159,192,156,18,19,22r,192l175,214r-4,12l171,226xe" fillcolor="black" stroked="f">
                <v:path arrowok="t"/>
              </v:shape>
              <v:shape id="_x0000_s1290" style="position:absolute;left:1371;top:2377;width:163;height:232" coordsize="163,232" path="m5,232r158,l156,5,,,,17r147,l138,215,9,218,5,232r,xe" fillcolor="black" stroked="f">
                <v:path arrowok="t"/>
              </v:shape>
              <v:shape id="_x0000_s1291" style="position:absolute;left:1380;top:2624;width:148;height:17" coordsize="148,17" path="m,3l148,r-1,17l2,17,,3r,xe" fillcolor="black" stroked="f">
                <v:path arrowok="t"/>
              </v:shape>
              <v:shape id="_x0000_s1292" style="position:absolute;left:745;top:2604;width:28;height:303" coordsize="28,303" path="m3,l,301r28,2l24,1,3,r,xe" fillcolor="black" stroked="f">
                <v:path arrowok="t"/>
              </v:shape>
              <v:shape id="_x0000_s1293" style="position:absolute;left:702;top:2590;width:680;height:27" coordsize="680,27" path="m,18r680,9l680,5,9,,,18r,xe" fillcolor="black" stroked="f">
                <v:path arrowok="t"/>
              </v:shape>
              <v:shape id="_x0000_s1294" style="position:absolute;left:708;top:2524;width:677;height:81" coordsize="677,81" path="m,72l72,,631,r46,77l644,81,620,41,78,29,28,75,,72r,xe" fillcolor="black" stroked="f">
                <v:path arrowok="t"/>
              </v:shape>
              <v:shape id="_x0000_s1295" style="position:absolute;left:1334;top:2599;width:30;height:303" coordsize="30,303" path="m22,r8,302l3,303,,6,22,r,xe" fillcolor="black" stroked="f">
                <v:path arrowok="t"/>
              </v:shape>
              <v:shape id="_x0000_s1296" style="position:absolute;left:1282;top:2608;width:26;height:303" coordsize="26,303" path="m26,l23,303,,302,11,,26,r,xe" fillcolor="black" stroked="f">
                <v:path arrowok="t"/>
              </v:shape>
              <v:shape id="_x0000_s1297" style="position:absolute;left:804;top:2596;width:24;height:311" coordsize="24,311" path="m,l,311,24,300,24,8,,,,xe" fillcolor="black" stroked="f">
                <v:path arrowok="t"/>
              </v:shape>
              <v:shape id="_x0000_s1298" style="position:absolute;left:1350;top:2728;width:495;height:43" coordsize="495,43" path="m488,37l,43,,,495,22r-7,15l488,37xe" fillcolor="black" stroked="f">
                <v:path arrowok="t"/>
              </v:shape>
              <v:shape id="_x0000_s1299" style="position:absolute;left:3201;top:2750;width:260;height:173" coordsize="260,173" path="m,l214,166r46,7l18,1,,,,xe" fillcolor="black" stroked="f">
                <v:path arrowok="t"/>
              </v:shape>
              <v:shape id="_x0000_s1300" style="position:absolute;left:3105;top:2793;width:182;height:15" coordsize="182,15" path="m166,3l5,,,13r182,2l166,3r,xe" fillcolor="black" stroked="f">
                <v:path arrowok="t"/>
              </v:shape>
              <v:shape id="_x0000_s1301" style="position:absolute;left:3135;top:2855;width:237;height:18" coordsize="237,18" path="m226,3l,,,18,237,16,222,3r4,l226,3xe" fillcolor="black" stroked="f">
                <v:path arrowok="t"/>
              </v:shape>
              <v:shape id="_x0000_s1302" style="position:absolute;left:3132;top:2830;width:182;height:13" coordsize="182,13" path="m166,1l3,,,12r182,1l166,1r,xe" fillcolor="black" stroked="f">
                <v:path arrowok="t"/>
              </v:shape>
              <v:shape id="_x0000_s1303" style="position:absolute;left:1171;top:2323;width:899;height:41" coordsize="899,41" path="m899,37l,41,27,,892,1r7,36l899,37xe" fillcolor="black" stroked="f">
                <v:path arrowok="t"/>
              </v:shape>
              <v:shape id="_x0000_s1304" style="position:absolute;left:1296;top:2266;width:762;height:21" coordsize="762,21" path="m762,21l,17,34,,762,5r,16l762,21xe" fillcolor="black" stroked="f">
                <v:path arrowok="t"/>
              </v:shape>
              <v:shape id="_x0000_s1305" style="position:absolute;left:1355;top:2224;width:696;height:25" coordsize="696,25" path="m696,20l,25,22,,696,7r,13l696,20xe" fillcolor="black" stroked="f">
                <v:path arrowok="t"/>
              </v:shape>
              <v:shape id="_x0000_s1306" style="position:absolute;left:1345;top:2382;width:25;height:159" coordsize="25,159" path="m5,1l7,159,20,146,25,,,1r5,l5,1xe" fillcolor="black" stroked="f">
                <v:path arrowok="t"/>
              </v:shape>
              <v:shape id="_x0000_s1307" style="position:absolute;left:529;top:2439;width:154;height:193" coordsize="154,193" path="m154,11r,180l4,193,,5,13,r4,170l133,166,128,18r26,-7l154,11xe" fillcolor="black" stroked="f">
                <v:path arrowok="t"/>
              </v:shape>
              <v:shape id="_x0000_s1308" style="position:absolute;left:1342;top:1539;width:2086;height:33" coordsize="2086,33" path="m,30r2086,3l2062,,13,3,,30r,xe" fillcolor="black" stroked="f">
                <v:path arrowok="t"/>
              </v:shape>
              <v:shape id="_x0000_s1309" style="position:absolute;left:1385;top:1487;width:1975;height:21" coordsize="1975,21" path="m,21r1975,l1966,,8,9,,21r,xe" fillcolor="black" stroked="f">
                <v:path arrowok="t"/>
              </v:shape>
              <v:shape id="_x0000_s1310" style="position:absolute;left:1386;top:1462;width:1983;height:27" coordsize="1983,27" path="m,27l1983,16,1966,,9,,,27r,xe" fillcolor="black" stroked="f">
                <v:path arrowok="t"/>
              </v:shape>
              <v:shape id="_x0000_s1311" style="position:absolute;left:2187;top:1548;width:37;height:625" coordsize="37,625" path="m,l16,624r21,1l21,4,,,,xe" fillcolor="black" stroked="f">
                <v:path arrowok="t"/>
              </v:shape>
              <v:shape id="_x0000_s1312" style="position:absolute;left:2349;top:1554;width:35;height:627" coordsize="35,627" path="m,l16,624r19,3l20,6,,,,xe" fillcolor="black" stroked="f">
                <v:path arrowok="t"/>
              </v:shape>
              <v:shape id="_x0000_s1313" style="position:absolute;left:2578;top:1554;width:36;height:625" coordsize="36,625" path="m,l15,622r21,3l19,4,,,,xe" fillcolor="black" stroked="f">
                <v:path arrowok="t"/>
              </v:shape>
              <v:shape id="_x0000_s1314" style="position:absolute;left:2664;top:1567;width:24;height:614" coordsize="24,614" path="m,l10,611r14,3l19,5,,,,xe" fillcolor="black" stroked="f">
                <v:path arrowok="t"/>
              </v:shape>
              <v:shape id="_x0000_s1315" style="position:absolute;left:2428;top:1555;width:35;height:623" coordsize="35,623" path="m,l15,623r20,-6l20,5,,,,xe" fillcolor="black" stroked="f">
                <v:path arrowok="t"/>
              </v:shape>
              <v:shape id="_x0000_s1316" style="position:absolute;left:2811;top:1557;width:47;height:621" coordsize="47,621" path="m,l13,621r34,l20,6,,,,xe" fillcolor="black" stroked="f">
                <v:path arrowok="t"/>
              </v:shape>
              <v:shape id="_x0000_s1317" style="position:absolute;left:1977;top:1555;width:35;height:682" coordsize="35,682" path="m22,l35,677,9,682,,5,22,r,xe" fillcolor="black" stroked="f">
                <v:path arrowok="t"/>
              </v:shape>
              <v:shape id="_x0000_s1318" style="position:absolute;left:3027;top:1552;width:57;height:667" coordsize="57,667" path="m,l31,660r26,7l31,8,20,5,12,3,3,,,,,xe" fillcolor="black" stroked="f">
                <v:path arrowok="t"/>
              </v:shape>
              <v:shape id="_x0000_s1319" style="position:absolute;left:1494;top:1558;width:36;height:674" coordsize="36,674" path="m,l,673r36,1l34,8,,,,xe" fillcolor="black" stroked="f">
                <v:path arrowok="t"/>
              </v:shape>
              <v:shape id="_x0000_s1320" style="position:absolute;left:1599;top:1563;width:22;height:674" coordsize="22,674" path="m11,l,672r22,2l19,4,11,r,xe" fillcolor="black" stroked="f">
                <v:path arrowok="t"/>
              </v:shape>
              <v:shape id="_x0000_s1321" style="position:absolute;left:1744;top:1563;width:30;height:672" coordsize="30,672" path="m,l14,669r16,3l28,669r,-5l28,655r,-12l28,634r,-9l28,616r,-7l28,597r,-10l28,576r,-10l28,553r,-12l28,528r,-14l28,499r,-13l28,471r,-13l28,442r,-15l28,412r,-15l28,381r,-15l28,350r,-15l27,318r,-15l27,287r,-15l27,255r,-14l27,224r,-13l27,195r,-15l27,167r,-14l27,140r,-13l27,114r,-11l26,90r,-10l26,69r,-9l26,50r,-9l26,34r,-6l26,15r,-8l26,1,26,,18,,11,,3,,,,,xe" fillcolor="black" stroked="f">
                <v:path arrowok="t"/>
              </v:shape>
              <v:shape id="_x0000_s1322" style="position:absolute;left:1838;top:1563;width:31;height:681" coordsize="31,681" path="m,l7,680r24,1l17,4,,,,xe" fillcolor="black" stroked="f">
                <v:path arrowok="t"/>
              </v:shape>
              <v:shape id="_x0000_s1323" style="position:absolute;left:3218;top:1921;width:34;height:286" coordsize="34,286" path="m,l3,285r31,1l22,5,,,,xe" fillcolor="black" stroked="f">
                <v:path arrowok="t"/>
              </v:shape>
              <v:shape id="_x0000_s1324" style="position:absolute;left:3286;top:1938;width:34;height:269" coordsize="34,269" path="m,l12,269r22,l25,5,,,,xe" fillcolor="black" stroked="f">
                <v:path arrowok="t"/>
              </v:shape>
              <v:shape id="_x0000_s1325" style="position:absolute;left:3431;top:1950;width:33;height:256" coordsize="33,256" path="m,l9,251r24,5l21,2,,,,xe" fillcolor="black" stroked="f">
                <v:path arrowok="t"/>
              </v:shape>
              <v:shape id="_x0000_s1326" style="position:absolute;left:1382;top:1560;width:14;height:310" coordsize="14,310" path="m,l14,13r,297l,307,,,,xe" fillcolor="black" stroked="f">
                <v:path arrowok="t"/>
              </v:shape>
              <v:shape id="_x0000_s1327" style="position:absolute;left:1387;top:1793;width:115;height:17" coordsize="115,17" path="m113,3l,,2,17r113,l113,3r,xe" fillcolor="black" stroked="f">
                <v:path arrowok="t"/>
              </v:shape>
              <v:shape id="_x0000_s1328" style="position:absolute;left:1390;top:1827;width:113;height:20" coordsize="113,20" path="m113,l,2,3,20,113,18,113,r,xe" fillcolor="black" stroked="f">
                <v:path arrowok="t"/>
              </v:shape>
              <v:shape id="_x0000_s1329" style="position:absolute;left:1447;top:1950;width:60;height:30" coordsize="60,30" path="m55,l3,6,,30,60,27,55,r,xe" fillcolor="black" stroked="f">
                <v:path arrowok="t"/>
              </v:shape>
              <v:shape id="_x0000_s1330" style="position:absolute;left:1610;top:1955;width:151;height:31" coordsize="151,31" path="m4,1l145,r6,31l,25,4,1r,xe" fillcolor="black" stroked="f">
                <v:path arrowok="t"/>
              </v:shape>
              <v:shape id="_x0000_s1331" style="position:absolute;left:1605;top:1784;width:162;height:14" coordsize="162,14" path="m160,2l2,,,14r162,l160,2r,xe" fillcolor="black" stroked="f">
                <v:path arrowok="t"/>
              </v:shape>
              <v:shape id="_x0000_s1332" style="position:absolute;left:1608;top:1813;width:162;height:19" coordsize="162,19" path="m162,l2,4,,19r160,l162,r,xe" fillcolor="black" stroked="f">
                <v:path arrowok="t"/>
              </v:shape>
              <v:shape id="_x0000_s1333" style="position:absolute;left:1857;top:1957;width:139;height:33" coordsize="139,33" path="m,2l136,r3,33l,26,,2r,xe" fillcolor="black" stroked="f">
                <v:path arrowok="t"/>
              </v:shape>
              <v:shape id="_x0000_s1334" style="position:absolute;left:1839;top:1786;width:162;height:13" coordsize="162,13" path="m160,1l2,,,13r162,l160,1r,xe" fillcolor="black" stroked="f">
                <v:path arrowok="t"/>
              </v:shape>
              <v:shape id="_x0000_s1335" style="position:absolute;left:1842;top:1814;width:161;height:19" coordsize="161,19" path="m159,l2,,,19r161,l159,r,xe" fillcolor="black" stroked="f">
                <v:path arrowok="t"/>
              </v:shape>
              <v:shape id="_x0000_s1336" style="position:absolute;left:2206;top:1818;width:156;height:24" coordsize="156,24" path="m,l154,r2,24l2,17,,,,xe" fillcolor="black" stroked="f">
                <v:path arrowok="t"/>
              </v:shape>
              <v:shape id="_x0000_s1337" style="position:absolute;left:2202;top:1790;width:160;height:18" coordsize="160,18" path="m,18l160,15,157,,3,5,,18r,xe" fillcolor="black" stroked="f">
                <v:path arrowok="t"/>
              </v:shape>
              <v:shape id="_x0000_s1338" style="position:absolute;left:2208;top:1952;width:160;height:35" coordsize="160,35" path="m,l157,r3,35l3,26,,,,xe" fillcolor="black" stroked="f">
                <v:path arrowok="t"/>
              </v:shape>
              <v:shape id="_x0000_s1339" style="position:absolute;left:2449;top:1950;width:148;height:31" coordsize="148,31" path="m,l147,5r1,25l2,31,,,,xe" fillcolor="black" stroked="f">
                <v:path arrowok="t"/>
              </v:shape>
              <v:shape id="_x0000_s1340" style="position:absolute;left:2445;top:1820;width:149;height:15" coordsize="149,15" path="m,15r149,l149,,,,,15r,xe" fillcolor="black" stroked="f">
                <v:path arrowok="t"/>
              </v:shape>
              <v:shape id="_x0000_s1341" style="position:absolute;left:2443;top:1790;width:150;height:20" coordsize="150,20" path="m2,20r148,l142,,,5,2,20r,xe" fillcolor="black" stroked="f">
                <v:path arrowok="t"/>
              </v:shape>
              <v:shape id="_x0000_s1342" style="position:absolute;left:2673;top:1790;width:149;height:20" coordsize="149,20" path="m,2l148,r1,20l,17,,2r,xe" fillcolor="black" stroked="f">
                <v:path arrowok="t"/>
              </v:shape>
              <v:shape id="_x0000_s1343" style="position:absolute;left:2673;top:1820;width:155;height:16" coordsize="155,16" path="m4,l155,3r,12l,16,4,r,xe" fillcolor="black" stroked="f">
                <v:path arrowok="t"/>
              </v:shape>
              <v:shape id="_x0000_s1344" style="position:absolute;left:2673;top:1953;width:160;height:34" coordsize="160,34" path="m,l158,2r2,32l9,24,,,,xe" fillcolor="black" stroked="f">
                <v:path arrowok="t"/>
              </v:shape>
              <v:shape id="_x0000_s1345" style="position:absolute;left:3065;top:1955;width:166;height:34" coordsize="166,34" path="m166,l,2,5,34r,-2l11,32r7,l28,32r12,l54,32r14,l85,32,98,31r15,l126,29r13,l148,28r9,l162,28r4,l166,20r,-9l166,2r,-2l166,xe" fillcolor="black" stroked="f">
                <v:path arrowok="t"/>
              </v:shape>
              <v:shape id="_x0000_s1346" style="position:absolute;left:2274;top:1557;width:20;height:242" coordsize="20,242" path="m,l5,241r15,1l12,1,,,,xe" fillcolor="black" stroked="f">
                <v:path arrowok="t"/>
              </v:shape>
              <v:shape id="_x0000_s1347" style="position:absolute;left:1682;top:1968;width:19;height:267" coordsize="19,267" path="m,l5,263r14,4l12,6,,,,xe" fillcolor="black" stroked="f">
                <v:path arrowok="t"/>
              </v:shape>
              <v:shape id="_x0000_s1348" style="position:absolute;left:1617;top:2046;width:148;height:18" coordsize="148,18" path="m147,5l,,1,16r147,2l147,5r,xe" fillcolor="black" stroked="f">
                <v:path arrowok="t"/>
              </v:shape>
              <v:shape id="_x0000_s1349" style="position:absolute;left:1618;top:2157;width:152;height:27" coordsize="152,27" path="m146,l2,3,,27,152,19,146,r,xe" fillcolor="black" stroked="f">
                <v:path arrowok="t"/>
              </v:shape>
              <v:shape id="_x0000_s1350" style="position:absolute;left:2735;top:1570;width:25;height:228" coordsize="25,228" path="m,l10,228r15,-3l21,2,,,,xe" fillcolor="black" stroked="f">
                <v:path arrowok="t"/>
              </v:shape>
              <v:shape id="_x0000_s1351" style="position:absolute;left:2670;top:1635;width:148;height:19" coordsize="148,19" path="m148,l,2,7,19,145,15,148,r,xe" fillcolor="black" stroked="f">
                <v:path arrowok="t"/>
              </v:shape>
              <v:shape id="_x0000_s1352" style="position:absolute;left:2664;top:1740;width:154;height:22" coordsize="154,22" path="m151,6l,,9,22,154,19,151,6r,xe" fillcolor="black" stroked="f">
                <v:path arrowok="t"/>
              </v:shape>
              <v:shape id="_x0000_s1353" style="position:absolute;left:2206;top:1635;width:159;height:24" coordsize="159,24" path="m156,2l151,r-4,l138,r-9,l116,,104,,89,,76,2,61,2,46,2,33,2,23,3,12,3,6,3,,3,,5,,24,,22r6,l14,22r10,l36,22r13,l63,22r16,l92,21r15,l120,21r14,l143,19r8,l156,19r3,l157,13,156,8r,-5l156,2r,xe" fillcolor="black" stroked="f">
                <v:path arrowok="t"/>
              </v:shape>
              <v:shape id="_x0000_s1354" style="position:absolute;left:1912;top:1561;width:22;height:229" coordsize="22,229" path="m,l,228r22,1l13,5,,,,xe" fillcolor="black" stroked="f">
                <v:path arrowok="t"/>
              </v:shape>
              <v:shape id="_x0000_s1355" style="position:absolute;left:1681;top:1561;width:20;height:232" coordsize="20,232" path="m1,l,231r20,1l16,2,1,r,xe" fillcolor="black" stroked="f">
                <v:path arrowok="t"/>
              </v:shape>
              <v:shape id="_x0000_s1356" style="position:absolute;left:2242;top:1734;width:124;height:19" coordsize="124,19" path="m118,l,3,4,14r120,5l118,r,xe" fillcolor="black" stroked="f">
                <v:path arrowok="t"/>
              </v:shape>
              <v:shape id="_x0000_s1357" style="position:absolute;left:1611;top:1617;width:150;height:18" coordsize="150,18" path="m147,5l,,3,17r147,1l147,5r,xe" fillcolor="black" stroked="f">
                <v:path arrowok="t"/>
              </v:shape>
              <v:shape id="_x0000_s1358" style="position:absolute;left:1616;top:1709;width:151;height:27" coordsize="151,27" path="m143,l,3,,27,151,19,143,r,xe" fillcolor="black" stroked="f">
                <v:path arrowok="t"/>
              </v:shape>
              <v:shape id="_x0000_s1359" style="position:absolute;left:1841;top:1613;width:149;height:19" coordsize="149,19" path="m149,l,1,7,19,145,15,149,r,xe" fillcolor="black" stroked="f">
                <v:path arrowok="t"/>
              </v:shape>
              <v:shape id="_x0000_s1360" style="position:absolute;left:1835;top:1718;width:155;height:22" coordsize="155,22" path="m151,6l,,9,22,155,19,151,6r,xe" fillcolor="black" stroked="f">
                <v:path arrowok="t"/>
              </v:shape>
              <v:shape id="_x0000_s1361" style="position:absolute;left:1907;top:1972;width:30;height:263" coordsize="30,263" path="m,2l12,263r18,-4l15,,,2r,xe" fillcolor="black" stroked="f">
                <v:path arrowok="t"/>
              </v:shape>
              <v:shape id="_x0000_s1362" style="position:absolute;left:1849;top:2046;width:143;height:21" coordsize="143,21" path="m,l143,r,21l3,13,,,,xe" fillcolor="black" stroked="f">
                <v:path arrowok="t"/>
              </v:shape>
              <v:shape id="_x0000_s1363" style="position:absolute;left:1849;top:2159;width:144;height:17" coordsize="144,17" path="m141,1l,,5,16r139,1l141,1r,xe" fillcolor="black" stroked="f">
                <v:path arrowok="t"/>
              </v:shape>
              <v:shape id="_x0000_s1364" style="position:absolute;left:2206;top:2046;width:160;height:18" coordsize="160,18" path="m6,3l160,r,16l157,16r-4,l144,16r-9,l122,16r-14,l94,16r-14,l64,16r-15,l36,16r-12,l14,16r-8,l,16r,2l,13,3,9,5,5,6,3r,xe" fillcolor="black" stroked="f">
                <v:path arrowok="t"/>
              </v:shape>
              <v:shape id="_x0000_s1365" style="position:absolute;left:2451;top:2046;width:145;height:15" coordsize="145,15" path="m4,l143,3r2,12l,13,4,r,xe" fillcolor="black" stroked="f">
                <v:path arrowok="t"/>
              </v:shape>
              <v:shape id="_x0000_s1366" style="position:absolute;left:2279;top:1974;width:22;height:198" coordsize="22,198" path="m,l6,198r16,l21,195r,-6l21,179r,-12l21,158r,-7l21,143r,-7l21,127r,-9l21,109r,-9l19,90r,-9l19,72r,-7l19,56r,-9l19,40r,-6l18,20r,-8l16,4r,-1l6,,,,,xe" fillcolor="black" stroked="f">
                <v:path arrowok="t"/>
              </v:shape>
              <v:shape id="_x0000_s1367" style="position:absolute;left:2248;top:2132;width:123;height:18" coordsize="123,18" path="m120,l3,6,,18,123,16,120,r,xe" fillcolor="black" stroked="f">
                <v:path arrowok="t"/>
              </v:shape>
              <v:shape id="_x0000_s1368" style="position:absolute;left:2445;top:2136;width:130;height:15" coordsize="130,15" path="m1,2l1,,7,r6,l22,r9,l43,,53,,66,,78,,89,r11,l109,r8,l124,r3,l130,r-1,15l,11,1,2r,xe" fillcolor="black" stroked="f">
                <v:path arrowok="t"/>
              </v:shape>
              <v:shape id="_x0000_s1369" style="position:absolute;left:2508;top:1968;width:24;height:210" coordsize="24,210" path="m,1l11,210r13,-2l17,,,1r,xe" fillcolor="black" stroked="f">
                <v:path arrowok="t"/>
              </v:shape>
              <v:shape id="_x0000_s1370" style="position:absolute;left:2734;top:1968;width:28;height:208" coordsize="28,208" path="m,1l14,208r14,l17,,,1r,xe" fillcolor="black" stroked="f">
                <v:path arrowok="t"/>
              </v:shape>
              <v:shape id="_x0000_s1371" style="position:absolute;left:2682;top:2037;width:155;height:24" coordsize="155,24" path="m,l152,r3,24l,18,,,,xe" fillcolor="black" stroked="f">
                <v:path arrowok="t"/>
              </v:shape>
              <v:shape id="_x0000_s1372" style="position:absolute;left:2682;top:2119;width:154;height:22" coordsize="154,22" path="m,4l154,r-2,17l,22,,4r,xe" fillcolor="black" stroked="f">
                <v:path arrowok="t"/>
              </v:shape>
              <v:shape id="_x0000_s1373" style="position:absolute;left:2505;top:1566;width:23;height:227" coordsize="23,227" path="m,3l12,227r3,l23,227r,-4l23,216r,-12l23,190r,-8l23,173r,-11l23,153r,-10l23,133r,-11l23,114,21,102r,-11l21,81r,-9l20,62r,-9l20,44r,-7l20,22r,-12l20,3r,-2l12,,6,1,3,1,,3r,xe" fillcolor="black" stroked="f">
                <v:path arrowok="t"/>
              </v:shape>
              <v:shape id="_x0000_s1374" style="position:absolute;left:2440;top:1626;width:150;height:33" coordsize="150,33" path="m,2l,,6,r8,l26,,36,,49,2r14,l77,3r14,l103,3r11,l126,5r8,l142,6r5,l150,8r,20l147,28r-5,l134,28r-8,l114,28r-11,2l91,30,77,31r-14,l49,31r-13,l27,33r-12,l11,33r-6,l5,33,3,25,2,15,,5,,2r,xe" fillcolor="black" stroked="f">
                <v:path arrowok="t"/>
              </v:shape>
              <v:shape id="_x0000_s1375" style="position:absolute;left:2445;top:1722;width:120;height:23" coordsize="120,23" path="m,l120,8r-5,10l112,18r-3,l103,18r-7,l87,18r-9,2l66,20r-7,1l46,21r-9,l25,21r-7,2l6,23r-5,l,15,,9,,2,,,,xe" fillcolor="black" stroked="f">
                <v:path arrowok="t"/>
              </v:shape>
              <v:shape id="_x0000_s1376" style="position:absolute;left:1358;top:2434;width:167;height:17" coordsize="167,17" path="m3,l163,4r,1l166,11r1,5l167,17r-4,-1l157,16r-9,-2l138,14,124,13r-13,l96,13r-15,l65,11r-15,l37,11r-12,l13,11r-7,l,11r,l3,r,xe" fillcolor="black" stroked="f">
                <v:path arrowok="t"/>
              </v:shape>
              <v:shape id="_x0000_s1377" style="position:absolute;left:1405;top:2436;width:20;height:165" coordsize="20,165" path="m,l,163r18,2l20,8,,,,xe" fillcolor="black" stroked="f">
                <v:path arrowok="t"/>
              </v:shape>
              <v:shape id="_x0000_s1378" style="position:absolute;left:1462;top:2442;width:20;height:154" coordsize="20,154" path="m,l2,154r18,l14,2,,,,xe" fillcolor="black" stroked="f">
                <v:path arrowok="t"/>
              </v:shape>
              <v:shape id="_x0000_s1379" style="position:absolute;left:1605;top:2436;width:163;height:18" coordsize="163,18" path="m,2l,,6,r7,l25,,37,,51,,65,,82,,95,r15,l122,r13,l144,r9,l157,r3,l163,18,5,14,,2r,xe" fillcolor="black" stroked="f">
                <v:path arrowok="t"/>
              </v:shape>
              <v:shape id="_x0000_s1380" style="position:absolute;left:1648;top:2450;width:16;height:151" coordsize="16,151" path="m,l6,149r10,2l15,,,,,xe" fillcolor="black" stroked="f">
                <v:path arrowok="t"/>
              </v:shape>
              <v:shape id="_x0000_s1381" style="position:absolute;left:1701;top:2444;width:27;height:154" coordsize="27,154" path="m,6l14,152r13,2l23,,,6r,xe" fillcolor="black" stroked="f">
                <v:path arrowok="t"/>
              </v:shape>
              <v:shape id="_x0000_s1382" style="position:absolute;left:1844;top:2431;width:151;height:16" coordsize="151,16" path="m,3l149,r,1l151,7r-2,6l149,16r-4,-2l140,14r-9,l122,14r-13,l97,14r-13,l72,14r-15,l44,14r-13,l22,14r-11,l5,14,,14r,l,3r,xe" fillcolor="black" stroked="f">
                <v:path arrowok="t"/>
              </v:shape>
              <v:shape id="_x0000_s1383" style="position:absolute;left:3064;top:2431;width:146;height:31" coordsize="146,31" path="m,l146,4r-3,27l3,23,,,,xe" fillcolor="black" stroked="f">
                <v:path arrowok="t"/>
              </v:shape>
              <v:shape id="_x0000_s1384" style="position:absolute;left:3299;top:2445;width:132;height:23" coordsize="132,23" path="m,l2,,6,r8,l22,r9,l43,,55,,68,,79,,91,r10,l111,r8,l126,r3,l132,r-6,15l3,23,,,,xe" fillcolor="black" stroked="f">
                <v:path arrowok="t"/>
              </v:shape>
              <v:shape id="_x0000_s1385" style="position:absolute;left:3347;top:2460;width:29;height:145" coordsize="29,145" path="m,2l10,145r19,l14,,,2r,xe" fillcolor="black" stroked="f">
                <v:path arrowok="t"/>
              </v:shape>
              <v:shape id="_x0000_s1386" style="position:absolute;left:3139;top:1974;width:28;height:233" coordsize="28,233" path="m,l,3r,7l,15r,7l,29r,9l,46r,8l,65,2,75r,9l2,96r,10l3,118r,9l3,139r,9l3,159r,9l3,179r,8l5,196r,14l6,223r,7l8,233r20,l12,1,,,,xe" fillcolor="black" stroked="f">
                <v:path arrowok="t"/>
              </v:shape>
              <v:shape id="_x0000_s1387" style="position:absolute;left:3070;top:2039;width:137;height:25" coordsize="137,25" path="m4,l137,1,117,18,,25,4,r,xe" fillcolor="black" stroked="f">
                <v:path arrowok="t"/>
              </v:shape>
              <v:shape id="_x0000_s1388" style="position:absolute;left:3068;top:2129;width:129;height:21" coordsize="129,21" path="m2,4l3,3r5,l14,1r8,l31,,43,,53,,67,,77,,89,r9,l108,r8,l123,r3,l129,r-6,19l,21,2,4r,xe" fillcolor="black" stroked="f">
                <v:path arrowok="t"/>
              </v:shape>
              <v:shape id="_x0000_s1389" style="position:absolute;left:3366;top:1993;width:31;height:214" coordsize="31,214" path="m,l6,214r25,l15,4,,,,xe" fillcolor="black" stroked="f">
                <v:path arrowok="t"/>
              </v:shape>
              <v:shape id="_x0000_s1390" style="position:absolute;left:3301;top:2025;width:143;height:23" coordsize="143,23" path="m,3l139,r4,17l,23,,3r,xe" fillcolor="black" stroked="f">
                <v:path arrowok="t"/>
              </v:shape>
              <v:shape id="_x0000_s1391" style="position:absolute;left:3301;top:2130;width:120;height:23" coordsize="120,23" path="m4,11l10,8r13,l32,6,41,5r10,l63,5,72,3,83,2,91,r11,l114,r6,l118,20,,23,4,11r,xe" fillcolor="black" stroked="f">
                <v:path arrowok="t"/>
              </v:shape>
              <v:shape id="_x0000_s1392" style="position:absolute;left:3119;top:1557;width:23;height:103" coordsize="23,103" path="m,6r,97l23,93,17,,,6r,xe" fillcolor="black" stroked="f">
                <v:path arrowok="t"/>
              </v:shape>
              <v:shape id="_x0000_s1393" style="position:absolute;left:1099;top:1042;width:2157;height:36" coordsize="2157,36" path="m2131,36l,34,7,18,2157,r-26,36l2131,36xe" fillcolor="black" stroked="f">
                <v:path arrowok="t"/>
              </v:shape>
              <v:shape id="_x0000_s1394" style="position:absolute;left:1124;top:1013;width:2184;height:22" coordsize="2184,22" path="m2149,16l,22,13,,2184,4r-35,12l2149,16xe" fillcolor="black" stroked="f">
                <v:path arrowok="t"/>
              </v:shape>
              <v:shape id="_x0000_s1395" style="position:absolute;left:1005;top:903;width:2444;height:43" coordsize="2444,43" path="m2444,30l,43,23,12,2444,r,30l2444,30xe" fillcolor="black" stroked="f">
                <v:path arrowok="t"/>
              </v:shape>
              <v:shape id="_x0000_s1396" style="position:absolute;left:1038;top:863;width:2402;height:40" coordsize="2402,40" path="m2402,20l,40,10,24,2402,r,20l2402,20xe" fillcolor="black" stroked="f">
                <v:path arrowok="t"/>
              </v:shape>
              <v:shape id="_x0000_s1397" style="position:absolute;left:1065;top:831;width:2373;height:41" coordsize="2373,41" path="m,41l2373,19r,-19l2370,r-4,l2356,r-11,l2329,r-16,l2292,r-22,l2243,r-28,l2184,r-33,l2116,r-37,l2039,r-39,1l1956,1r-45,l1865,1r-47,2l1769,3r-49,l1669,3r-51,1l1565,4r-53,l1458,4r-55,2l1347,6r-55,1l1238,7r-55,2l1125,9r-55,l1014,9r-55,l904,9r-54,1l796,10r-51,2l691,12r-50,l591,12r-48,l496,12r-45,1l407,13r-42,2l324,15r-40,l247,15r-34,1l179,16r-30,l121,16,97,18r-23,l54,18r-19,l22,18r-10,l4,18,,18r,1l,22r,7l,37r,4l,41xe" fillcolor="black" stroked="f">
                <v:path arrowok="t"/>
              </v:shape>
              <v:shape id="_x0000_s1398" style="position:absolute;left:1177;top:806;width:116;height:13" coordsize="116,13" path="m108,13l,13,,,116,r-8,13l108,13xe" fillcolor="black" stroked="f">
                <v:path arrowok="t"/>
              </v:shape>
              <v:shape id="_x0000_s1399" style="position:absolute;left:1201;top:596;width:77;height:219" coordsize="77,219" path="m,214l13,1,77,r,213l74,213r-6,1l62,214r-1,l59,210r,-6l59,192r,-12l59,171r,-7l59,155r,-7l59,137r,-9l59,120r,-9l59,100r,-9l59,83r,-9l59,65r,-9l59,49r,-6l59,29r,-8l59,15r,-2l24,12,19,219,,214r,xe" fillcolor="black" stroked="f">
                <v:path arrowok="t"/>
              </v:shape>
              <v:shape id="_x0000_s1400" style="position:absolute;left:1201;top:568;width:98;height:47" coordsize="98,47" path="m21,43l,44,,6,98,,95,47,72,46,68,34r22,l89,10,10,19,21,43r,xe" fillcolor="black" stroked="f">
                <v:path arrowok="t"/>
              </v:shape>
              <v:shape id="_x0000_s1401" style="position:absolute;left:1330;top:696;width:53;height:108" coordsize="53,108" path="m9,l7,3,6,17,4,24r,9l3,43r,11l1,62r,11l,82r,9l,102r3,6l4,107r8,l19,105r10,l37,104r9,-2l50,102r3,l46,8,34,9r7,86l12,92,16,3,9,r,xe" fillcolor="black" stroked="f">
                <v:path arrowok="t"/>
              </v:shape>
              <v:shape id="_x0000_s1402" style="position:absolute;left:1318;top:680;width:62;height:28" coordsize="62,28" path="m,21r62,7l62,,,5,,21r,xe" fillcolor="black" stroked="f">
                <v:path arrowok="t"/>
              </v:shape>
              <v:shape id="_x0000_s1403" style="position:absolute;left:1601;top:723;width:263;height:132" coordsize="263,132" path="m,127l136,,263,132r-22,-2l145,34,37,127,,127r,xe" fillcolor="black" stroked="f">
                <v:path arrowok="t"/>
              </v:shape>
              <v:shape id="_x0000_s1404" style="position:absolute;left:1977;top:717;width:265;height:133" coordsize="265,133" path="m15,28r3,105l38,129,31,25r195,l229,132r36,1l241,30r22,-5l262,,,6,,25r15,3l15,28xe" fillcolor="black" stroked="f">
                <v:path arrowok="t"/>
              </v:shape>
              <v:shape id="_x0000_s1405" style="position:absolute;left:2808;top:723;width:247;height:130" coordsize="247,130" path="m4,124l10,38,,31,10,,242,r5,35l231,34r10,86l223,121,211,19,34,21r,109l4,124r,xe" fillcolor="black" stroked="f">
                <v:path arrowok="t"/>
              </v:shape>
              <v:shape id="_x0000_s1406" style="position:absolute;left:2217;top:754;width:126;height:24" coordsize="126,24" path="m1,3l124,r2,24l,18,1,3r,xe" fillcolor="black" stroked="f">
                <v:path arrowok="t"/>
              </v:shape>
              <v:shape id="_x0000_s1407" style="position:absolute;left:2692;top:751;width:136;height:28" coordsize="136,28" path="m,2l123,r13,28l6,21,,2r,xe" fillcolor="black" stroked="f">
                <v:path arrowok="t"/>
              </v:shape>
              <v:shape id="_x0000_s1408" style="position:absolute;left:2337;top:603;width:41;height:53" coordsize="41,53" path="m1,52l,49,,43,,34,1,25,1,15,6,6,12,r8,l28,2r6,7l37,16r3,11l40,36r,9l40,50r1,3l28,48,26,42r,-9l23,22,19,18r-7,4l7,36,6,48r,5l1,52r,xe" fillcolor="black" stroked="f">
                <v:path arrowok="t"/>
              </v:shape>
              <v:shape id="_x0000_s1409" style="position:absolute;left:2649;top:605;width:46;height:54" coordsize="46,54" path="m2,53l,50,,43,,34,2,23,2,13,6,4,10,,21,r7,3l34,10r3,9l42,29r1,8l45,46r,5l46,54r-15,l31,51r,-4l31,40r2,-8l30,19,24,16,13,22,10,35,9,47r1,6l2,53r,xe" fillcolor="black" stroked="f">
                <v:path arrowok="t"/>
              </v:shape>
              <v:shape id="_x0000_s1410" style="position:absolute;left:2421;top:670;width:201;height:142" coordsize="201,142" path="m184,1r-2,l182,6r-1,6l179,20r-3,9l175,40r-5,11l167,65r-6,10l156,87r-8,9l141,106r-9,8l120,118r-13,3l96,122,82,118,70,114,56,108r-7,-6l39,93,31,84,24,75,19,68,13,59,9,50,6,43,5,37,2,26r,-3l,25r,7l,44,2,59r,6l5,74r1,7l10,90r5,7l21,105r7,7l39,119r8,5l55,128r9,3l76,136r7,1l92,139r10,1l111,142r6,-2l126,139r7,-3l142,134r14,-9l170,117r5,-9l179,100r5,-9l188,83r2,-11l193,62r1,-9l197,44r,-9l199,26r,-9l200,13r,-10l201,,184,1r,xe" fillcolor="black" stroked="f">
                <v:path arrowok="t"/>
              </v:shape>
              <v:shape id="_x0000_s1411" style="position:absolute;left:2584;top:655;width:67;height:21" coordsize="67,21" path="m61,15l6,21,,,67,,61,15r,xe" fillcolor="black" stroked="f">
                <v:path arrowok="t"/>
              </v:shape>
              <v:shape id="_x0000_s1412" style="position:absolute;left:2634;top:655;width:65;height:140" coordsize="65,140" path="m3,7l2,7r,5l2,18r,10l,37,,49,,61,,74,,86,,98r,11l,120r,7l,134r2,3l3,140r3,-1l14,137r9,-1l34,134r9,-1l54,132r6,l63,132r2,-15l14,121,15,,3,7r,xe" fillcolor="black" stroked="f">
                <v:path arrowok="t"/>
              </v:shape>
              <v:shape id="_x0000_s1413" style="position:absolute;left:2691;top:649;width:20;height:129" coordsize="20,129" path="m,l,129,20,118,11,,,,,xe" fillcolor="black" stroked="f">
                <v:path arrowok="t"/>
              </v:shape>
              <v:shape id="_x0000_s1414" style="position:absolute;left:2328;top:649;width:74;height:158" coordsize="74,158" path="m1,151l,,71,2r3,140l58,145,55,18,13,19r6,139l1,151r,xe" fillcolor="black" stroked="f">
                <v:path arrowok="t"/>
              </v:shape>
              <v:shape id="_x0000_s1415" style="position:absolute;left:2396;top:639;width:67;height:54" coordsize="67,54" path="m3,37l34,32,44,,67,4,53,46,,54,3,37r,xe" fillcolor="black" stroked="f">
                <v:path arrowok="t"/>
              </v:shape>
              <v:shape id="_x0000_s1416" style="position:absolute;left:2439;top:636;width:155;height:17" coordsize="155,17" path="m,13r146,4l155,,,3,,13r,xe" fillcolor="black" stroked="f">
                <v:path arrowok="t"/>
              </v:shape>
              <v:shape id="_x0000_s1417" style="position:absolute;left:2452;top:554;width:130;height:65" coordsize="130,65" path="m,63l,60,,52,3,42,9,31,16,18,28,9,33,5,43,2,52,,65,r8,l83,2r8,3l98,9r12,9l119,30r4,10l128,51r1,7l130,61r-26,4l104,63r,-5l102,51r-1,-8l96,36,89,30,83,27,79,26r-8,l64,27r-12,l45,29r-8,1l31,33,18,37r-7,8l6,51,2,57,,60r,3l,63xe" fillcolor="black" stroked="f">
                <v:path arrowok="t"/>
              </v:shape>
              <v:shape id="_x0000_s1418" style="position:absolute;left:2415;top:606;width:194;height:19" coordsize="194,19" path="m190,l,6,5,19r189,l190,r,xe" fillcolor="black" stroked="f">
                <v:path arrowok="t"/>
              </v:shape>
              <v:shape id="_x0000_s1419" style="position:absolute;left:3028;top:726;width:425;height:35" coordsize="425,35" path="m425,l21,13,,31r412,4l425,r,xe" fillcolor="black" stroked="f">
                <v:path arrowok="t"/>
              </v:shape>
              <v:shape id="_x0000_s1420" style="position:absolute;left:1373;top:733;width:625;height:28" coordsize="625,28" path="m616,l,5,3,28,625,18,616,r,xe" fillcolor="black" stroked="f">
                <v:path arrowok="t"/>
              </v:shape>
              <v:shape id="_x0000_s1421" style="position:absolute;left:1275;top:739;width:64;height:25" coordsize="64,25" path="m64,3l,,,25,62,22,64,3r,xe" fillcolor="black" stroked="f">
                <v:path arrowok="t"/>
              </v:shape>
              <v:shape id="_x0000_s1422" style="position:absolute;left:1888;top:747;width:61;height:103" coordsize="61,103" path="m43,l,102r22,1l61,,43,r,xe" fillcolor="black" stroked="f">
                <v:path arrowok="t"/>
              </v:shape>
              <v:shape id="_x0000_s1423" style="position:absolute;left:1534;top:750;width:105;height:102" coordsize="105,102" path="m90,l,102r24,l105,3,90,r,xe" fillcolor="black" stroked="f">
                <v:path arrowok="t"/>
              </v:shape>
              <v:shape id="_x0000_s1424" style="position:absolute;left:1454;top:753;width:122;height:100" coordsize="122,100" path="m101,5l,100r30,l122,,101,5r,xe" fillcolor="black" stroked="f">
                <v:path arrowok="t"/>
              </v:shape>
              <v:shape id="_x0000_s1425" style="position:absolute;left:1367;top:747;width:133;height:109" coordsize="133,109" path="m115,6l,109r23,-1l133,,115,6r,xe" fillcolor="black" stroked="f">
                <v:path arrowok="t"/>
              </v:shape>
              <v:shape id="_x0000_s1426" style="position:absolute;left:1276;top:797;width:76;height:56" coordsize="76,56" path="m63,l,56r32,l76,1,63,r,xe" fillcolor="black" stroked="f">
                <v:path arrowok="t"/>
              </v:shape>
              <v:shape id="_x0000_s1427" style="position:absolute;left:3071;top:748;width:65;height:95" coordsize="65,95" path="m,l43,89r22,6l11,2,,,,xe" fillcolor="black" stroked="f">
                <v:path arrowok="t"/>
              </v:shape>
              <v:shape id="_x0000_s1428" style="position:absolute;left:3124;top:741;width:112;height:103" coordsize="112,103" path="m,l82,99r30,4l36,6,,,,xe" fillcolor="black" stroked="f">
                <v:path arrowok="t"/>
              </v:shape>
              <v:shape id="_x0000_s1429" style="position:absolute;left:3238;top:739;width:106;height:104" coordsize="106,104" path="m,l82,104r24,l32,8,,,,xe" fillcolor="black" stroked="f">
                <v:path arrowok="t"/>
              </v:shape>
            </v:group>
            <v:shape id="_x0000_s1430" style="position:absolute;left:2470;top:689;width:107;height:53" coordsize="107,53" path="m,10r,2l,18r3,7l7,34r6,7l22,49r5,1l34,52r7,l50,53,64,47,77,40r9,-9l95,22r4,-9l104,6,105,r2,l104,,99,4,92,9r-8,7l75,21,65,27,55,30r-8,1l38,28,33,25,27,19,22,15,18,4r,-3l,10r,xe" fillcolor="black" stroked="f">
              <v:path arrowok="t"/>
            </v:shape>
            <v:shape id="_x0000_s1431" style="position:absolute;left:1374;top:1124;width:246;height:121" coordsize="246,121" path="m11,121r,-6l11,105r,-9l13,88r3,-9l21,72,24,62r6,-9l34,44r9,-6l51,32,61,29,71,26r14,2l95,28r10,4l114,37r9,6l129,48r7,8l141,63r4,9l150,85r4,14l156,108r1,4l244,112r2,-21l170,94r-1,-6l169,78r-3,-9l165,62r-3,-9l160,44r-6,-9l150,26r-8,-9l135,11,123,4,111,1,98,,83,1r-9,l65,3,58,4,52,7,40,11r-9,9l22,29r-6,9l11,48,8,59,3,68,2,78,,85r,9l,106r2,6l11,121r,xe" fillcolor="black" stroked="f">
              <v:path arrowok="t"/>
            </v:shape>
            <v:shape id="_x0000_s1432" style="position:absolute;left:1333;top:1091;width:243;height:105" coordsize="243,105" path="m,83l,78,6,68r4,-9l16,52r6,-8l31,37r7,-9l49,21,60,13,74,9,80,5,87,3,94,2r9,l111,r9,l129,r10,3l146,3r9,2l163,6r7,4l183,15r14,9l206,30r8,9l220,47r8,11l231,65r4,9l237,81r3,9l241,101r2,4l240,99,234,89r-5,-9l225,73r-6,-8l213,58r-9,-9l195,40,185,33r-9,-6l163,21,151,18r-14,l124,19r-16,l94,24,81,28r-9,8l60,40r-7,7l44,55r-6,9l31,70r-5,7l22,83r-2,6l16,98r,4l,83r,xe" fillcolor="black" stroked="f">
              <v:path arrowok="t"/>
            </v:shape>
            <v:shape id="_x0000_s1433" style="position:absolute;left:1573;top:1087;width:247;height:114" coordsize="247,114" path="m,102l,96,3,85,4,77,8,68r5,-9l20,50,26,40r9,-9l44,22,57,14,69,7,85,3,93,1,102,r10,l122,r9,l140,r9,1l158,3r13,4l186,16r11,9l207,34r9,10l225,56r4,9l235,75r3,9l242,94r2,8l245,108r,3l247,114r-22,-3l223,105,222,94r-3,-9l217,78r-4,-9l210,62r-6,-9l197,44r-9,-9l180,31,168,23,155,20r-7,-1l140,17r-9,l124,19r-10,l105,19r-9,1l88,23,74,28,62,35,48,40r-8,8l31,56r-6,9l17,72r-4,8l8,87,6,94r-5,9l1,108,,102r,xe" fillcolor="black" stroked="f">
              <v:path arrowok="t"/>
            </v:shape>
            <v:shape id="_x0000_s1434" style="position:absolute;left:1611;top:1134;width:159;height:101" coordsize="159,101" path="m,93l,87,3,77r,-9l6,59r4,-9l15,43r4,-9l25,25r6,-9l40,10,49,4,61,1,73,,87,1,99,3r11,4l119,12r10,7l135,25r7,8l147,41r4,9l154,65r3,13l157,87r2,5l141,93r-2,-4l138,80,135,68,132,55r-5,-8l124,40r-4,-6l117,30r-7,-6l104,21,96,18r-7,l79,16r-9,3l61,22r-6,6l46,34r-6,7l34,49r-4,9l24,65r-5,7l15,78r-3,8l7,96r,5l,93r,xe" fillcolor="black" stroked="f">
              <v:path arrowok="t"/>
            </v:shape>
            <v:shape id="_x0000_s1435" style="position:absolute;left:1755;top:1212;width:92;height:18" coordsize="92,18" path="m4,l7,,19,r4,l32,r8,l49,,63,,78,r9,l92,,90,17,,18,4,r,xe" fillcolor="black" stroked="f">
              <v:path arrowok="t"/>
            </v:shape>
            <v:shape id="_x0000_s1436" style="position:absolute;left:1841;top:1124;width:164;height:100" coordsize="164,100" path="m14,100r,-4l14,85,16,72,22,57r1,-9l28,41r4,-7l40,28r6,-6l54,19r9,-3l77,17r8,l96,20r7,3l112,29r5,6l121,43r4,7l130,59r3,15l136,87r,9l137,100r27,-1l162,93,160,81r-3,-9l154,65r-5,-9l146,47,139,37r-6,-9l125,19r-5,-6l109,6,100,3,88,,77,1,63,1,51,6,41,10r-7,7l25,23r-5,9l14,41,11,51,7,59,4,68,1,75r,9l,96r,4l14,100r,xe" fillcolor="black" stroked="f">
              <v:path arrowok="t"/>
            </v:shape>
            <v:shape id="_x0000_s1437" style="position:absolute;left:1811;top:1088;width:235;height:110" coordsize="235,110" path="m,86l,81,3,71,4,62,9,55r4,-8l21,40r6,-9l36,22r8,-7l58,10,70,5,86,2,93,r9,l113,r10,2l132,2r9,1l148,5r9,3l170,12r15,9l194,28r10,9l212,47r7,11l222,67r5,9l230,84r2,9l234,104r1,6l212,107r-2,-6l206,90r-3,-9l200,74r-5,-9l191,58r-7,-9l178,40r-9,-7l160,27,148,21,136,18,123,16r-13,2l93,18,80,22,67,27r-9,7l47,40r-7,9l31,56r-4,9l19,73r-4,7l12,87,9,95,6,105r,5l,86r,xe" fillcolor="black" stroked="f">
              <v:path arrowok="t"/>
            </v:shape>
            <v:shape id="_x0000_s1438" style="position:absolute;left:2023;top:1183;width:149;height:20" coordsize="149,20" path="m,3l148,r1,20l,15,,3r,xe" fillcolor="black" stroked="f">
              <v:path arrowok="t"/>
            </v:shape>
            <v:shape id="_x0000_s1439" style="position:absolute;left:1972;top:1212;width:245;height:24" coordsize="245,24" path="m9,l239,r6,24l,20,9,r,xe" fillcolor="black" stroked="f">
              <v:path arrowok="t"/>
            </v:shape>
            <v:shape id="_x0000_s1440" style="position:absolute;left:2209;top:1119;width:251;height:114" coordsize="251,114" path="m2,114r,-4l3,99r,-9l6,83,9,74r5,-7l17,58r4,-9l27,40r7,-6l42,27r9,-3l60,21r13,l82,21r10,3l100,27r8,6l114,39r6,7l125,53r4,9l134,77r3,13l138,99r2,5l246,99r5,-10l157,82r-1,-6l151,65r-3,-7l145,50r-4,-7l138,36r-7,-9l125,19r-8,-7l110,8,100,2,91,,79,,67,3,54,6,43,12,33,18r-7,9l18,36r-4,9l9,55,8,65,3,73,2,82r,7l2,98,,110r2,4l2,114xe" fillcolor="black" stroked="f">
              <v:path arrowok="t"/>
            </v:shape>
            <v:shape id="_x0000_s1441" style="position:absolute;left:2166;top:1087;width:217;height:116" coordsize="217,116" path="m,103l,97,5,85,8,77r4,-9l17,59r9,-9l31,40,42,29r9,-9l63,14,74,7,89,3,97,1,106,r8,l123,1r15,l153,4r12,5l177,13r7,4l193,22r6,6l205,34r6,9l215,51r,8l217,62r-3,-3l209,51r-9,-8l188,34r-8,-5l172,25,162,20r-9,-1l141,16r-10,l117,16r-11,4l91,23,79,29,69,34r-9,9l49,48r-7,9l36,66r-5,9l26,82r-3,8l18,96r,7l15,112r,4l,103r,xe" fillcolor="black" stroked="f">
              <v:path arrowok="t"/>
            </v:shape>
            <v:shape id="_x0000_s1442" style="position:absolute;left:2443;top:1118;width:162;height:109" coordsize="162,109" path="m12,100r,-4l12,85r,-7l15,71r2,-8l20,56r4,-9l27,40r6,-8l40,28r8,-5l55,20,67,19r13,1l89,22r11,4l107,31r9,6l120,43r5,8l128,59r3,9l132,83r2,13l134,105r,4l162,105r-2,-6l159,87r-3,-9l154,69,150,59r-3,-9l141,40,135,29r-9,-9l119,13,110,6,97,3,83,,70,1r-9,l54,1,48,3,42,6,31,10r-7,9l15,25r-4,9l6,43,5,53,2,60,,69r,8l2,85r,12l3,102r5,-2l12,100r,xe" fillcolor="black" stroked="f">
              <v:path arrowok="t"/>
            </v:shape>
            <v:shape id="_x0000_s1443" style="position:absolute;left:2574;top:1208;width:100;height:19" coordsize="100,19" path="m19,4l100,r,19l,19,25,4,8,4r11,l19,4xe" fillcolor="black" stroked="f">
              <v:path arrowok="t"/>
            </v:shape>
            <v:shape id="_x0000_s1444" style="position:absolute;left:2670;top:1119;width:380;height:107" coordsize="380,107" path="m7,107r,-5l9,92r,-9l12,76r1,-8l18,61r3,-9l25,45r6,-9l38,31r8,-6l56,22r9,-3l78,21r11,l99,25r7,5l114,36r4,6l124,49r5,7l133,65r3,15l138,93r,9l139,107r240,-2l380,92,161,89r-1,-6l157,73r-3,-9l151,56r-5,-7l143,42r-7,-9l130,24r-7,-9l115,11,105,5,96,2,84,,72,2,58,2,47,6,37,11r-8,7l21,24r-5,9l12,42,9,50,4,58,3,67,,74r,8l,92r,4l7,107r,xe" fillcolor="black" stroked="f">
              <v:path arrowok="t"/>
            </v:shape>
            <v:shape id="_x0000_s1445" style="position:absolute;left:2411;top:1084;width:222;height:115" coordsize="222,115" path="m1,111r,-6l4,93,6,84,9,77r4,-9l19,59,23,48,32,38r8,-9l50,23r9,-7l72,13r8,-1l87,10r10,l106,12r15,l134,16r11,4l157,29r9,8l174,46r6,8l188,65r4,9l197,83r1,7l201,99r3,10l206,115r16,-4l220,105,217,93,214,83r-1,-9l209,63r-5,-9l195,43,188,32,177,23,167,16,152,7,139,3,130,1,121,r-7,l105,,93,,84,,74,1,66,3,52,7,41,16,29,23r-7,9l15,43,10,54,6,63,3,74,1,83r,10l,105r1,6l1,111xe" fillcolor="black" stroked="f">
              <v:path arrowok="t"/>
            </v:shape>
            <v:shape id="_x0000_s1446" style="position:absolute;left:2645;top:1081;width:376;height:117" coordsize="376,117" path="m1,115r,-6l4,97,7,88r3,-7l14,72r8,-9l26,53r9,-9l44,35,56,29,66,22,81,19r6,-2l96,17r9,l114,19r15,1l143,25r12,4l166,37r7,7l180,53r6,9l192,71r2,7l197,87r1,7l201,102r,10l203,117r167,-2l376,94,219,97r-2,-6l213,80r-5,-9l204,63r-6,-9l194,46,185,35r-9,-9l166,17,155,12,140,4,127,1,118,r-7,l102,,94,1,84,1,75,3,68,4,60,7,47,13,37,22,26,29,19,40r-6,9l10,60,6,69,3,80,1,88r,9l,109r1,6l1,115xe" fillcolor="black" stroked="f">
              <v:path arrowok="t"/>
            </v:shape>
            <v:shape id="_x0000_s1447" style="position:absolute;left:3015;top:1082;width:169;height:107" coordsize="169,107" path="m,107r,-5l1,95,3,83,9,71r1,-7l15,56r4,-7l25,42r4,-9l37,27r7,-8l55,15,64,9,72,6,81,2r11,l101,r8,l118,2r11,3l136,5r8,3l149,8r8,3l164,14r5,2l166,18r-5,6l158,30r2,3l157,31r-6,-3l141,25,129,24r-9,-2l112,21r-8,l96,21r-9,l78,22r-9,3l62,30r-9,3l44,37r-7,5l32,49,21,61,13,74,6,86,1,96,,104r,3l,107xe" fillcolor="black" stroked="f">
              <v:path arrowok="t"/>
            </v:shape>
            <v:shape id="_x0000_s1448" style="position:absolute;left:3046;top:1118;width:127;height:103" coordsize="127,103" path="m13,99r,-3l13,90r2,-9l19,74,24,62,30,50,38,37,49,28,59,19,71,14,84,13r14,1l108,14r10,3l124,20r3,2l124,19r-4,-3l113,10,104,6,90,1,77,,68,,61,1,53,4r-7,6l37,14r-7,6l24,26r-5,9l13,41r-3,9l7,57,6,66,1,78r,13l,99r1,4l13,99r,xe" fillcolor="black" stroked="f">
              <v:path arrowok="t"/>
            </v:shape>
            <v:shape id="_x0000_s1449" style="position:absolute;left:3047;top:1214;width:156;height:189" coordsize="156,189" path="m,3l,4r,6l,19,2,32r,14l3,62r,9l3,80r,9l5,97r,8l5,114r,7l5,130r,15l6,159r,12l6,180r,6l8,189r146,-1l156,173r-130,l12,,,3r,xe" fillcolor="black" stroked="f">
              <v:path arrowok="t"/>
            </v:shape>
            <v:shape id="_x0000_s1450" style="position:absolute;left:2665;top:1214;width:23;height:260" coordsize="23,260" path="m,l,260r23,l11,9,,,,xe" fillcolor="black" stroked="f">
              <v:path arrowok="t"/>
            </v:shape>
            <v:shape id="_x0000_s1451" style="position:absolute;left:2808;top:1214;width:26;height:256" coordsize="26,256" path="m4,l,254r26,2l17,4,4,r,xe" fillcolor="black" stroked="f">
              <v:path arrowok="t"/>
            </v:shape>
            <v:shape id="_x0000_s1452" style="position:absolute;left:3046;top:1402;width:25;height:68" coordsize="25,68" path="m,l1,68r24,l19,,,,,xe" fillcolor="black" stroked="f">
              <v:path arrowok="t"/>
            </v:shape>
            <v:shape id="_x0000_s1453" style="position:absolute;left:2673;top:1384;width:154;height:23" coordsize="154,23" path="m154,23l1,21,,3,148,r6,23l154,23xe" fillcolor="black" stroked="f">
              <v:path arrowok="t"/>
            </v:shape>
            <v:shape id="_x0000_s1454" style="position:absolute;left:2739;top:1127;width:20;height:261" coordsize="20,261" path="m,l,261r20,l17,4,,,,xe" fillcolor="black" stroked="f">
              <v:path arrowok="t"/>
            </v:shape>
            <v:shape id="_x0000_s1455" style="position:absolute;left:2667;top:1201;width:121;height:23" coordsize="121,23" path="m4,2l121,,111,17,,23,4,2r,xe" fillcolor="black" stroked="f">
              <v:path arrowok="t"/>
            </v:shape>
            <v:shape id="_x0000_s1456" style="position:absolute;left:2670;top:1288;width:123;height:17" coordsize="123,17" path="m,l1,,6,r6,l21,r8,l40,,52,,64,1r10,l84,1r9,l104,1r7,l117,1r3,l123,3r-9,12l,17,,,,xe" fillcolor="black" stroked="f">
              <v:path arrowok="t"/>
            </v:shape>
            <v:shape id="_x0000_s1457" style="position:absolute;left:2442;top:1390;width:152;height:23" coordsize="152,23" path="m152,23l1,20,,3,146,r6,23l152,23xe" fillcolor="black" stroked="f">
              <v:path arrowok="t"/>
            </v:shape>
            <v:shape id="_x0000_s1458" style="position:absolute;left:2508;top:1132;width:20;height:262" coordsize="20,262" path="m,l,262r20,l17,5,,,,xe" fillcolor="black" stroked="f">
              <v:path arrowok="t"/>
            </v:shape>
            <v:shape id="_x0000_s1459" style="position:absolute;left:2437;top:1206;width:120;height:24" coordsize="120,24" path="m3,3l120,,108,18,,24,3,3r,xe" fillcolor="black" stroked="f">
              <v:path arrowok="t"/>
            </v:shape>
            <v:shape id="_x0000_s1460" style="position:absolute;left:2439;top:1294;width:121;height:17" coordsize="121,17" path="m,l1,,6,r6,l21,r8,l38,,52,,64,1r8,l84,1r9,l102,1r7,l115,1r3,l121,3r-7,11l,17,,,,xe" fillcolor="black" stroked="f">
              <v:path arrowok="t"/>
            </v:shape>
            <v:shape id="_x0000_s1461" style="position:absolute;left:2433;top:1212;width:28;height:259" coordsize="28,259" path="m6,l,259r28,l27,255r,-8l27,240r,-6l27,225r,-7l27,207r,-10l27,187r,-11l27,164r,-11l27,141r,-12l25,116r,-12l25,92r,-12l22,68r,-10l22,49r,-9l22,30r,-7l22,15r,-4l22,2,22,,12,,6,r,xe" fillcolor="black" stroked="f">
              <v:path arrowok="t"/>
            </v:shape>
            <v:shape id="_x0000_s1462" style="position:absolute;left:2577;top:1209;width:25;height:262" coordsize="25,262" path="m3,l,262r25,l22,9,3,r,xe" fillcolor="black" stroked="f">
              <v:path arrowok="t"/>
            </v:shape>
            <v:shape id="_x0000_s1463" style="position:absolute;left:2197;top:1218;width:24;height:257" coordsize="24,257" path="m,l3,255r21,2l15,8,,,,xe" fillcolor="black" stroked="f">
              <v:path arrowok="t"/>
            </v:shape>
            <v:shape id="_x0000_s1464" style="position:absolute;left:2347;top:1208;width:36;height:262" coordsize="36,262" path="m4,l,262r36,-3l21,3,4,r,xe" fillcolor="black" stroked="f">
              <v:path arrowok="t"/>
            </v:shape>
            <v:shape id="_x0000_s1465" style="position:absolute;left:2209;top:1387;width:153;height:20" coordsize="153,20" path="m148,1l,,8,18r145,2l148,1r,xe" fillcolor="black" stroked="f">
              <v:path arrowok="t"/>
            </v:shape>
            <v:shape id="_x0000_s1466" style="position:absolute;left:2279;top:1132;width:30;height:265" coordsize="30,265" path="m3,l,265r30,l10,3,3,r,xe" fillcolor="black" stroked="f">
              <v:path arrowok="t"/>
            </v:shape>
            <v:shape id="_x0000_s1467" style="position:absolute;left:2206;top:1206;width:159;height:30" coordsize="159,30" path="m156,2l151,r-6,l137,r-9,l114,,103,2,89,2,76,3,61,3,46,3,33,3,23,5,12,5,6,5,,5,,6r,5l,20r,9l,30,,29,6,27r8,-1l24,26,34,24,49,23r14,l79,23,92,21r15,l120,20r14,l143,20r8,l156,20r3,l156,2r,xe" fillcolor="black" stroked="f">
              <v:path arrowok="t"/>
            </v:shape>
            <v:shape id="_x0000_s1468" style="position:absolute;left:2232;top:1329;width:130;height:21" coordsize="130,21" path="m130,2l125,r-3,l114,r-8,l96,,85,,74,,62,,48,,38,,28,,19,,10,,4,,,,,,4,21,130,16r,-14l130,2xe" fillcolor="black" stroked="f">
              <v:path arrowok="t"/>
            </v:shape>
            <v:shape id="_x0000_s1469" style="position:absolute;left:1838;top:1215;width:28;height:252" coordsize="28,252" path="m,l1,250r27,2l13,2,,,,xe" fillcolor="black" stroked="f">
              <v:path arrowok="t"/>
            </v:shape>
            <v:shape id="_x0000_s1470" style="position:absolute;left:1978;top:1221;width:30;height:249" coordsize="30,249" path="m,l5,249r25,l20,,,,,xe" fillcolor="black" stroked="f">
              <v:path arrowok="t"/>
            </v:shape>
            <v:shape id="_x0000_s1471" style="position:absolute;left:1913;top:1132;width:24;height:271" coordsize="24,271" path="m,l3,271r21,-1l12,2,,,,xe" fillcolor="black" stroked="f">
              <v:path arrowok="t"/>
            </v:shape>
            <v:shape id="_x0000_s1472" style="position:absolute;left:1848;top:1393;width:141;height:17" coordsize="141,17" path="m136,l,1,7,17,141,14,136,r,xe" fillcolor="black" stroked="f">
              <v:path arrowok="t"/>
            </v:shape>
            <v:shape id="_x0000_s1473" style="position:absolute;left:1873;top:1310;width:120;height:21" coordsize="120,21" path="m119,l,4,3,21,120,13,119,r,xe" fillcolor="black" stroked="f">
              <v:path arrowok="t"/>
            </v:shape>
            <v:shape id="_x0000_s1474" style="position:absolute;left:3117;top:1131;width:30;height:262" coordsize="30,262" path="m,l16,262r14,-5l16,1,,,,xe" fillcolor="black" stroked="f">
              <v:path arrowok="t"/>
            </v:shape>
            <v:shape id="_x0000_s1475" style="position:absolute;left:1608;top:1214;width:25;height:259" coordsize="25,259" path="m,12l5,257r20,2l24,254r,-7l22,239r,-6l22,225r,-8l21,205r,-10l19,185r,-11l18,162r,-11l18,139r,-12l16,114,15,102r,-12l15,78,13,66,12,56r,-9l12,38,10,29r,-8l10,13r,-4l10,1,10,,3,7,,12r,xe" fillcolor="black" stroked="f">
              <v:path arrowok="t"/>
            </v:shape>
            <v:shape id="_x0000_s1476" style="position:absolute;left:1755;top:1223;width:17;height:252" coordsize="17,252" path="m,l1,251r16,1l13,,,,,xe" fillcolor="black" stroked="f">
              <v:path arrowok="t"/>
            </v:shape>
            <v:shape id="_x0000_s1477" style="position:absolute;left:1687;top:1147;width:23;height:258" coordsize="23,258" path="m,l4,258r19,-2l10,,,,,xe" fillcolor="black" stroked="f">
              <v:path arrowok="t"/>
            </v:shape>
            <v:shape id="_x0000_s1478" style="position:absolute;left:1618;top:1393;width:147;height:23" coordsize="147,23" path="m146,l,4,3,23,147,17,146,r,xe" fillcolor="black" stroked="f">
              <v:path arrowok="t"/>
            </v:shape>
            <v:shape id="_x0000_s1479" style="position:absolute;left:1617;top:1323;width:153;height:21" coordsize="153,21" path="m147,l,5,1,21,153,16,147,r,xe" fillcolor="black" stroked="f">
              <v:path arrowok="t"/>
            </v:shape>
            <v:shape id="_x0000_s1480" style="position:absolute;left:1650;top:1246;width:115;height:15" coordsize="115,15" path="m111,15l,14,3,,115,2r-4,13l111,15xe" fillcolor="black" stroked="f">
              <v:path arrowok="t"/>
            </v:shape>
            <v:shape id="_x0000_s1481" style="position:absolute;left:1525;top:1227;width:22;height:238" coordsize="22,238" path="m6,2l,235r22,3l22,,6,2r,xe" fillcolor="black" stroked="f">
              <v:path arrowok="t"/>
            </v:shape>
            <v:shape id="_x0000_s1482" style="position:absolute;left:1432;top:1378;width:107;height:24" coordsize="107,24" path="m107,1l7,,,24,107,15r,-14l107,1xe" fillcolor="black" stroked="f">
              <v:path arrowok="t"/>
            </v:shape>
            <v:shape id="_x0000_s1483" style="position:absolute;left:1459;top:1147;width:17;height:218" coordsize="17,218" path="m1,2l,218r1,-6l7,201r6,-13l17,182r,-4l17,172r,-11l17,151r,-15l17,122r,-9l17,105r,-9l17,89r,-9l17,71r,-9l17,55r,-15l17,27r,-12l17,6,17,r,l1,2r,xe" fillcolor="black" stroked="f">
              <v:path arrowok="t"/>
            </v:shape>
            <v:shape id="_x0000_s1484" style="position:absolute;left:936;top:3020;width:2163;height:36" coordsize="2163,36" path="m2163,l32,5,,32r2023,4l2163,r,xe" fillcolor="black" stroked="f">
              <v:path arrowok="t"/>
            </v:shape>
            <v:shape id="_x0000_s1485" style="position:absolute;left:2996;top:2377;width:22;height:102" coordsize="22,102" path="m,l3,102,22,99,10,2,,,,xe" fillcolor="black" stroked="f">
              <v:path arrowok="t"/>
            </v:shape>
            <v:shape id="_x0000_s1486" style="position:absolute;left:1778;top:2367;width:69;height:213" coordsize="69,213" path="m3,l,197r57,16l60,183,42,155,69,139,69,9,3,r,xe" fillcolor="#8f3826" stroked="f">
              <v:path arrowok="t"/>
            </v:shape>
            <w10:anchorlock/>
          </v:group>
        </w:pict>
      </w:r>
    </w:p>
    <w:p w:rsidR="00FF5A67" w:rsidRDefault="00FF5A67" w:rsidP="0017506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Vyřeš slovní úlohu. Nezapomeň na zápis, výpočet a odpověď.</w:t>
      </w: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noProof/>
          <w:lang w:eastAsia="cs-CZ"/>
        </w:rPr>
        <w:pict>
          <v:shape id="obrázek 10" o:spid="_x0000_s1487" type="#_x0000_t75" style="position:absolute;left:0;text-align:left;margin-left:343.65pt;margin-top:72.3pt;width:129.6pt;height:2in;z-index:-251658240;visibility:visible">
            <v:imagedata r:id="rId7" o:title=""/>
          </v:shape>
        </w:pict>
      </w:r>
      <w:r w:rsidRPr="003D5757">
        <w:rPr>
          <w:rFonts w:ascii="Times New Roman" w:hAnsi="Times New Roman"/>
          <w:sz w:val="32"/>
          <w:szCs w:val="32"/>
        </w:rPr>
        <w:t>Děti z jednoho domu na sídlišti celý školní rok sbíraly starý papír. Sběru se účastnilo sedm chlapců, ti za deset měsíců získali 1 799 Kč. Děvčata za stejné období získala 1 076 Kč. Dívky byly jen čtyři. Na začátku prázdnin si děti peníze rozdělily. Kolik získal každý chlapec? Kolik peněz získala každá dívka?</w:t>
      </w:r>
      <w:r>
        <w:rPr>
          <w:rFonts w:ascii="Times New Roman" w:hAnsi="Times New Roman"/>
          <w:sz w:val="32"/>
          <w:szCs w:val="32"/>
        </w:rPr>
        <w:t xml:space="preserve"> </w:t>
      </w: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Pr="003D5757" w:rsidRDefault="00FF5A67" w:rsidP="00175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FF5A67" w:rsidRPr="00175069" w:rsidRDefault="00FF5A67" w:rsidP="00BA31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FF0000"/>
          <w:sz w:val="52"/>
          <w:szCs w:val="52"/>
        </w:rPr>
      </w:pPr>
      <w:r w:rsidRPr="00175069">
        <w:rPr>
          <w:rFonts w:ascii="Times New Roman" w:hAnsi="Times New Roman"/>
          <w:b/>
          <w:color w:val="FF0000"/>
          <w:sz w:val="52"/>
          <w:szCs w:val="52"/>
        </w:rPr>
        <w:t>ŘEŠENÍ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1.</w:t>
      </w:r>
    </w:p>
    <w:p w:rsidR="00FF5A67" w:rsidRPr="00175069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40"/>
          <w:szCs w:val="40"/>
        </w:rPr>
      </w:pP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>3 706 : 7 = 529 (3)</w:t>
      </w: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>8 369 : 4 = 2 091 (5)</w:t>
      </w: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>4 258 : 6 = 709 (4)</w:t>
      </w: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>3 248 : 3 = 1 082 (2)</w:t>
      </w: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 xml:space="preserve">                                       </w:t>
      </w: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 xml:space="preserve">   519 : 9 = 57 (6)</w:t>
      </w: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>4 444 : 5 = 888 (4)</w:t>
      </w: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 xml:space="preserve">35 042 : 7 = 5 006 </w:t>
      </w: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</w:p>
    <w:p w:rsidR="00FF5A67" w:rsidRPr="00175069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FF0000"/>
          <w:sz w:val="40"/>
          <w:szCs w:val="40"/>
        </w:rPr>
      </w:pPr>
      <w:r w:rsidRPr="00175069">
        <w:rPr>
          <w:rFonts w:ascii="Times New Roman" w:hAnsi="Times New Roman"/>
          <w:b/>
          <w:color w:val="FF0000"/>
          <w:sz w:val="40"/>
          <w:szCs w:val="40"/>
        </w:rPr>
        <w:t>13 438 : 3 = 4 479 (1)</w:t>
      </w:r>
    </w:p>
    <w:p w:rsidR="00FF5A67" w:rsidRDefault="00FF5A67" w:rsidP="006625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</w:p>
    <w:p w:rsidR="00FF5A67" w:rsidRPr="00175069" w:rsidRDefault="00FF5A67" w:rsidP="00175069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2.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FF5A67" w:rsidRPr="00174671" w:rsidTr="00174671"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1.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2.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3.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4.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5.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6.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7.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8.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000000"/>
                <w:sz w:val="48"/>
                <w:szCs w:val="48"/>
              </w:rPr>
              <w:t>9.</w:t>
            </w:r>
          </w:p>
        </w:tc>
      </w:tr>
      <w:tr w:rsidR="00FF5A67" w:rsidRPr="00174671" w:rsidTr="00174671">
        <w:tc>
          <w:tcPr>
            <w:tcW w:w="1023" w:type="dxa"/>
          </w:tcPr>
          <w:p w:rsidR="00FF5A67" w:rsidRPr="00174671" w:rsidRDefault="00FF5A67" w:rsidP="00174671">
            <w:pPr>
              <w:tabs>
                <w:tab w:val="left" w:pos="67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294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1 809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985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897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263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563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2 507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2 967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32"/>
                <w:szCs w:val="32"/>
              </w:rPr>
            </w:pPr>
            <w:r w:rsidRPr="00174671">
              <w:rPr>
                <w:rFonts w:ascii="Times New Roman" w:hAnsi="Times New Roman"/>
                <w:color w:val="FF0000"/>
                <w:sz w:val="32"/>
                <w:szCs w:val="32"/>
              </w:rPr>
              <w:t>77</w:t>
            </w:r>
          </w:p>
        </w:tc>
      </w:tr>
      <w:tr w:rsidR="00FF5A67" w:rsidRPr="00174671" w:rsidTr="00174671"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>P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>Ř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 xml:space="preserve">E </w:t>
            </w:r>
          </w:p>
        </w:tc>
        <w:tc>
          <w:tcPr>
            <w:tcW w:w="1023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>S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>T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>Á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>V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>K</w:t>
            </w:r>
          </w:p>
        </w:tc>
        <w:tc>
          <w:tcPr>
            <w:tcW w:w="1024" w:type="dxa"/>
          </w:tcPr>
          <w:p w:rsidR="00FF5A67" w:rsidRPr="00174671" w:rsidRDefault="00FF5A67" w:rsidP="001746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48"/>
                <w:szCs w:val="48"/>
              </w:rPr>
            </w:pPr>
            <w:r w:rsidRPr="00174671">
              <w:rPr>
                <w:rFonts w:ascii="Times New Roman" w:hAnsi="Times New Roman"/>
                <w:color w:val="FF0000"/>
                <w:sz w:val="48"/>
                <w:szCs w:val="48"/>
              </w:rPr>
              <w:t>Y</w:t>
            </w:r>
          </w:p>
        </w:tc>
      </w:tr>
    </w:tbl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</w:p>
    <w:p w:rsidR="00FF5A67" w:rsidRPr="00A61C26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  <w:r w:rsidRPr="00A61C26">
        <w:rPr>
          <w:rFonts w:ascii="Times New Roman" w:hAnsi="Times New Roman"/>
          <w:sz w:val="48"/>
          <w:szCs w:val="48"/>
        </w:rPr>
        <w:t xml:space="preserve">Ať už říkají cokoli, ve skutečnosti mají žáci i učitelé školu rádi: jsou tam přestávky. </w:t>
      </w:r>
    </w:p>
    <w:p w:rsidR="00FF5A67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48"/>
          <w:szCs w:val="48"/>
        </w:rPr>
      </w:pPr>
      <w:r w:rsidRPr="00A61C26">
        <w:rPr>
          <w:rFonts w:ascii="Times New Roman" w:hAnsi="Times New Roman"/>
          <w:b/>
          <w:bCs/>
          <w:sz w:val="48"/>
          <w:szCs w:val="48"/>
        </w:rPr>
        <w:t xml:space="preserve">Autor citátu </w:t>
      </w:r>
      <w:hyperlink r:id="rId8" w:history="1">
        <w:r w:rsidRPr="00A61C26">
          <w:rPr>
            <w:rStyle w:val="Hyperlink"/>
            <w:rFonts w:ascii="Times New Roman" w:hAnsi="Times New Roman"/>
            <w:b/>
            <w:bCs/>
            <w:color w:val="auto"/>
            <w:sz w:val="48"/>
            <w:szCs w:val="48"/>
          </w:rPr>
          <w:t>Eduard Bass</w:t>
        </w:r>
      </w:hyperlink>
    </w:p>
    <w:p w:rsidR="00FF5A67" w:rsidRDefault="00FF5A67" w:rsidP="003D575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48"/>
          <w:szCs w:val="48"/>
        </w:rPr>
      </w:pPr>
      <w:r w:rsidRPr="003D5757">
        <w:rPr>
          <w:rFonts w:ascii="Times New Roman" w:hAnsi="Times New Roman"/>
          <w:bCs/>
          <w:sz w:val="48"/>
          <w:szCs w:val="48"/>
        </w:rPr>
        <w:t xml:space="preserve"> Slovní úloha</w:t>
      </w:r>
    </w:p>
    <w:p w:rsidR="00FF5A67" w:rsidRDefault="00FF5A67" w:rsidP="002C3653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48"/>
          <w:szCs w:val="48"/>
        </w:rPr>
      </w:pPr>
    </w:p>
    <w:p w:rsidR="00FF5A67" w:rsidRPr="002C3653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48"/>
          <w:szCs w:val="48"/>
        </w:rPr>
      </w:pPr>
      <w:r w:rsidRPr="002C3653">
        <w:rPr>
          <w:rFonts w:ascii="Times New Roman" w:hAnsi="Times New Roman"/>
          <w:bCs/>
          <w:color w:val="FF0000"/>
          <w:sz w:val="48"/>
          <w:szCs w:val="48"/>
        </w:rPr>
        <w:t xml:space="preserve">1 799 : </w:t>
      </w:r>
      <w:r>
        <w:rPr>
          <w:rFonts w:ascii="Times New Roman" w:hAnsi="Times New Roman"/>
          <w:bCs/>
          <w:color w:val="FF0000"/>
          <w:sz w:val="48"/>
          <w:szCs w:val="48"/>
        </w:rPr>
        <w:t xml:space="preserve">7 = </w:t>
      </w:r>
      <w:r w:rsidRPr="002C3653">
        <w:rPr>
          <w:rFonts w:ascii="Times New Roman" w:hAnsi="Times New Roman"/>
          <w:b/>
          <w:bCs/>
          <w:color w:val="FF0000"/>
          <w:sz w:val="48"/>
          <w:szCs w:val="48"/>
        </w:rPr>
        <w:t>257</w:t>
      </w:r>
      <w:r>
        <w:rPr>
          <w:rFonts w:ascii="Times New Roman" w:hAnsi="Times New Roman"/>
          <w:bCs/>
          <w:color w:val="FF0000"/>
          <w:sz w:val="48"/>
          <w:szCs w:val="48"/>
        </w:rPr>
        <w:t xml:space="preserve">                       </w:t>
      </w:r>
      <w:r w:rsidRPr="002C3653">
        <w:rPr>
          <w:rFonts w:ascii="Times New Roman" w:hAnsi="Times New Roman"/>
          <w:bCs/>
          <w:color w:val="FF0000"/>
          <w:sz w:val="48"/>
          <w:szCs w:val="48"/>
        </w:rPr>
        <w:t xml:space="preserve">1 076 : 4 = </w:t>
      </w:r>
      <w:r w:rsidRPr="002C3653">
        <w:rPr>
          <w:rFonts w:ascii="Times New Roman" w:hAnsi="Times New Roman"/>
          <w:b/>
          <w:bCs/>
          <w:color w:val="FF0000"/>
          <w:sz w:val="48"/>
          <w:szCs w:val="48"/>
        </w:rPr>
        <w:t>269</w:t>
      </w:r>
    </w:p>
    <w:p w:rsidR="00FF5A67" w:rsidRPr="002C3653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  <w:r w:rsidRPr="002C3653">
        <w:rPr>
          <w:rFonts w:ascii="Times New Roman" w:hAnsi="Times New Roman"/>
          <w:bCs/>
          <w:color w:val="FF0000"/>
          <w:sz w:val="48"/>
          <w:szCs w:val="48"/>
        </w:rPr>
        <w:t>Každý chlapec si vydělal 257 Kč. Každá dívka získala 269 Kč.</w:t>
      </w: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Pr="002C3653" w:rsidRDefault="00FF5A67" w:rsidP="003D57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FF0000"/>
          <w:sz w:val="48"/>
          <w:szCs w:val="48"/>
        </w:rPr>
      </w:pPr>
    </w:p>
    <w:p w:rsidR="00FF5A67" w:rsidRPr="00A61C26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48"/>
          <w:szCs w:val="48"/>
        </w:rPr>
      </w:pPr>
    </w:p>
    <w:p w:rsidR="00FF5A67" w:rsidRDefault="00FF5A67" w:rsidP="0019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42"/>
          <w:szCs w:val="42"/>
        </w:rPr>
      </w:pPr>
      <w:r w:rsidRPr="00076276">
        <w:rPr>
          <w:rFonts w:ascii="Times New Roman" w:hAnsi="Times New Roman"/>
          <w:color w:val="000000"/>
          <w:sz w:val="48"/>
          <w:szCs w:val="48"/>
        </w:rPr>
        <w:t>Zdroje:</w:t>
      </w:r>
      <w:r w:rsidRPr="00195164">
        <w:rPr>
          <w:rFonts w:ascii="Times New Roman" w:hAnsi="Times New Roman"/>
          <w:color w:val="000000"/>
          <w:sz w:val="42"/>
          <w:szCs w:val="42"/>
        </w:rPr>
        <w:t xml:space="preserve"> </w:t>
      </w:r>
    </w:p>
    <w:p w:rsidR="00FF5A67" w:rsidRDefault="00FF5A67" w:rsidP="001951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42"/>
          <w:szCs w:val="42"/>
        </w:rPr>
      </w:pPr>
      <w:r>
        <w:rPr>
          <w:rFonts w:ascii="Times New Roman" w:hAnsi="Times New Roman"/>
          <w:color w:val="000000"/>
          <w:sz w:val="42"/>
          <w:szCs w:val="42"/>
        </w:rPr>
        <w:t>Obrázky kolekce sady Office – www.office.microsoft.com</w:t>
      </w:r>
    </w:p>
    <w:p w:rsidR="00FF5A67" w:rsidRPr="00076276" w:rsidRDefault="00FF5A67" w:rsidP="000762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48"/>
          <w:szCs w:val="48"/>
        </w:rPr>
      </w:pPr>
      <w:r w:rsidRPr="00076276">
        <w:rPr>
          <w:rFonts w:ascii="Times New Roman" w:hAnsi="Times New Roman"/>
          <w:color w:val="000000"/>
          <w:sz w:val="48"/>
          <w:szCs w:val="48"/>
        </w:rPr>
        <w:t>Úlohy jsou vlastní prací autorky.</w:t>
      </w:r>
    </w:p>
    <w:p w:rsidR="00FF5A67" w:rsidRDefault="00FF5A67"/>
    <w:sectPr w:rsidR="00FF5A67" w:rsidSect="00BB1B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B343B"/>
    <w:multiLevelType w:val="hybridMultilevel"/>
    <w:tmpl w:val="CA08411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0C48D9"/>
    <w:multiLevelType w:val="hybridMultilevel"/>
    <w:tmpl w:val="CE80B5DC"/>
    <w:lvl w:ilvl="0" w:tplc="0405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322A55"/>
    <w:multiLevelType w:val="hybridMultilevel"/>
    <w:tmpl w:val="D54A38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276"/>
    <w:rsid w:val="00034301"/>
    <w:rsid w:val="00076276"/>
    <w:rsid w:val="00135B24"/>
    <w:rsid w:val="00174671"/>
    <w:rsid w:val="00175069"/>
    <w:rsid w:val="00195164"/>
    <w:rsid w:val="002C3653"/>
    <w:rsid w:val="003A6A41"/>
    <w:rsid w:val="003D5757"/>
    <w:rsid w:val="004C5FFE"/>
    <w:rsid w:val="004E7C7E"/>
    <w:rsid w:val="00567245"/>
    <w:rsid w:val="00634714"/>
    <w:rsid w:val="006625D4"/>
    <w:rsid w:val="007C0CFA"/>
    <w:rsid w:val="00A61C26"/>
    <w:rsid w:val="00B62F56"/>
    <w:rsid w:val="00BA31C2"/>
    <w:rsid w:val="00BB1B92"/>
    <w:rsid w:val="00BB2EE3"/>
    <w:rsid w:val="00C83119"/>
    <w:rsid w:val="00E10C47"/>
    <w:rsid w:val="00E21D54"/>
    <w:rsid w:val="00E93823"/>
    <w:rsid w:val="00FF5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B9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76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762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A61C26"/>
    <w:rPr>
      <w:rFonts w:cs="Times New Roman"/>
      <w:color w:val="FB5933"/>
      <w:u w:val="none"/>
      <w:effect w:val="none"/>
    </w:rPr>
  </w:style>
  <w:style w:type="paragraph" w:styleId="ListParagraph">
    <w:name w:val="List Paragraph"/>
    <w:basedOn w:val="Normal"/>
    <w:uiPriority w:val="99"/>
    <w:qFormat/>
    <w:rsid w:val="00A61C26"/>
    <w:pPr>
      <w:ind w:left="720"/>
      <w:contextualSpacing/>
    </w:pPr>
  </w:style>
  <w:style w:type="table" w:styleId="TableGrid">
    <w:name w:val="Table Grid"/>
    <w:basedOn w:val="TableNormal"/>
    <w:uiPriority w:val="99"/>
    <w:rsid w:val="00A61C2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taty-slavnych.cz/autor/Eduard_Bas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396</Words>
  <Characters>2343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Jana</dc:creator>
  <cp:keywords/>
  <dc:description/>
  <cp:lastModifiedBy>DUM</cp:lastModifiedBy>
  <cp:revision>2</cp:revision>
  <dcterms:created xsi:type="dcterms:W3CDTF">2014-03-16T13:41:00Z</dcterms:created>
  <dcterms:modified xsi:type="dcterms:W3CDTF">2014-03-16T13:41:00Z</dcterms:modified>
</cp:coreProperties>
</file>