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ACC" w:rsidRDefault="00194ACC" w:rsidP="00466EB1">
      <w:r>
        <w:rPr>
          <w:noProof/>
        </w:rPr>
        <w:t xml:space="preserve">                  </w:t>
      </w:r>
      <w:r w:rsidRPr="00A10ED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404.25pt;height:81.75pt;visibility:visible">
            <v:imagedata r:id="rId6" o:title=""/>
          </v:shape>
        </w:pict>
      </w:r>
      <w:r>
        <w:rPr>
          <w:noProof/>
        </w:rPr>
        <w:t xml:space="preserve"> </w:t>
      </w:r>
    </w:p>
    <w:p w:rsidR="00194ACC" w:rsidRPr="0015527A" w:rsidRDefault="00194ACC" w:rsidP="00466EB1"/>
    <w:p w:rsidR="00194ACC" w:rsidRPr="0015527A" w:rsidRDefault="00194ACC" w:rsidP="00466EB1"/>
    <w:p w:rsidR="00194ACC" w:rsidRDefault="00194ACC" w:rsidP="00466EB1"/>
    <w:p w:rsidR="00194ACC" w:rsidRPr="0015527A" w:rsidRDefault="00194ACC" w:rsidP="00466EB1">
      <w:pPr>
        <w:pStyle w:val="NormalWeb"/>
        <w:spacing w:before="144" w:beforeAutospacing="0" w:after="0" w:afterAutospacing="0"/>
      </w:pPr>
      <w:r>
        <w:t xml:space="preserve">    </w:t>
      </w:r>
      <w:r w:rsidRPr="0015527A">
        <w:rPr>
          <w:rFonts w:ascii="Calibri" w:hAnsi="Calibri"/>
          <w:color w:val="000000"/>
          <w:kern w:val="24"/>
        </w:rPr>
        <w:t>Adresa školy:  ZŠ Třeboň, Na Sadech 375</w:t>
      </w:r>
    </w:p>
    <w:p w:rsidR="00194ACC" w:rsidRPr="0015527A" w:rsidRDefault="00194ACC" w:rsidP="00466EB1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Jméno autora: </w:t>
      </w:r>
      <w:r>
        <w:rPr>
          <w:rFonts w:ascii="Calibri" w:hAnsi="Calibri"/>
          <w:color w:val="000000"/>
          <w:kern w:val="24"/>
        </w:rPr>
        <w:t>Mgr. Irena Vrátná</w:t>
      </w:r>
    </w:p>
    <w:p w:rsidR="00194ACC" w:rsidRPr="0015527A" w:rsidRDefault="00194ACC" w:rsidP="00466EB1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Ná</w:t>
      </w:r>
      <w:r>
        <w:rPr>
          <w:rFonts w:ascii="Calibri" w:hAnsi="Calibri"/>
          <w:color w:val="000000"/>
          <w:kern w:val="24"/>
        </w:rPr>
        <w:t>zev: VY_12_INOVACE_148_NS/2</w:t>
      </w:r>
    </w:p>
    <w:p w:rsidR="00194ACC" w:rsidRPr="0015527A" w:rsidRDefault="00194ACC" w:rsidP="00466EB1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Číslo projektu: CZ.1.07/1.4.00/21.3807</w:t>
      </w:r>
    </w:p>
    <w:p w:rsidR="00194ACC" w:rsidRPr="0015527A" w:rsidRDefault="00194ACC" w:rsidP="00466EB1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Téma hodiny: </w:t>
      </w:r>
      <w:r>
        <w:rPr>
          <w:rFonts w:ascii="Calibri" w:hAnsi="Calibri"/>
          <w:color w:val="000000"/>
          <w:kern w:val="24"/>
        </w:rPr>
        <w:t>Na poště</w:t>
      </w:r>
    </w:p>
    <w:p w:rsidR="00194ACC" w:rsidRPr="0015527A" w:rsidRDefault="00194ACC" w:rsidP="00466EB1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Ročník: </w:t>
      </w:r>
      <w:r>
        <w:rPr>
          <w:rFonts w:ascii="Calibri" w:hAnsi="Calibri"/>
          <w:color w:val="000000"/>
          <w:kern w:val="24"/>
        </w:rPr>
        <w:t>2.</w:t>
      </w:r>
    </w:p>
    <w:p w:rsidR="00194ACC" w:rsidRPr="0015527A" w:rsidRDefault="00194ACC" w:rsidP="00466EB1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Klíčová slova:</w:t>
      </w:r>
      <w:r>
        <w:rPr>
          <w:rFonts w:ascii="Calibri" w:hAnsi="Calibri"/>
          <w:color w:val="000000"/>
          <w:kern w:val="24"/>
        </w:rPr>
        <w:t xml:space="preserve"> Pošta, dopis, adresa.</w:t>
      </w:r>
    </w:p>
    <w:p w:rsidR="00194ACC" w:rsidRPr="0015527A" w:rsidRDefault="00194ACC" w:rsidP="00466EB1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Datum tvorby:</w:t>
      </w:r>
      <w:r>
        <w:rPr>
          <w:rFonts w:ascii="Calibri" w:hAnsi="Calibri"/>
          <w:color w:val="000000"/>
          <w:kern w:val="24"/>
        </w:rPr>
        <w:t xml:space="preserve"> 6. února 2014</w:t>
      </w:r>
    </w:p>
    <w:p w:rsidR="00194ACC" w:rsidRDefault="00194ACC" w:rsidP="00466EB1">
      <w:pPr>
        <w:tabs>
          <w:tab w:val="left" w:pos="1030"/>
        </w:tabs>
      </w:pPr>
    </w:p>
    <w:p w:rsidR="00194ACC" w:rsidRDefault="00194ACC" w:rsidP="00466EB1">
      <w:pPr>
        <w:tabs>
          <w:tab w:val="left" w:pos="1030"/>
        </w:tabs>
      </w:pPr>
    </w:p>
    <w:p w:rsidR="00194ACC" w:rsidRDefault="00194ACC" w:rsidP="00466EB1">
      <w:pPr>
        <w:tabs>
          <w:tab w:val="left" w:pos="1030"/>
        </w:tabs>
      </w:pPr>
    </w:p>
    <w:p w:rsidR="00194ACC" w:rsidRDefault="00194ACC" w:rsidP="00466EB1">
      <w:pPr>
        <w:tabs>
          <w:tab w:val="left" w:pos="1030"/>
        </w:tabs>
      </w:pPr>
    </w:p>
    <w:p w:rsidR="00194ACC" w:rsidRDefault="00194ACC" w:rsidP="00466EB1">
      <w:pPr>
        <w:tabs>
          <w:tab w:val="left" w:pos="1030"/>
        </w:tabs>
      </w:pPr>
    </w:p>
    <w:p w:rsidR="00194ACC" w:rsidRDefault="00194ACC"/>
    <w:p w:rsidR="00194ACC" w:rsidRPr="00466EB1" w:rsidRDefault="00194ACC" w:rsidP="00466EB1"/>
    <w:p w:rsidR="00194ACC" w:rsidRPr="00466EB1" w:rsidRDefault="00194ACC" w:rsidP="00466EB1"/>
    <w:p w:rsidR="00194ACC" w:rsidRPr="00466EB1" w:rsidRDefault="00194ACC" w:rsidP="00466EB1"/>
    <w:p w:rsidR="00194ACC" w:rsidRPr="00466EB1" w:rsidRDefault="00194ACC" w:rsidP="00466EB1"/>
    <w:p w:rsidR="00194ACC" w:rsidRPr="00466EB1" w:rsidRDefault="00194ACC" w:rsidP="00466EB1"/>
    <w:p w:rsidR="00194ACC" w:rsidRPr="00466EB1" w:rsidRDefault="00194ACC" w:rsidP="00466EB1"/>
    <w:p w:rsidR="00194ACC" w:rsidRPr="00466EB1" w:rsidRDefault="00194ACC" w:rsidP="00466EB1"/>
    <w:p w:rsidR="00194ACC" w:rsidRPr="00466EB1" w:rsidRDefault="00194ACC" w:rsidP="00466EB1"/>
    <w:p w:rsidR="00194ACC" w:rsidRPr="00466EB1" w:rsidRDefault="00194ACC" w:rsidP="00466EB1"/>
    <w:p w:rsidR="00194ACC" w:rsidRPr="00466EB1" w:rsidRDefault="00194ACC" w:rsidP="00466EB1"/>
    <w:p w:rsidR="00194ACC" w:rsidRPr="00466EB1" w:rsidRDefault="00194ACC" w:rsidP="00466EB1"/>
    <w:p w:rsidR="00194ACC" w:rsidRPr="00466EB1" w:rsidRDefault="00194ACC" w:rsidP="00466EB1"/>
    <w:p w:rsidR="00194ACC" w:rsidRPr="00466EB1" w:rsidRDefault="00194ACC" w:rsidP="00466EB1"/>
    <w:p w:rsidR="00194ACC" w:rsidRPr="00466EB1" w:rsidRDefault="00194ACC" w:rsidP="00466EB1"/>
    <w:p w:rsidR="00194ACC" w:rsidRPr="00466EB1" w:rsidRDefault="00194ACC" w:rsidP="00466EB1"/>
    <w:p w:rsidR="00194ACC" w:rsidRPr="00466EB1" w:rsidRDefault="00194ACC" w:rsidP="00466EB1"/>
    <w:p w:rsidR="00194ACC" w:rsidRPr="00466EB1" w:rsidRDefault="00194ACC" w:rsidP="00466EB1"/>
    <w:p w:rsidR="00194ACC" w:rsidRPr="00466EB1" w:rsidRDefault="00194ACC" w:rsidP="00466EB1"/>
    <w:p w:rsidR="00194ACC" w:rsidRPr="00466EB1" w:rsidRDefault="00194ACC" w:rsidP="00466EB1"/>
    <w:p w:rsidR="00194ACC" w:rsidRPr="00466EB1" w:rsidRDefault="00194ACC" w:rsidP="00466EB1"/>
    <w:p w:rsidR="00194ACC" w:rsidRPr="00466EB1" w:rsidRDefault="00194ACC" w:rsidP="00466EB1"/>
    <w:p w:rsidR="00194ACC" w:rsidRPr="00466EB1" w:rsidRDefault="00194ACC" w:rsidP="00466EB1"/>
    <w:p w:rsidR="00194ACC" w:rsidRPr="00466EB1" w:rsidRDefault="00194ACC" w:rsidP="00466EB1"/>
    <w:p w:rsidR="00194ACC" w:rsidRPr="00466EB1" w:rsidRDefault="00194ACC" w:rsidP="00466EB1"/>
    <w:p w:rsidR="00194ACC" w:rsidRPr="00466EB1" w:rsidRDefault="00194ACC" w:rsidP="00466EB1"/>
    <w:p w:rsidR="00194ACC" w:rsidRDefault="00194ACC" w:rsidP="00466EB1"/>
    <w:p w:rsidR="00194ACC" w:rsidRDefault="00194ACC" w:rsidP="00466EB1"/>
    <w:p w:rsidR="00194ACC" w:rsidRDefault="00194ACC" w:rsidP="00466EB1"/>
    <w:p w:rsidR="00194ACC" w:rsidRDefault="00194ACC" w:rsidP="00466EB1">
      <w:pPr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>Anotace:</w:t>
      </w:r>
    </w:p>
    <w:p w:rsidR="00194ACC" w:rsidRDefault="00194ACC" w:rsidP="00466EB1">
      <w:pPr>
        <w:rPr>
          <w:rFonts w:ascii="Calibri" w:hAnsi="Calibri"/>
        </w:rPr>
      </w:pPr>
      <w:r>
        <w:rPr>
          <w:rFonts w:ascii="Calibri" w:hAnsi="Calibri"/>
        </w:rPr>
        <w:t>Tento pracovní list slouží k výkladu a procvičování. Žáci se učí psát svojí adresu.</w:t>
      </w:r>
    </w:p>
    <w:p w:rsidR="00194ACC" w:rsidRDefault="00194ACC" w:rsidP="00466EB1">
      <w:pPr>
        <w:rPr>
          <w:rFonts w:ascii="Calibri" w:hAnsi="Calibri"/>
        </w:rPr>
      </w:pPr>
    </w:p>
    <w:p w:rsidR="00194ACC" w:rsidRPr="00466EB1" w:rsidRDefault="00194ACC" w:rsidP="00466EB1">
      <w:pPr>
        <w:rPr>
          <w:rFonts w:ascii="Calibri" w:hAnsi="Calibri"/>
        </w:rPr>
      </w:pPr>
    </w:p>
    <w:p w:rsidR="00194ACC" w:rsidRPr="00466EB1" w:rsidRDefault="00194ACC" w:rsidP="00466EB1">
      <w:pPr>
        <w:rPr>
          <w:rFonts w:ascii="Calibri" w:hAnsi="Calibri"/>
        </w:rPr>
      </w:pPr>
    </w:p>
    <w:p w:rsidR="00194ACC" w:rsidRPr="00466EB1" w:rsidRDefault="00194ACC" w:rsidP="00466EB1">
      <w:pPr>
        <w:rPr>
          <w:rFonts w:ascii="Calibri" w:hAnsi="Calibri"/>
        </w:rPr>
      </w:pPr>
    </w:p>
    <w:p w:rsidR="00194ACC" w:rsidRPr="00466EB1" w:rsidRDefault="00194ACC" w:rsidP="00466EB1">
      <w:pPr>
        <w:rPr>
          <w:rFonts w:ascii="Calibri" w:hAnsi="Calibri"/>
        </w:rPr>
      </w:pPr>
    </w:p>
    <w:p w:rsidR="00194ACC" w:rsidRPr="00466EB1" w:rsidRDefault="00194ACC" w:rsidP="00466EB1">
      <w:pPr>
        <w:rPr>
          <w:rFonts w:ascii="Calibri" w:hAnsi="Calibri"/>
        </w:rPr>
      </w:pPr>
    </w:p>
    <w:p w:rsidR="00194ACC" w:rsidRPr="00466EB1" w:rsidRDefault="00194ACC" w:rsidP="00466EB1">
      <w:pPr>
        <w:rPr>
          <w:rFonts w:ascii="Calibri" w:hAnsi="Calibri"/>
        </w:rPr>
      </w:pPr>
    </w:p>
    <w:p w:rsidR="00194ACC" w:rsidRPr="00466EB1" w:rsidRDefault="00194ACC" w:rsidP="00466EB1">
      <w:pPr>
        <w:rPr>
          <w:rFonts w:ascii="Calibri" w:hAnsi="Calibri"/>
        </w:rPr>
      </w:pPr>
    </w:p>
    <w:p w:rsidR="00194ACC" w:rsidRPr="00466EB1" w:rsidRDefault="00194ACC" w:rsidP="00466EB1">
      <w:pPr>
        <w:rPr>
          <w:rFonts w:ascii="Calibri" w:hAnsi="Calibri"/>
        </w:rPr>
      </w:pPr>
    </w:p>
    <w:p w:rsidR="00194ACC" w:rsidRPr="00466EB1" w:rsidRDefault="00194ACC" w:rsidP="00466EB1">
      <w:pPr>
        <w:rPr>
          <w:rFonts w:ascii="Calibri" w:hAnsi="Calibri"/>
        </w:rPr>
      </w:pPr>
    </w:p>
    <w:p w:rsidR="00194ACC" w:rsidRPr="00466EB1" w:rsidRDefault="00194ACC" w:rsidP="00466EB1">
      <w:pPr>
        <w:rPr>
          <w:rFonts w:ascii="Calibri" w:hAnsi="Calibri"/>
        </w:rPr>
      </w:pPr>
    </w:p>
    <w:p w:rsidR="00194ACC" w:rsidRPr="00466EB1" w:rsidRDefault="00194ACC" w:rsidP="00466EB1">
      <w:pPr>
        <w:rPr>
          <w:rFonts w:ascii="Calibri" w:hAnsi="Calibri"/>
        </w:rPr>
      </w:pPr>
    </w:p>
    <w:p w:rsidR="00194ACC" w:rsidRPr="00466EB1" w:rsidRDefault="00194ACC" w:rsidP="00466EB1">
      <w:pPr>
        <w:rPr>
          <w:rFonts w:ascii="Calibri" w:hAnsi="Calibri"/>
        </w:rPr>
      </w:pPr>
    </w:p>
    <w:p w:rsidR="00194ACC" w:rsidRPr="00466EB1" w:rsidRDefault="00194ACC" w:rsidP="00466EB1">
      <w:pPr>
        <w:rPr>
          <w:rFonts w:ascii="Calibri" w:hAnsi="Calibri"/>
        </w:rPr>
      </w:pPr>
    </w:p>
    <w:p w:rsidR="00194ACC" w:rsidRPr="00466EB1" w:rsidRDefault="00194ACC" w:rsidP="00466EB1">
      <w:pPr>
        <w:rPr>
          <w:rFonts w:ascii="Calibri" w:hAnsi="Calibri"/>
        </w:rPr>
      </w:pPr>
    </w:p>
    <w:p w:rsidR="00194ACC" w:rsidRPr="00466EB1" w:rsidRDefault="00194ACC" w:rsidP="00466EB1">
      <w:pPr>
        <w:rPr>
          <w:rFonts w:ascii="Calibri" w:hAnsi="Calibri"/>
        </w:rPr>
      </w:pPr>
    </w:p>
    <w:p w:rsidR="00194ACC" w:rsidRPr="00466EB1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</w:rPr>
      </w:pPr>
    </w:p>
    <w:p w:rsidR="00194ACC" w:rsidRDefault="00194ACC" w:rsidP="00466EB1">
      <w:pPr>
        <w:rPr>
          <w:rFonts w:ascii="Calibri" w:hAnsi="Calibri"/>
          <w:sz w:val="32"/>
          <w:szCs w:val="32"/>
        </w:rPr>
      </w:pPr>
      <w:r w:rsidRPr="00466EB1">
        <w:rPr>
          <w:rFonts w:ascii="Calibri" w:hAnsi="Calibri"/>
        </w:rPr>
        <w:object w:dxaOrig="10646" w:dyaOrig="15828">
          <v:shape id="_x0000_i1026" type="#_x0000_t75" style="width:532.5pt;height:791.25pt" o:ole="">
            <v:imagedata r:id="rId7" o:title=""/>
          </v:shape>
          <o:OLEObject Type="Embed" ProgID="Word.Document.12" ShapeID="_x0000_i1026" DrawAspect="Content" ObjectID="_1457891252" r:id="rId8">
            <o:FieldCodes>\s</o:FieldCodes>
          </o:OLEObject>
        </w:object>
      </w:r>
      <w:r>
        <w:rPr>
          <w:rFonts w:ascii="Calibri" w:hAnsi="Calibri"/>
          <w:sz w:val="32"/>
          <w:szCs w:val="32"/>
        </w:rPr>
        <w:t>Zdroje:</w:t>
      </w:r>
    </w:p>
    <w:p w:rsidR="00194ACC" w:rsidRPr="009750C9" w:rsidRDefault="00194ACC" w:rsidP="000833F4">
      <w:pPr>
        <w:rPr>
          <w:rFonts w:ascii="Calibri" w:hAnsi="Calibri" w:cs="Arial"/>
          <w:bCs/>
        </w:rPr>
      </w:pPr>
      <w:r>
        <w:rPr>
          <w:rFonts w:ascii="Calibri" w:hAnsi="Calibri"/>
        </w:rPr>
        <w:t xml:space="preserve">Kliparty - </w:t>
      </w:r>
      <w:r w:rsidRPr="009750C9">
        <w:rPr>
          <w:rFonts w:ascii="Calibri" w:hAnsi="Calibri" w:cs="Arial"/>
          <w:bCs/>
        </w:rPr>
        <w:t>www.office.microsoft.com</w:t>
      </w:r>
    </w:p>
    <w:p w:rsidR="00194ACC" w:rsidRPr="00466EB1" w:rsidRDefault="00194ACC" w:rsidP="000833F4">
      <w:pPr>
        <w:rPr>
          <w:rFonts w:ascii="Calibri" w:hAnsi="Calibri"/>
        </w:rPr>
      </w:pPr>
    </w:p>
    <w:sectPr w:rsidR="00194ACC" w:rsidRPr="00466EB1" w:rsidSect="00466E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4ACC" w:rsidRDefault="00194ACC" w:rsidP="00466EB1">
      <w:r>
        <w:separator/>
      </w:r>
    </w:p>
  </w:endnote>
  <w:endnote w:type="continuationSeparator" w:id="0">
    <w:p w:rsidR="00194ACC" w:rsidRDefault="00194ACC" w:rsidP="00466E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4ACC" w:rsidRDefault="00194ACC" w:rsidP="00466EB1">
      <w:r>
        <w:separator/>
      </w:r>
    </w:p>
  </w:footnote>
  <w:footnote w:type="continuationSeparator" w:id="0">
    <w:p w:rsidR="00194ACC" w:rsidRDefault="00194ACC" w:rsidP="00466EB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6EB1"/>
    <w:rsid w:val="000833F4"/>
    <w:rsid w:val="0015527A"/>
    <w:rsid w:val="00194ACC"/>
    <w:rsid w:val="001C0D6F"/>
    <w:rsid w:val="003C6975"/>
    <w:rsid w:val="00466EB1"/>
    <w:rsid w:val="005A6403"/>
    <w:rsid w:val="0064094B"/>
    <w:rsid w:val="0071076F"/>
    <w:rsid w:val="00921F65"/>
    <w:rsid w:val="009750C9"/>
    <w:rsid w:val="00A10ED9"/>
    <w:rsid w:val="00AA01D0"/>
    <w:rsid w:val="00ED0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EB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66EB1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466E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66EB1"/>
    <w:rPr>
      <w:rFonts w:ascii="Tahoma" w:hAnsi="Tahoma" w:cs="Tahoma"/>
      <w:sz w:val="16"/>
      <w:szCs w:val="16"/>
      <w:lang w:eastAsia="cs-CZ"/>
    </w:rPr>
  </w:style>
  <w:style w:type="paragraph" w:styleId="Header">
    <w:name w:val="header"/>
    <w:basedOn w:val="Normal"/>
    <w:link w:val="HeaderChar"/>
    <w:uiPriority w:val="99"/>
    <w:semiHidden/>
    <w:rsid w:val="00466EB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66EB1"/>
    <w:rPr>
      <w:rFonts w:ascii="Times New Roman" w:hAnsi="Times New Roman" w:cs="Times New Roman"/>
      <w:sz w:val="24"/>
      <w:szCs w:val="24"/>
      <w:lang w:eastAsia="cs-CZ"/>
    </w:rPr>
  </w:style>
  <w:style w:type="paragraph" w:styleId="Footer">
    <w:name w:val="footer"/>
    <w:basedOn w:val="Normal"/>
    <w:link w:val="FooterChar"/>
    <w:uiPriority w:val="99"/>
    <w:semiHidden/>
    <w:rsid w:val="00466EB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66EB1"/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Office_Word11.docx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79</Words>
  <Characters>467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</dc:title>
  <dc:subject/>
  <dc:creator>uzivatel</dc:creator>
  <cp:keywords/>
  <dc:description/>
  <cp:lastModifiedBy>DUM</cp:lastModifiedBy>
  <cp:revision>2</cp:revision>
  <dcterms:created xsi:type="dcterms:W3CDTF">2014-04-01T19:01:00Z</dcterms:created>
  <dcterms:modified xsi:type="dcterms:W3CDTF">2014-04-01T19:01:00Z</dcterms:modified>
</cp:coreProperties>
</file>