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0CA" w:rsidRDefault="00B010CA" w:rsidP="00AB1FA8">
      <w:pPr>
        <w:jc w:val="center"/>
        <w:rPr>
          <w:sz w:val="52"/>
          <w:szCs w:val="52"/>
        </w:rPr>
      </w:pPr>
      <w:r w:rsidRPr="00ED2A84">
        <w:rPr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71.25pt;height:78.75pt;visibility:visible">
            <v:imagedata r:id="rId4" o:title=""/>
          </v:shape>
        </w:pict>
      </w:r>
    </w:p>
    <w:p w:rsidR="00B010CA" w:rsidRDefault="00B010CA" w:rsidP="00AB1FA8">
      <w:pPr>
        <w:jc w:val="center"/>
        <w:rPr>
          <w:sz w:val="32"/>
          <w:szCs w:val="32"/>
        </w:rPr>
      </w:pPr>
      <w:r>
        <w:rPr>
          <w:sz w:val="32"/>
          <w:szCs w:val="32"/>
        </w:rPr>
        <w:t>OPVK  1.4 EU peníze školám</w:t>
      </w:r>
    </w:p>
    <w:p w:rsidR="00B010CA" w:rsidRDefault="00B010CA" w:rsidP="00AB1FA8">
      <w:pPr>
        <w:jc w:val="center"/>
        <w:rPr>
          <w:sz w:val="32"/>
          <w:szCs w:val="32"/>
        </w:rPr>
      </w:pPr>
    </w:p>
    <w:tbl>
      <w:tblPr>
        <w:tblW w:w="10580" w:type="dxa"/>
        <w:tblInd w:w="-755" w:type="dxa"/>
        <w:tblCellMar>
          <w:left w:w="0" w:type="dxa"/>
          <w:right w:w="0" w:type="dxa"/>
        </w:tblCellMar>
        <w:tblLook w:val="0020"/>
      </w:tblPr>
      <w:tblGrid>
        <w:gridCol w:w="10580"/>
      </w:tblGrid>
      <w:tr w:rsidR="00B010CA" w:rsidRPr="00ED2A84" w:rsidTr="00AB1FA8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010CA" w:rsidRPr="00ED2A84" w:rsidRDefault="00B010CA">
            <w:pPr>
              <w:jc w:val="center"/>
              <w:rPr>
                <w:sz w:val="32"/>
                <w:szCs w:val="32"/>
              </w:rPr>
            </w:pPr>
            <w:r w:rsidRPr="00ED2A84">
              <w:rPr>
                <w:sz w:val="32"/>
                <w:szCs w:val="32"/>
              </w:rPr>
              <w:t>NÁZEV ŠKOLY: ZŠ Pardubice-Spořilov</w:t>
            </w:r>
          </w:p>
        </w:tc>
      </w:tr>
      <w:tr w:rsidR="00B010CA" w:rsidRPr="00ED2A84" w:rsidTr="00AB1FA8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010CA" w:rsidRPr="00ED2A84" w:rsidRDefault="00B010CA">
            <w:pPr>
              <w:jc w:val="center"/>
              <w:rPr>
                <w:sz w:val="32"/>
                <w:szCs w:val="32"/>
              </w:rPr>
            </w:pPr>
            <w:r w:rsidRPr="00ED2A84">
              <w:rPr>
                <w:sz w:val="32"/>
                <w:szCs w:val="32"/>
              </w:rPr>
              <w:t>AUTOR: Mgr. Alena Moslerová</w:t>
            </w:r>
          </w:p>
        </w:tc>
      </w:tr>
      <w:tr w:rsidR="00B010CA" w:rsidRPr="00ED2A84" w:rsidTr="00AB1FA8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010CA" w:rsidRPr="00ED2A84" w:rsidRDefault="00B010CA" w:rsidP="00AB1FA8">
            <w:pPr>
              <w:jc w:val="center"/>
              <w:rPr>
                <w:sz w:val="32"/>
                <w:szCs w:val="32"/>
              </w:rPr>
            </w:pPr>
            <w:r w:rsidRPr="00ED2A84">
              <w:rPr>
                <w:sz w:val="32"/>
                <w:szCs w:val="32"/>
              </w:rPr>
              <w:t xml:space="preserve">NÁZEV: VY_42_INOVACE_MATEMATIKA 6_32. </w:t>
            </w:r>
            <w:r w:rsidRPr="00ED2A84">
              <w:rPr>
                <w:sz w:val="32"/>
                <w:szCs w:val="32"/>
              </w:rPr>
              <w:br/>
              <w:t xml:space="preserve">               ODČÍTÁNÍ V OBORU 0 – 20 – OPAK. PÍS. PRÁCE</w:t>
            </w:r>
          </w:p>
        </w:tc>
      </w:tr>
      <w:tr w:rsidR="00B010CA" w:rsidRPr="00ED2A84" w:rsidTr="00AB1FA8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010CA" w:rsidRPr="00ED2A84" w:rsidRDefault="00B010CA" w:rsidP="00AB1FA8">
            <w:pPr>
              <w:jc w:val="center"/>
              <w:rPr>
                <w:sz w:val="32"/>
                <w:szCs w:val="32"/>
              </w:rPr>
            </w:pPr>
            <w:r w:rsidRPr="00ED2A84">
              <w:rPr>
                <w:sz w:val="32"/>
                <w:szCs w:val="32"/>
              </w:rPr>
              <w:t>TÉMA: ODČÍTÁNÍ V OBORU 0 – 20 – OPAK. PÍS. PRÁCE</w:t>
            </w:r>
          </w:p>
        </w:tc>
      </w:tr>
      <w:tr w:rsidR="00B010CA" w:rsidRPr="00ED2A84" w:rsidTr="00AB1FA8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010CA" w:rsidRPr="00ED2A84" w:rsidRDefault="00B010CA">
            <w:pPr>
              <w:jc w:val="center"/>
              <w:rPr>
                <w:sz w:val="32"/>
                <w:szCs w:val="32"/>
              </w:rPr>
            </w:pPr>
            <w:r w:rsidRPr="00ED2A84">
              <w:rPr>
                <w:sz w:val="32"/>
                <w:szCs w:val="32"/>
              </w:rPr>
              <w:t>ČÍSLO PROJEKTU: CZ.1.07/1.4.00/21.2349</w:t>
            </w:r>
          </w:p>
        </w:tc>
      </w:tr>
    </w:tbl>
    <w:p w:rsidR="00B010CA" w:rsidRDefault="00B010CA" w:rsidP="00AB1FA8">
      <w:pPr>
        <w:jc w:val="center"/>
        <w:rPr>
          <w:sz w:val="28"/>
          <w:szCs w:val="28"/>
        </w:rPr>
      </w:pPr>
    </w:p>
    <w:p w:rsidR="00B010CA" w:rsidRDefault="00B010CA" w:rsidP="00AB1F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ANOTACE: Prověřování znalostí žáků v oblasti odčítání v oboru přirozených čísel </w:t>
      </w:r>
    </w:p>
    <w:p w:rsidR="00B010CA" w:rsidRDefault="00B010CA" w:rsidP="00AB1FA8">
      <w:pPr>
        <w:jc w:val="center"/>
        <w:rPr>
          <w:sz w:val="28"/>
          <w:szCs w:val="28"/>
        </w:rPr>
      </w:pPr>
      <w:r>
        <w:rPr>
          <w:sz w:val="28"/>
          <w:szCs w:val="28"/>
        </w:rPr>
        <w:t>0 – 20.</w:t>
      </w:r>
      <w:bookmarkStart w:id="0" w:name="_GoBack"/>
      <w:bookmarkEnd w:id="0"/>
    </w:p>
    <w:p w:rsidR="00B010CA" w:rsidRDefault="00B010CA" w:rsidP="00B03831">
      <w:pPr>
        <w:jc w:val="center"/>
        <w:rPr>
          <w:sz w:val="52"/>
          <w:szCs w:val="52"/>
        </w:rPr>
      </w:pPr>
    </w:p>
    <w:p w:rsidR="00B010CA" w:rsidRDefault="00B010CA" w:rsidP="00B03831">
      <w:pPr>
        <w:jc w:val="center"/>
        <w:rPr>
          <w:sz w:val="52"/>
          <w:szCs w:val="52"/>
        </w:rPr>
      </w:pPr>
    </w:p>
    <w:p w:rsidR="00B010CA" w:rsidRDefault="00B010CA" w:rsidP="00B03831">
      <w:pPr>
        <w:jc w:val="center"/>
        <w:rPr>
          <w:sz w:val="52"/>
          <w:szCs w:val="52"/>
        </w:rPr>
      </w:pPr>
    </w:p>
    <w:p w:rsidR="00B010CA" w:rsidRDefault="00B010CA" w:rsidP="00B03831">
      <w:pPr>
        <w:jc w:val="center"/>
        <w:rPr>
          <w:sz w:val="52"/>
          <w:szCs w:val="52"/>
        </w:rPr>
      </w:pPr>
    </w:p>
    <w:p w:rsidR="00B010CA" w:rsidRDefault="00B010CA" w:rsidP="00B03831">
      <w:pPr>
        <w:jc w:val="center"/>
        <w:rPr>
          <w:sz w:val="52"/>
          <w:szCs w:val="52"/>
        </w:rPr>
      </w:pPr>
    </w:p>
    <w:p w:rsidR="00B010CA" w:rsidRDefault="00B010CA" w:rsidP="00B03831">
      <w:pPr>
        <w:jc w:val="center"/>
        <w:rPr>
          <w:sz w:val="52"/>
          <w:szCs w:val="52"/>
        </w:rPr>
      </w:pPr>
      <w:r w:rsidRPr="00B03831">
        <w:rPr>
          <w:sz w:val="52"/>
          <w:szCs w:val="52"/>
        </w:rPr>
        <w:t>Opakovací písemná práce</w:t>
      </w:r>
    </w:p>
    <w:p w:rsidR="00B010CA" w:rsidRDefault="00B010CA" w:rsidP="00B03831">
      <w:pPr>
        <w:rPr>
          <w:sz w:val="24"/>
          <w:szCs w:val="24"/>
        </w:rPr>
      </w:pPr>
    </w:p>
    <w:p w:rsidR="00B010CA" w:rsidRPr="00B03831" w:rsidRDefault="00B010CA" w:rsidP="00B03831">
      <w:pPr>
        <w:rPr>
          <w:sz w:val="32"/>
          <w:szCs w:val="32"/>
        </w:rPr>
      </w:pPr>
      <w:r w:rsidRPr="00B03831">
        <w:rPr>
          <w:sz w:val="32"/>
          <w:szCs w:val="32"/>
        </w:rPr>
        <w:t>Vypočítej: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 xml:space="preserve">14 – 7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18 – 9 =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 – 10 =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12 – 4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 – 8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15 – 7 =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15 – 8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 – 5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13 – 5 =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13 – 9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 – 6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12 – 8 =</w:t>
      </w:r>
    </w:p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Vyřeš slovní úlohu: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Ve váze bylo 20 kopretin. První den uvadly 2 kopretiny a druhý den 3 kopretiny. Maminka uvadlé kopretiny vyhodila. Kolik kopretin zůstalo ve váze?</w:t>
      </w:r>
    </w:p>
    <w:p w:rsidR="00B010CA" w:rsidRDefault="00B010CA" w:rsidP="008E225C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 xml:space="preserve">Doplň tabulku </w:t>
      </w: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13"/>
        <w:gridCol w:w="813"/>
        <w:gridCol w:w="813"/>
        <w:gridCol w:w="818"/>
        <w:gridCol w:w="812"/>
        <w:gridCol w:w="812"/>
        <w:gridCol w:w="813"/>
        <w:gridCol w:w="819"/>
        <w:gridCol w:w="819"/>
        <w:gridCol w:w="819"/>
        <w:gridCol w:w="813"/>
      </w:tblGrid>
      <w:tr w:rsidR="00B010CA" w:rsidRPr="00ED2A84" w:rsidTr="00ED2A84">
        <w:trPr>
          <w:jc w:val="center"/>
        </w:trPr>
        <w:tc>
          <w:tcPr>
            <w:tcW w:w="1313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19</w:t>
            </w: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17</w:t>
            </w:r>
          </w:p>
        </w:tc>
        <w:tc>
          <w:tcPr>
            <w:tcW w:w="818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14</w:t>
            </w:r>
          </w:p>
        </w:tc>
        <w:tc>
          <w:tcPr>
            <w:tcW w:w="812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8</w:t>
            </w:r>
          </w:p>
        </w:tc>
        <w:tc>
          <w:tcPr>
            <w:tcW w:w="812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20</w:t>
            </w: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15</w:t>
            </w:r>
          </w:p>
        </w:tc>
        <w:tc>
          <w:tcPr>
            <w:tcW w:w="819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7</w:t>
            </w:r>
          </w:p>
        </w:tc>
        <w:tc>
          <w:tcPr>
            <w:tcW w:w="819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5</w:t>
            </w:r>
          </w:p>
        </w:tc>
        <w:tc>
          <w:tcPr>
            <w:tcW w:w="819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11</w:t>
            </w: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18</w:t>
            </w:r>
          </w:p>
        </w:tc>
      </w:tr>
      <w:tr w:rsidR="00B010CA" w:rsidRPr="00ED2A84" w:rsidTr="00ED2A84">
        <w:trPr>
          <w:jc w:val="center"/>
        </w:trPr>
        <w:tc>
          <w:tcPr>
            <w:tcW w:w="1313" w:type="dxa"/>
          </w:tcPr>
          <w:p w:rsidR="00B010CA" w:rsidRPr="00ED2A84" w:rsidRDefault="00B010CA" w:rsidP="00ED2A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D2A84">
              <w:rPr>
                <w:sz w:val="24"/>
                <w:szCs w:val="24"/>
              </w:rPr>
              <w:t>O 5 méně</w:t>
            </w: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8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9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3" w:type="dxa"/>
          </w:tcPr>
          <w:p w:rsidR="00B010CA" w:rsidRPr="00ED2A84" w:rsidRDefault="00B010CA" w:rsidP="00ED2A8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Vypočítej: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14Kč – 7Kč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13l + 10l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20kg – 10kg =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18Kč – 5Kč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18l – 5l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15kg – 6kg =</w:t>
      </w:r>
    </w:p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Vyřeš slovní úlohu:</w:t>
      </w:r>
    </w:p>
    <w:p w:rsidR="00B010CA" w:rsidRDefault="00B010CA" w:rsidP="00B03831">
      <w:pPr>
        <w:rPr>
          <w:sz w:val="24"/>
          <w:szCs w:val="24"/>
        </w:rPr>
      </w:pPr>
      <w:r>
        <w:rPr>
          <w:sz w:val="24"/>
          <w:szCs w:val="24"/>
        </w:rPr>
        <w:t>Láďa natrhal 6 hrnečků malin. Tomáš je mladší, natrhal jich o 3 hrnečky méně. Kolik hrnečků malin natrhal Tomáš?</w:t>
      </w:r>
    </w:p>
    <w:p w:rsidR="00B010CA" w:rsidRDefault="00B010CA" w:rsidP="006B3C83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B010CA" w:rsidRDefault="00B010CA" w:rsidP="006B3C83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B010CA" w:rsidRDefault="00B010CA" w:rsidP="006B3C83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p w:rsidR="00B010CA" w:rsidRDefault="00B010CA" w:rsidP="00B03831">
      <w:pPr>
        <w:rPr>
          <w:sz w:val="24"/>
          <w:szCs w:val="24"/>
        </w:rPr>
      </w:pPr>
    </w:p>
    <w:p w:rsidR="00B010CA" w:rsidRPr="00B03831" w:rsidRDefault="00B010CA" w:rsidP="00B03831">
      <w:pPr>
        <w:rPr>
          <w:sz w:val="24"/>
          <w:szCs w:val="24"/>
        </w:rPr>
      </w:pPr>
    </w:p>
    <w:sectPr w:rsidR="00B010CA" w:rsidRPr="00B03831" w:rsidSect="00041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831"/>
    <w:rsid w:val="00041737"/>
    <w:rsid w:val="00140C19"/>
    <w:rsid w:val="00311503"/>
    <w:rsid w:val="004D7006"/>
    <w:rsid w:val="006B3C83"/>
    <w:rsid w:val="007D1611"/>
    <w:rsid w:val="008E225C"/>
    <w:rsid w:val="008E5865"/>
    <w:rsid w:val="009D3828"/>
    <w:rsid w:val="00AB1FA8"/>
    <w:rsid w:val="00B010CA"/>
    <w:rsid w:val="00B03831"/>
    <w:rsid w:val="00ED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73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E22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B1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1F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66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212</Words>
  <Characters>1251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Alena Moslerová</dc:creator>
  <cp:keywords/>
  <dc:description/>
  <cp:lastModifiedBy>DUM</cp:lastModifiedBy>
  <cp:revision>2</cp:revision>
  <dcterms:created xsi:type="dcterms:W3CDTF">2014-04-06T16:04:00Z</dcterms:created>
  <dcterms:modified xsi:type="dcterms:W3CDTF">2014-04-06T16:04:00Z</dcterms:modified>
</cp:coreProperties>
</file>