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2748" w:rsidRDefault="00792748" w:rsidP="001E75B3">
      <w:pPr>
        <w:jc w:val="center"/>
        <w:rPr>
          <w:sz w:val="52"/>
          <w:szCs w:val="52"/>
        </w:rPr>
      </w:pPr>
      <w:r w:rsidRPr="007E59EF">
        <w:rPr>
          <w:noProof/>
          <w:sz w:val="24"/>
          <w:szCs w:val="24"/>
          <w:lang w:eastAsia="cs-CZ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1" o:spid="_x0000_i1025" type="#_x0000_t75" style="width:375.75pt;height:80.25pt;visibility:visible">
            <v:imagedata r:id="rId5" o:title=""/>
          </v:shape>
        </w:pict>
      </w:r>
    </w:p>
    <w:p w:rsidR="00792748" w:rsidRDefault="00792748" w:rsidP="001E75B3">
      <w:pPr>
        <w:jc w:val="center"/>
        <w:rPr>
          <w:sz w:val="32"/>
          <w:szCs w:val="32"/>
        </w:rPr>
      </w:pPr>
      <w:r w:rsidRPr="007B7AB0">
        <w:rPr>
          <w:sz w:val="32"/>
          <w:szCs w:val="32"/>
        </w:rPr>
        <w:t>OPVK  1.4 EU peníze školám</w:t>
      </w:r>
    </w:p>
    <w:p w:rsidR="00792748" w:rsidRPr="007B7AB0" w:rsidRDefault="00792748" w:rsidP="001E75B3">
      <w:pPr>
        <w:jc w:val="center"/>
        <w:rPr>
          <w:sz w:val="32"/>
          <w:szCs w:val="32"/>
        </w:rPr>
      </w:pPr>
    </w:p>
    <w:tbl>
      <w:tblPr>
        <w:tblW w:w="10580" w:type="dxa"/>
        <w:tblInd w:w="-755" w:type="dxa"/>
        <w:tblCellMar>
          <w:left w:w="0" w:type="dxa"/>
          <w:right w:w="0" w:type="dxa"/>
        </w:tblCellMar>
        <w:tblLook w:val="0020"/>
      </w:tblPr>
      <w:tblGrid>
        <w:gridCol w:w="10580"/>
      </w:tblGrid>
      <w:tr w:rsidR="00792748" w:rsidRPr="007E59EF" w:rsidTr="006C438E">
        <w:trPr>
          <w:trHeight w:val="584"/>
        </w:trPr>
        <w:tc>
          <w:tcPr>
            <w:tcW w:w="105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792748" w:rsidRPr="007E59EF" w:rsidRDefault="00792748" w:rsidP="006C438E">
            <w:pPr>
              <w:jc w:val="center"/>
              <w:rPr>
                <w:sz w:val="32"/>
                <w:szCs w:val="32"/>
              </w:rPr>
            </w:pPr>
            <w:r w:rsidRPr="007E59EF">
              <w:rPr>
                <w:sz w:val="32"/>
                <w:szCs w:val="32"/>
              </w:rPr>
              <w:t>NÁZEV ŠKOLY: ZŠ Pardubice-Spořilov</w:t>
            </w:r>
          </w:p>
        </w:tc>
      </w:tr>
      <w:tr w:rsidR="00792748" w:rsidRPr="007E59EF" w:rsidTr="006C438E">
        <w:trPr>
          <w:trHeight w:val="584"/>
        </w:trPr>
        <w:tc>
          <w:tcPr>
            <w:tcW w:w="105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792748" w:rsidRPr="007E59EF" w:rsidRDefault="00792748" w:rsidP="006C438E">
            <w:pPr>
              <w:jc w:val="center"/>
              <w:rPr>
                <w:sz w:val="32"/>
                <w:szCs w:val="32"/>
              </w:rPr>
            </w:pPr>
            <w:r w:rsidRPr="007E59EF">
              <w:rPr>
                <w:sz w:val="32"/>
                <w:szCs w:val="32"/>
              </w:rPr>
              <w:t>AUTOR: Mgr. Alena Moslerová</w:t>
            </w:r>
          </w:p>
        </w:tc>
      </w:tr>
      <w:tr w:rsidR="00792748" w:rsidRPr="007E59EF" w:rsidTr="006C438E">
        <w:trPr>
          <w:trHeight w:val="584"/>
        </w:trPr>
        <w:tc>
          <w:tcPr>
            <w:tcW w:w="105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792748" w:rsidRPr="007E59EF" w:rsidRDefault="00792748" w:rsidP="00120127">
            <w:pPr>
              <w:jc w:val="center"/>
              <w:rPr>
                <w:sz w:val="32"/>
                <w:szCs w:val="32"/>
              </w:rPr>
            </w:pPr>
            <w:r w:rsidRPr="007E59EF">
              <w:rPr>
                <w:sz w:val="32"/>
                <w:szCs w:val="32"/>
              </w:rPr>
              <w:t xml:space="preserve">NÁZEV: VY_42_INOVACE_MATEMATIKA 6_34. </w:t>
            </w:r>
            <w:r w:rsidRPr="007E59EF">
              <w:rPr>
                <w:sz w:val="32"/>
                <w:szCs w:val="32"/>
              </w:rPr>
              <w:br/>
              <w:t xml:space="preserve">               ODČÍTÁNÍ V OBORU ČÍSEL 0 – 100 – OPAK. PÍS. PRÁCE</w:t>
            </w:r>
          </w:p>
        </w:tc>
      </w:tr>
      <w:tr w:rsidR="00792748" w:rsidRPr="007E59EF" w:rsidTr="006C438E">
        <w:trPr>
          <w:trHeight w:val="584"/>
        </w:trPr>
        <w:tc>
          <w:tcPr>
            <w:tcW w:w="105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792748" w:rsidRPr="007E59EF" w:rsidRDefault="00792748" w:rsidP="00120127">
            <w:pPr>
              <w:jc w:val="center"/>
              <w:rPr>
                <w:sz w:val="32"/>
                <w:szCs w:val="32"/>
              </w:rPr>
            </w:pPr>
            <w:r w:rsidRPr="007E59EF">
              <w:rPr>
                <w:sz w:val="32"/>
                <w:szCs w:val="32"/>
              </w:rPr>
              <w:t>TÉMA: ODČÍTÁNÍ V OBORU ČÍSEL 0 – 100 – OPAK. PÍS. PRÁCE</w:t>
            </w:r>
          </w:p>
        </w:tc>
      </w:tr>
      <w:tr w:rsidR="00792748" w:rsidRPr="007E59EF" w:rsidTr="006C438E">
        <w:trPr>
          <w:trHeight w:val="584"/>
        </w:trPr>
        <w:tc>
          <w:tcPr>
            <w:tcW w:w="105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792748" w:rsidRPr="007E59EF" w:rsidRDefault="00792748" w:rsidP="006C438E">
            <w:pPr>
              <w:jc w:val="center"/>
              <w:rPr>
                <w:sz w:val="32"/>
                <w:szCs w:val="32"/>
              </w:rPr>
            </w:pPr>
            <w:r w:rsidRPr="007E59EF">
              <w:rPr>
                <w:sz w:val="32"/>
                <w:szCs w:val="32"/>
              </w:rPr>
              <w:t>ČÍSLO PROJEKTU: CZ.1.07/1.4.00/21.2349</w:t>
            </w:r>
          </w:p>
        </w:tc>
      </w:tr>
    </w:tbl>
    <w:p w:rsidR="00792748" w:rsidRDefault="00792748" w:rsidP="001E75B3">
      <w:pPr>
        <w:jc w:val="center"/>
        <w:rPr>
          <w:sz w:val="28"/>
          <w:szCs w:val="28"/>
        </w:rPr>
      </w:pPr>
    </w:p>
    <w:p w:rsidR="00792748" w:rsidRDefault="00792748" w:rsidP="001E75B3">
      <w:pPr>
        <w:jc w:val="center"/>
        <w:rPr>
          <w:sz w:val="28"/>
          <w:szCs w:val="28"/>
        </w:rPr>
      </w:pPr>
      <w:r w:rsidRPr="00242EFC">
        <w:rPr>
          <w:sz w:val="28"/>
          <w:szCs w:val="28"/>
        </w:rPr>
        <w:t xml:space="preserve">ANOTACE: </w:t>
      </w:r>
      <w:r>
        <w:rPr>
          <w:sz w:val="28"/>
          <w:szCs w:val="28"/>
        </w:rPr>
        <w:t xml:space="preserve">Prověřování znalostí žáků v oblasti odčítání v oboru přirozených čísel </w:t>
      </w:r>
    </w:p>
    <w:p w:rsidR="00792748" w:rsidRPr="00242EFC" w:rsidRDefault="00792748" w:rsidP="001E75B3">
      <w:pPr>
        <w:jc w:val="center"/>
        <w:rPr>
          <w:sz w:val="28"/>
          <w:szCs w:val="28"/>
        </w:rPr>
      </w:pPr>
      <w:r>
        <w:rPr>
          <w:sz w:val="28"/>
          <w:szCs w:val="28"/>
        </w:rPr>
        <w:t>0 – 100.</w:t>
      </w:r>
    </w:p>
    <w:p w:rsidR="00792748" w:rsidRPr="001E75B3" w:rsidRDefault="00792748" w:rsidP="001E75B3">
      <w:pPr>
        <w:jc w:val="center"/>
        <w:rPr>
          <w:sz w:val="52"/>
          <w:szCs w:val="52"/>
        </w:rPr>
      </w:pPr>
    </w:p>
    <w:p w:rsidR="00792748" w:rsidRDefault="00792748" w:rsidP="00B03831">
      <w:pPr>
        <w:jc w:val="center"/>
        <w:rPr>
          <w:sz w:val="52"/>
          <w:szCs w:val="52"/>
        </w:rPr>
      </w:pPr>
    </w:p>
    <w:p w:rsidR="00792748" w:rsidRDefault="00792748" w:rsidP="00B03831">
      <w:pPr>
        <w:jc w:val="center"/>
        <w:rPr>
          <w:sz w:val="52"/>
          <w:szCs w:val="52"/>
        </w:rPr>
      </w:pPr>
    </w:p>
    <w:p w:rsidR="00792748" w:rsidRDefault="00792748" w:rsidP="00B03831">
      <w:pPr>
        <w:jc w:val="center"/>
        <w:rPr>
          <w:sz w:val="52"/>
          <w:szCs w:val="52"/>
        </w:rPr>
      </w:pPr>
    </w:p>
    <w:p w:rsidR="00792748" w:rsidRDefault="00792748" w:rsidP="00B03831">
      <w:pPr>
        <w:jc w:val="center"/>
        <w:rPr>
          <w:sz w:val="52"/>
          <w:szCs w:val="52"/>
        </w:rPr>
      </w:pPr>
    </w:p>
    <w:p w:rsidR="00792748" w:rsidRDefault="00792748" w:rsidP="00B03831">
      <w:pPr>
        <w:jc w:val="center"/>
        <w:rPr>
          <w:sz w:val="52"/>
          <w:szCs w:val="52"/>
        </w:rPr>
      </w:pPr>
      <w:r w:rsidRPr="00B03831">
        <w:rPr>
          <w:sz w:val="52"/>
          <w:szCs w:val="52"/>
        </w:rPr>
        <w:t>Opakovací písemná práce</w:t>
      </w:r>
    </w:p>
    <w:p w:rsidR="00792748" w:rsidRDefault="00792748" w:rsidP="00B03831">
      <w:pPr>
        <w:rPr>
          <w:sz w:val="24"/>
          <w:szCs w:val="24"/>
        </w:rPr>
      </w:pPr>
    </w:p>
    <w:p w:rsidR="00792748" w:rsidRDefault="00792748" w:rsidP="00774367">
      <w:pPr>
        <w:rPr>
          <w:sz w:val="32"/>
          <w:szCs w:val="32"/>
        </w:rPr>
      </w:pPr>
      <w:r w:rsidRPr="00B03831">
        <w:rPr>
          <w:sz w:val="32"/>
          <w:szCs w:val="32"/>
        </w:rPr>
        <w:t>Vypočítej</w:t>
      </w:r>
      <w:r>
        <w:rPr>
          <w:sz w:val="32"/>
          <w:szCs w:val="32"/>
        </w:rPr>
        <w:t>:</w:t>
      </w:r>
    </w:p>
    <w:p w:rsidR="00792748" w:rsidRDefault="00792748" w:rsidP="00774367">
      <w:pPr>
        <w:rPr>
          <w:sz w:val="24"/>
          <w:szCs w:val="24"/>
        </w:rPr>
      </w:pPr>
      <w:r>
        <w:rPr>
          <w:sz w:val="24"/>
          <w:szCs w:val="24"/>
        </w:rPr>
        <w:t>90 – 40 =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40 – 30 =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100 – 30 =</w:t>
      </w:r>
    </w:p>
    <w:p w:rsidR="00792748" w:rsidRDefault="00792748" w:rsidP="00774367">
      <w:pPr>
        <w:rPr>
          <w:sz w:val="24"/>
          <w:szCs w:val="24"/>
        </w:rPr>
      </w:pPr>
      <w:r>
        <w:rPr>
          <w:sz w:val="24"/>
          <w:szCs w:val="24"/>
        </w:rPr>
        <w:t>70 – 60 =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90 – 70 =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70 – 20 =</w:t>
      </w:r>
    </w:p>
    <w:p w:rsidR="00792748" w:rsidRDefault="00792748" w:rsidP="00774367">
      <w:pPr>
        <w:rPr>
          <w:sz w:val="24"/>
          <w:szCs w:val="24"/>
        </w:rPr>
      </w:pPr>
      <w:r>
        <w:rPr>
          <w:sz w:val="24"/>
          <w:szCs w:val="24"/>
        </w:rPr>
        <w:t>60 – 30 =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60 – 10 =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70 – 50 =</w:t>
      </w:r>
    </w:p>
    <w:p w:rsidR="00792748" w:rsidRDefault="00792748" w:rsidP="00774367">
      <w:pPr>
        <w:rPr>
          <w:sz w:val="24"/>
          <w:szCs w:val="24"/>
        </w:rPr>
      </w:pPr>
      <w:r>
        <w:rPr>
          <w:sz w:val="24"/>
          <w:szCs w:val="24"/>
        </w:rPr>
        <w:t>90 – 20 =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80 – 40 =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30 – 20 =</w:t>
      </w:r>
    </w:p>
    <w:p w:rsidR="00792748" w:rsidRDefault="00792748" w:rsidP="00B03831">
      <w:pPr>
        <w:rPr>
          <w:sz w:val="24"/>
          <w:szCs w:val="24"/>
        </w:rPr>
      </w:pPr>
    </w:p>
    <w:p w:rsidR="00792748" w:rsidRPr="00925699" w:rsidRDefault="00792748" w:rsidP="00B03831">
      <w:pPr>
        <w:rPr>
          <w:sz w:val="32"/>
          <w:szCs w:val="32"/>
        </w:rPr>
      </w:pPr>
      <w:r w:rsidRPr="00925699">
        <w:rPr>
          <w:sz w:val="32"/>
          <w:szCs w:val="32"/>
        </w:rPr>
        <w:t>Vyřeš slovní úlohu:</w:t>
      </w:r>
    </w:p>
    <w:p w:rsidR="00792748" w:rsidRDefault="00792748" w:rsidP="00B03831">
      <w:pPr>
        <w:rPr>
          <w:sz w:val="24"/>
          <w:szCs w:val="24"/>
        </w:rPr>
      </w:pPr>
      <w:r>
        <w:rPr>
          <w:sz w:val="24"/>
          <w:szCs w:val="24"/>
        </w:rPr>
        <w:t>V prvním košíku bylo 35kg jablek. Ve druhém košíku o 5kg jablek méně. Kolik kg jablek bylo na druhém košíku?</w:t>
      </w:r>
    </w:p>
    <w:p w:rsidR="00792748" w:rsidRDefault="00792748" w:rsidP="00B03831">
      <w:pPr>
        <w:rPr>
          <w:sz w:val="24"/>
          <w:szCs w:val="24"/>
        </w:rPr>
      </w:pPr>
      <w:r>
        <w:rPr>
          <w:sz w:val="24"/>
          <w:szCs w:val="24"/>
        </w:rPr>
        <w:t>Znázorni: _____________________________________________________________</w:t>
      </w:r>
    </w:p>
    <w:p w:rsidR="00792748" w:rsidRDefault="00792748" w:rsidP="00B03831">
      <w:pPr>
        <w:rPr>
          <w:sz w:val="24"/>
          <w:szCs w:val="24"/>
        </w:rPr>
      </w:pPr>
      <w:r>
        <w:rPr>
          <w:sz w:val="24"/>
          <w:szCs w:val="24"/>
        </w:rPr>
        <w:t>Vypočítej: _____________________________________________________________</w:t>
      </w:r>
    </w:p>
    <w:p w:rsidR="00792748" w:rsidRDefault="00792748" w:rsidP="00B03831">
      <w:pPr>
        <w:rPr>
          <w:sz w:val="24"/>
          <w:szCs w:val="24"/>
        </w:rPr>
      </w:pPr>
      <w:r>
        <w:rPr>
          <w:sz w:val="24"/>
          <w:szCs w:val="24"/>
        </w:rPr>
        <w:t>Napiš odpověď: ________________________________________________________</w:t>
      </w:r>
    </w:p>
    <w:p w:rsidR="00792748" w:rsidRDefault="00792748" w:rsidP="00B03831">
      <w:pPr>
        <w:rPr>
          <w:sz w:val="24"/>
          <w:szCs w:val="24"/>
        </w:rPr>
      </w:pPr>
    </w:p>
    <w:p w:rsidR="00792748" w:rsidRPr="008F3FED" w:rsidRDefault="00792748" w:rsidP="00B03831">
      <w:pPr>
        <w:rPr>
          <w:sz w:val="32"/>
          <w:szCs w:val="32"/>
        </w:rPr>
      </w:pPr>
      <w:r w:rsidRPr="008F3FED">
        <w:rPr>
          <w:sz w:val="32"/>
          <w:szCs w:val="32"/>
        </w:rPr>
        <w:t>Doplň tabulky: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535"/>
        <w:gridCol w:w="1535"/>
        <w:gridCol w:w="1535"/>
        <w:gridCol w:w="1535"/>
        <w:gridCol w:w="1536"/>
        <w:gridCol w:w="1536"/>
      </w:tblGrid>
      <w:tr w:rsidR="00792748" w:rsidRPr="007E59EF" w:rsidTr="007E59EF">
        <w:tc>
          <w:tcPr>
            <w:tcW w:w="1535" w:type="dxa"/>
          </w:tcPr>
          <w:p w:rsidR="00792748" w:rsidRPr="007E59EF" w:rsidRDefault="00792748" w:rsidP="007E59EF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535" w:type="dxa"/>
          </w:tcPr>
          <w:p w:rsidR="00792748" w:rsidRPr="007E59EF" w:rsidRDefault="00792748" w:rsidP="007E59EF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7E59EF">
              <w:rPr>
                <w:sz w:val="24"/>
                <w:szCs w:val="24"/>
              </w:rPr>
              <w:t>60</w:t>
            </w:r>
          </w:p>
        </w:tc>
        <w:tc>
          <w:tcPr>
            <w:tcW w:w="1535" w:type="dxa"/>
          </w:tcPr>
          <w:p w:rsidR="00792748" w:rsidRPr="007E59EF" w:rsidRDefault="00792748" w:rsidP="007E59EF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7E59EF">
              <w:rPr>
                <w:sz w:val="24"/>
                <w:szCs w:val="24"/>
              </w:rPr>
              <w:t>40</w:t>
            </w:r>
          </w:p>
        </w:tc>
        <w:tc>
          <w:tcPr>
            <w:tcW w:w="1535" w:type="dxa"/>
          </w:tcPr>
          <w:p w:rsidR="00792748" w:rsidRPr="007E59EF" w:rsidRDefault="00792748" w:rsidP="007E59EF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7E59EF">
              <w:rPr>
                <w:sz w:val="24"/>
                <w:szCs w:val="24"/>
              </w:rPr>
              <w:t>80</w:t>
            </w:r>
          </w:p>
        </w:tc>
        <w:tc>
          <w:tcPr>
            <w:tcW w:w="1536" w:type="dxa"/>
          </w:tcPr>
          <w:p w:rsidR="00792748" w:rsidRPr="007E59EF" w:rsidRDefault="00792748" w:rsidP="007E59EF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7E59EF">
              <w:rPr>
                <w:sz w:val="24"/>
                <w:szCs w:val="24"/>
              </w:rPr>
              <w:t>20</w:t>
            </w:r>
          </w:p>
        </w:tc>
        <w:tc>
          <w:tcPr>
            <w:tcW w:w="1536" w:type="dxa"/>
          </w:tcPr>
          <w:p w:rsidR="00792748" w:rsidRPr="007E59EF" w:rsidRDefault="00792748" w:rsidP="007E59EF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7E59EF">
              <w:rPr>
                <w:sz w:val="24"/>
                <w:szCs w:val="24"/>
              </w:rPr>
              <w:t>10</w:t>
            </w:r>
          </w:p>
        </w:tc>
      </w:tr>
      <w:tr w:rsidR="00792748" w:rsidRPr="007E59EF" w:rsidTr="007E59EF">
        <w:tc>
          <w:tcPr>
            <w:tcW w:w="1535" w:type="dxa"/>
          </w:tcPr>
          <w:p w:rsidR="00792748" w:rsidRPr="007E59EF" w:rsidRDefault="00792748" w:rsidP="007E59EF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7E59EF">
              <w:rPr>
                <w:sz w:val="24"/>
                <w:szCs w:val="24"/>
              </w:rPr>
              <w:t>O 10 méně</w:t>
            </w:r>
          </w:p>
        </w:tc>
        <w:tc>
          <w:tcPr>
            <w:tcW w:w="1535" w:type="dxa"/>
          </w:tcPr>
          <w:p w:rsidR="00792748" w:rsidRPr="007E59EF" w:rsidRDefault="00792748" w:rsidP="007E59EF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535" w:type="dxa"/>
          </w:tcPr>
          <w:p w:rsidR="00792748" w:rsidRPr="007E59EF" w:rsidRDefault="00792748" w:rsidP="007E59EF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535" w:type="dxa"/>
          </w:tcPr>
          <w:p w:rsidR="00792748" w:rsidRPr="007E59EF" w:rsidRDefault="00792748" w:rsidP="007E59EF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536" w:type="dxa"/>
          </w:tcPr>
          <w:p w:rsidR="00792748" w:rsidRPr="007E59EF" w:rsidRDefault="00792748" w:rsidP="007E59EF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536" w:type="dxa"/>
          </w:tcPr>
          <w:p w:rsidR="00792748" w:rsidRPr="007E59EF" w:rsidRDefault="00792748" w:rsidP="007E59EF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</w:tbl>
    <w:p w:rsidR="00792748" w:rsidRDefault="00792748" w:rsidP="00B03831">
      <w:pPr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535"/>
        <w:gridCol w:w="1535"/>
        <w:gridCol w:w="1535"/>
        <w:gridCol w:w="1535"/>
        <w:gridCol w:w="1536"/>
        <w:gridCol w:w="1536"/>
      </w:tblGrid>
      <w:tr w:rsidR="00792748" w:rsidRPr="007E59EF" w:rsidTr="007E59EF">
        <w:tc>
          <w:tcPr>
            <w:tcW w:w="1535" w:type="dxa"/>
          </w:tcPr>
          <w:p w:rsidR="00792748" w:rsidRPr="007E59EF" w:rsidRDefault="00792748" w:rsidP="007E59EF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535" w:type="dxa"/>
          </w:tcPr>
          <w:p w:rsidR="00792748" w:rsidRPr="007E59EF" w:rsidRDefault="00792748" w:rsidP="007E59EF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7E59EF">
              <w:rPr>
                <w:sz w:val="24"/>
                <w:szCs w:val="24"/>
              </w:rPr>
              <w:t>26</w:t>
            </w:r>
          </w:p>
        </w:tc>
        <w:tc>
          <w:tcPr>
            <w:tcW w:w="1535" w:type="dxa"/>
          </w:tcPr>
          <w:p w:rsidR="00792748" w:rsidRPr="007E59EF" w:rsidRDefault="00792748" w:rsidP="007E59EF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7E59EF">
              <w:rPr>
                <w:sz w:val="24"/>
                <w:szCs w:val="24"/>
              </w:rPr>
              <w:t>34</w:t>
            </w:r>
          </w:p>
        </w:tc>
        <w:tc>
          <w:tcPr>
            <w:tcW w:w="1535" w:type="dxa"/>
          </w:tcPr>
          <w:p w:rsidR="00792748" w:rsidRPr="007E59EF" w:rsidRDefault="00792748" w:rsidP="007E59EF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7E59EF">
              <w:rPr>
                <w:sz w:val="24"/>
                <w:szCs w:val="24"/>
              </w:rPr>
              <w:t>87</w:t>
            </w:r>
          </w:p>
        </w:tc>
        <w:tc>
          <w:tcPr>
            <w:tcW w:w="1536" w:type="dxa"/>
          </w:tcPr>
          <w:p w:rsidR="00792748" w:rsidRPr="007E59EF" w:rsidRDefault="00792748" w:rsidP="007E59EF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7E59EF">
              <w:rPr>
                <w:sz w:val="24"/>
                <w:szCs w:val="24"/>
              </w:rPr>
              <w:t>42</w:t>
            </w:r>
          </w:p>
        </w:tc>
        <w:tc>
          <w:tcPr>
            <w:tcW w:w="1536" w:type="dxa"/>
          </w:tcPr>
          <w:p w:rsidR="00792748" w:rsidRPr="007E59EF" w:rsidRDefault="00792748" w:rsidP="007E59EF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7E59EF">
              <w:rPr>
                <w:sz w:val="24"/>
                <w:szCs w:val="24"/>
              </w:rPr>
              <w:t>96</w:t>
            </w:r>
          </w:p>
        </w:tc>
      </w:tr>
      <w:tr w:rsidR="00792748" w:rsidRPr="007E59EF" w:rsidTr="007E59EF">
        <w:tc>
          <w:tcPr>
            <w:tcW w:w="1535" w:type="dxa"/>
          </w:tcPr>
          <w:p w:rsidR="00792748" w:rsidRPr="007E59EF" w:rsidRDefault="00792748" w:rsidP="007E59EF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7E59EF">
              <w:rPr>
                <w:sz w:val="24"/>
                <w:szCs w:val="24"/>
              </w:rPr>
              <w:t>O 4 méně</w:t>
            </w:r>
          </w:p>
        </w:tc>
        <w:tc>
          <w:tcPr>
            <w:tcW w:w="1535" w:type="dxa"/>
          </w:tcPr>
          <w:p w:rsidR="00792748" w:rsidRPr="007E59EF" w:rsidRDefault="00792748" w:rsidP="007E59EF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535" w:type="dxa"/>
          </w:tcPr>
          <w:p w:rsidR="00792748" w:rsidRPr="007E59EF" w:rsidRDefault="00792748" w:rsidP="007E59EF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535" w:type="dxa"/>
          </w:tcPr>
          <w:p w:rsidR="00792748" w:rsidRPr="007E59EF" w:rsidRDefault="00792748" w:rsidP="007E59EF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536" w:type="dxa"/>
          </w:tcPr>
          <w:p w:rsidR="00792748" w:rsidRPr="007E59EF" w:rsidRDefault="00792748" w:rsidP="007E59EF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536" w:type="dxa"/>
          </w:tcPr>
          <w:p w:rsidR="00792748" w:rsidRPr="007E59EF" w:rsidRDefault="00792748" w:rsidP="007E59EF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</w:tbl>
    <w:p w:rsidR="00792748" w:rsidRDefault="00792748" w:rsidP="00B03831">
      <w:pPr>
        <w:rPr>
          <w:sz w:val="24"/>
          <w:szCs w:val="24"/>
        </w:rPr>
      </w:pPr>
    </w:p>
    <w:p w:rsidR="00792748" w:rsidRDefault="00792748" w:rsidP="00B03831">
      <w:pPr>
        <w:rPr>
          <w:sz w:val="24"/>
          <w:szCs w:val="24"/>
        </w:rPr>
      </w:pPr>
      <w:r>
        <w:rPr>
          <w:noProof/>
          <w:lang w:eastAsia="cs-CZ"/>
        </w:rPr>
        <w:pict>
          <v:oval id="Ovál 9" o:spid="_x0000_s1026" style="position:absolute;margin-left:436.4pt;margin-top:12.45pt;width:46.55pt;height:42.2pt;z-index:251661312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" strokeweight="2pt">
            <v:textbox>
              <w:txbxContent>
                <w:p w:rsidR="00792748" w:rsidRPr="002953A7" w:rsidRDefault="00792748" w:rsidP="00757D77">
                  <w:pPr>
                    <w:pStyle w:val="NormalWeb"/>
                    <w:spacing w:before="0" w:beforeAutospacing="0" w:after="0" w:afterAutospacing="0"/>
                    <w:rPr>
                      <w:sz w:val="32"/>
                      <w:szCs w:val="32"/>
                    </w:rPr>
                  </w:pPr>
                </w:p>
              </w:txbxContent>
            </v:textbox>
          </v:oval>
        </w:pict>
      </w:r>
      <w:r>
        <w:rPr>
          <w:noProof/>
          <w:lang w:eastAsia="cs-CZ"/>
        </w:rPr>
        <w:pict>
          <v:oval id="Ovál 3" o:spid="_x0000_s1027" style="position:absolute;margin-left:336.1pt;margin-top:15.1pt;width:46.55pt;height:42.2pt;z-index:25165516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" strokeweight="2pt">
            <v:textbox>
              <w:txbxContent>
                <w:p w:rsidR="00792748" w:rsidRPr="002953A7" w:rsidRDefault="00792748" w:rsidP="002953A7">
                  <w:pPr>
                    <w:pStyle w:val="NormalWeb"/>
                    <w:spacing w:before="0" w:beforeAutospacing="0" w:after="0" w:afterAutospacing="0"/>
                    <w:rPr>
                      <w:sz w:val="32"/>
                      <w:szCs w:val="32"/>
                    </w:rPr>
                  </w:pPr>
                </w:p>
              </w:txbxContent>
            </v:textbox>
          </v:oval>
        </w:pict>
      </w:r>
      <w:r>
        <w:rPr>
          <w:sz w:val="32"/>
          <w:szCs w:val="32"/>
        </w:rPr>
        <w:t>Doplň</w:t>
      </w:r>
      <w:r w:rsidRPr="008F3FED">
        <w:rPr>
          <w:sz w:val="32"/>
          <w:szCs w:val="32"/>
        </w:rPr>
        <w:t>:</w:t>
      </w:r>
    </w:p>
    <w:p w:rsidR="00792748" w:rsidRDefault="00792748" w:rsidP="00B03831">
      <w:pPr>
        <w:rPr>
          <w:sz w:val="24"/>
          <w:szCs w:val="24"/>
        </w:rPr>
      </w:pPr>
      <w:r>
        <w:rPr>
          <w:noProof/>
          <w:lang w:eastAsia="cs-CZ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8" type="#_x0000_t32" style="position:absolute;margin-left:429.35pt;margin-top:15.4pt;width:21.7pt;height:36.65pt;flip:y;z-index:25166233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" strokeweight="2pt">
            <v:stroke endarrow="open"/>
            <v:shadow on="t" color="black" opacity="24903f" origin=",.5" offset="0,.55556mm"/>
          </v:shape>
        </w:pict>
      </w:r>
      <w:r>
        <w:rPr>
          <w:noProof/>
          <w:lang w:eastAsia="cs-CZ"/>
        </w:rPr>
        <w:pict>
          <v:shape id="_x0000_s1029" type="#_x0000_t32" style="position:absolute;margin-left:377.9pt;margin-top:22.55pt;width:21.1pt;height:32.9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" strokeweight="2pt">
            <v:stroke endarrow="open"/>
            <v:shadow on="t" color="black" opacity="24903f" origin=",.5" offset="0,.55556mm"/>
          </v:shape>
        </w:pict>
      </w:r>
      <w:r>
        <w:rPr>
          <w:noProof/>
          <w:lang w:eastAsia="cs-CZ"/>
        </w:rPr>
        <w:pict>
          <v:shape id="_x0000_s1030" type="#_x0000_t32" style="position:absolute;margin-left:274.8pt;margin-top:13.25pt;width:65.25pt;height:33pt;flip:y;z-index:2516592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" strokeweight="2pt">
            <v:stroke endarrow="open"/>
            <v:shadow on="t" color="black" opacity="24903f" origin=",.5" offset="0,.55556mm"/>
          </v:shape>
        </w:pict>
      </w:r>
      <w:r>
        <w:rPr>
          <w:noProof/>
          <w:lang w:eastAsia="cs-CZ"/>
        </w:rPr>
        <w:pict>
          <v:shape id="Přímá spojnice se šipkou 13" o:spid="_x0000_s1031" type="#_x0000_t32" style="position:absolute;margin-left:70.05pt;margin-top:13.25pt;width:61.7pt;height:18.4pt;flip:y;z-index:25165721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" strokeweight="2pt">
            <v:stroke endarrow="open"/>
            <v:shadow on="t" color="black" opacity="24903f" origin=",.5" offset="0,.55556mm"/>
          </v:shape>
        </w:pict>
      </w:r>
      <w:r>
        <w:rPr>
          <w:noProof/>
          <w:lang w:eastAsia="cs-CZ"/>
        </w:rPr>
        <w:pict>
          <v:oval id="_x0000_s1032" style="position:absolute;margin-left:127.15pt;margin-top:1.6pt;width:46.55pt;height:42.2pt;z-index:25165312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" strokeweight="2pt">
            <v:textbox>
              <w:txbxContent>
                <w:p w:rsidR="00792748" w:rsidRPr="002953A7" w:rsidRDefault="00792748" w:rsidP="002953A7">
                  <w:pPr>
                    <w:pStyle w:val="NormalWeb"/>
                    <w:spacing w:before="0" w:beforeAutospacing="0" w:after="0" w:afterAutospacing="0"/>
                    <w:rPr>
                      <w:sz w:val="32"/>
                      <w:szCs w:val="32"/>
                    </w:rPr>
                  </w:pPr>
                </w:p>
              </w:txbxContent>
            </v:textbox>
          </v:oval>
        </w:pict>
      </w:r>
      <w:r>
        <w:rPr>
          <w:noProof/>
          <w:lang w:eastAsia="cs-CZ"/>
        </w:rPr>
        <w:pict>
          <v:oval id="_x0000_s1033" style="position:absolute;margin-left:23.5pt;margin-top:13.25pt;width:46.55pt;height:42.2pt;z-index:251652096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" strokeweight="2pt">
            <v:textbox>
              <w:txbxContent>
                <w:p w:rsidR="00792748" w:rsidRPr="002953A7" w:rsidRDefault="00792748" w:rsidP="002953A7">
                  <w:pPr>
                    <w:pStyle w:val="NormalWeb"/>
                    <w:spacing w:before="0" w:beforeAutospacing="0" w:after="0" w:afterAutospacing="0"/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>7</w:t>
                  </w:r>
                  <w:r w:rsidRPr="002953A7">
                    <w:rPr>
                      <w:sz w:val="32"/>
                      <w:szCs w:val="32"/>
                    </w:rPr>
                    <w:t>0</w:t>
                  </w:r>
                </w:p>
              </w:txbxContent>
            </v:textbox>
          </v:oval>
        </w:pic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   </w:t>
      </w:r>
      <w:r>
        <w:rPr>
          <w:sz w:val="28"/>
          <w:szCs w:val="28"/>
        </w:rPr>
        <w:t>-20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</w:t>
      </w:r>
      <w:r>
        <w:rPr>
          <w:sz w:val="28"/>
          <w:szCs w:val="28"/>
        </w:rPr>
        <w:t>-6</w:t>
      </w:r>
      <w:r w:rsidRPr="002953A7"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-4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-30</w:t>
      </w:r>
    </w:p>
    <w:p w:rsidR="00792748" w:rsidRDefault="00792748" w:rsidP="00B03831">
      <w:pPr>
        <w:rPr>
          <w:sz w:val="24"/>
          <w:szCs w:val="24"/>
        </w:rPr>
      </w:pPr>
      <w:r>
        <w:rPr>
          <w:noProof/>
          <w:lang w:eastAsia="cs-CZ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ové pole 12" o:spid="_x0000_s1034" type="#_x0000_t202" style="position:absolute;margin-left:451.15pt;margin-top:13.85pt;width:37.25pt;height:32.25pt;z-index:25166336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" filled="f" stroked="f" strokeweight=".5pt">
            <v:textbox>
              <w:txbxContent>
                <w:p w:rsidR="00792748" w:rsidRPr="00757D77" w:rsidRDefault="00792748" w:rsidP="00757D77">
                  <w:pPr>
                    <w:rPr>
                      <w:sz w:val="28"/>
                      <w:szCs w:val="28"/>
                    </w:rPr>
                  </w:pPr>
                  <w:r w:rsidRPr="00757D77">
                    <w:rPr>
                      <w:sz w:val="28"/>
                      <w:szCs w:val="28"/>
                    </w:rPr>
                    <w:t>-10</w:t>
                  </w:r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035" type="#_x0000_t32" style="position:absolute;margin-left:173.1pt;margin-top:1.9pt;width:60.85pt;height:14.9pt;z-index:2516582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" strokeweight="2pt">
            <v:stroke endarrow="open"/>
            <v:shadow on="t" color="black" opacity="24903f" origin=",.5" offset="0,.55556mm"/>
          </v:shape>
        </w:pict>
      </w:r>
      <w:r>
        <w:rPr>
          <w:noProof/>
          <w:lang w:eastAsia="cs-CZ"/>
        </w:rPr>
        <w:pict>
          <v:oval id="Ovál 5" o:spid="_x0000_s1036" style="position:absolute;margin-left:394.65pt;margin-top:16.8pt;width:46.55pt;height:42.2pt;z-index:251656192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" strokeweight="2pt">
            <v:textbox>
              <w:txbxContent>
                <w:p w:rsidR="00792748" w:rsidRPr="002953A7" w:rsidRDefault="00792748" w:rsidP="002953A7">
                  <w:pPr>
                    <w:pStyle w:val="NormalWeb"/>
                    <w:spacing w:before="0" w:beforeAutospacing="0" w:after="0" w:afterAutospacing="0"/>
                    <w:rPr>
                      <w:sz w:val="32"/>
                      <w:szCs w:val="32"/>
                    </w:rPr>
                  </w:pPr>
                </w:p>
              </w:txbxContent>
            </v:textbox>
          </v:oval>
        </w:pict>
      </w:r>
      <w:r>
        <w:rPr>
          <w:noProof/>
          <w:lang w:eastAsia="cs-CZ"/>
        </w:rPr>
        <w:pict>
          <v:oval id="_x0000_s1037" style="position:absolute;margin-left:229.15pt;margin-top:4.05pt;width:46.55pt;height:42.2pt;z-index:25165414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" strokeweight="2pt">
            <v:textbox>
              <w:txbxContent>
                <w:p w:rsidR="00792748" w:rsidRPr="002953A7" w:rsidRDefault="00792748" w:rsidP="002953A7">
                  <w:pPr>
                    <w:pStyle w:val="NormalWeb"/>
                    <w:spacing w:before="0" w:beforeAutospacing="0" w:after="0" w:afterAutospacing="0"/>
                    <w:rPr>
                      <w:sz w:val="32"/>
                      <w:szCs w:val="32"/>
                    </w:rPr>
                  </w:pPr>
                </w:p>
              </w:txbxContent>
            </v:textbox>
          </v:oval>
        </w:pic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</w:t>
      </w:r>
      <w:bookmarkStart w:id="0" w:name="_GoBack"/>
      <w:bookmarkEnd w:id="0"/>
    </w:p>
    <w:p w:rsidR="00792748" w:rsidRDefault="00792748" w:rsidP="003B501B">
      <w:pPr>
        <w:rPr>
          <w:sz w:val="24"/>
          <w:szCs w:val="24"/>
        </w:rPr>
      </w:pPr>
    </w:p>
    <w:p w:rsidR="00792748" w:rsidRDefault="00792748" w:rsidP="003B501B">
      <w:pPr>
        <w:rPr>
          <w:sz w:val="24"/>
          <w:szCs w:val="24"/>
        </w:rPr>
      </w:pPr>
    </w:p>
    <w:p w:rsidR="00792748" w:rsidRPr="008F01FB" w:rsidRDefault="00792748" w:rsidP="003B501B">
      <w:pPr>
        <w:rPr>
          <w:sz w:val="32"/>
          <w:szCs w:val="32"/>
        </w:rPr>
      </w:pPr>
      <w:r w:rsidRPr="008F01FB">
        <w:rPr>
          <w:sz w:val="32"/>
          <w:szCs w:val="32"/>
        </w:rPr>
        <w:t>Vyřeš:</w:t>
      </w:r>
    </w:p>
    <w:p w:rsidR="00792748" w:rsidRPr="008F01FB" w:rsidRDefault="00792748" w:rsidP="003B501B">
      <w:pPr>
        <w:rPr>
          <w:sz w:val="24"/>
          <w:szCs w:val="24"/>
        </w:rPr>
      </w:pPr>
      <w:r w:rsidRPr="008F01FB">
        <w:rPr>
          <w:sz w:val="24"/>
          <w:szCs w:val="24"/>
        </w:rPr>
        <w:t>Zdeněk má ve sbírce 58 autíček. Jindřich má 72 autíček. Kdo z chlapců má více autíček? Napiš obě nerovnosti:</w:t>
      </w:r>
    </w:p>
    <w:p w:rsidR="00792748" w:rsidRPr="008F01FB" w:rsidRDefault="00792748" w:rsidP="003B501B">
      <w:pPr>
        <w:rPr>
          <w:sz w:val="24"/>
          <w:szCs w:val="24"/>
        </w:rPr>
      </w:pPr>
    </w:p>
    <w:p w:rsidR="00792748" w:rsidRDefault="00792748" w:rsidP="003B501B">
      <w:pPr>
        <w:rPr>
          <w:sz w:val="24"/>
          <w:szCs w:val="24"/>
        </w:rPr>
      </w:pPr>
      <w:r w:rsidRPr="008F01FB">
        <w:rPr>
          <w:sz w:val="24"/>
          <w:szCs w:val="24"/>
        </w:rPr>
        <w:t>_____</w:t>
      </w:r>
      <w:r w:rsidRPr="008F01FB">
        <w:rPr>
          <w:sz w:val="24"/>
          <w:szCs w:val="24"/>
        </w:rPr>
        <w:tab/>
        <w:t>_____</w:t>
      </w:r>
      <w:r w:rsidRPr="008F01FB">
        <w:rPr>
          <w:sz w:val="24"/>
          <w:szCs w:val="24"/>
        </w:rPr>
        <w:tab/>
      </w:r>
      <w:r w:rsidRPr="008F01FB">
        <w:rPr>
          <w:sz w:val="24"/>
          <w:szCs w:val="24"/>
        </w:rPr>
        <w:tab/>
        <w:t xml:space="preserve">      </w:t>
      </w:r>
      <w:r>
        <w:rPr>
          <w:sz w:val="24"/>
          <w:szCs w:val="24"/>
        </w:rPr>
        <w:t>nebo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_____</w:t>
      </w:r>
      <w:r>
        <w:rPr>
          <w:sz w:val="24"/>
          <w:szCs w:val="24"/>
        </w:rPr>
        <w:tab/>
        <w:t>_____</w:t>
      </w:r>
    </w:p>
    <w:p w:rsidR="00792748" w:rsidRPr="008F01FB" w:rsidRDefault="00792748" w:rsidP="003B501B">
      <w:pPr>
        <w:rPr>
          <w:sz w:val="24"/>
          <w:szCs w:val="24"/>
        </w:rPr>
      </w:pPr>
      <w:r>
        <w:rPr>
          <w:sz w:val="24"/>
          <w:szCs w:val="24"/>
        </w:rPr>
        <w:t>Více autíček má __________________________________________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8F01FB">
        <w:rPr>
          <w:sz w:val="24"/>
          <w:szCs w:val="24"/>
        </w:rPr>
        <w:t xml:space="preserve"> </w:t>
      </w:r>
    </w:p>
    <w:p w:rsidR="00792748" w:rsidRPr="00B03831" w:rsidRDefault="00792748" w:rsidP="00B03831">
      <w:pPr>
        <w:rPr>
          <w:sz w:val="24"/>
          <w:szCs w:val="24"/>
        </w:rPr>
      </w:pPr>
    </w:p>
    <w:sectPr w:rsidR="00792748" w:rsidRPr="00B03831" w:rsidSect="000D5D4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6367A4"/>
    <w:multiLevelType w:val="hybridMultilevel"/>
    <w:tmpl w:val="43A2324A"/>
    <w:lvl w:ilvl="0" w:tplc="C6CC0028">
      <w:start w:val="90"/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B234106"/>
    <w:multiLevelType w:val="hybridMultilevel"/>
    <w:tmpl w:val="B38A465C"/>
    <w:lvl w:ilvl="0" w:tplc="A0706B16">
      <w:start w:val="90"/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6152BB0"/>
    <w:multiLevelType w:val="hybridMultilevel"/>
    <w:tmpl w:val="E0F6BB86"/>
    <w:lvl w:ilvl="0" w:tplc="0944B818">
      <w:start w:val="90"/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62269C0"/>
    <w:multiLevelType w:val="hybridMultilevel"/>
    <w:tmpl w:val="1F28A980"/>
    <w:lvl w:ilvl="0" w:tplc="50589150">
      <w:start w:val="90"/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6737D96"/>
    <w:multiLevelType w:val="hybridMultilevel"/>
    <w:tmpl w:val="C8866608"/>
    <w:lvl w:ilvl="0" w:tplc="04CEC6D8">
      <w:start w:val="90"/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4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03831"/>
    <w:rsid w:val="000D5D4C"/>
    <w:rsid w:val="00120127"/>
    <w:rsid w:val="001871A4"/>
    <w:rsid w:val="001E75B3"/>
    <w:rsid w:val="002235FA"/>
    <w:rsid w:val="00242EFC"/>
    <w:rsid w:val="00285463"/>
    <w:rsid w:val="002953A7"/>
    <w:rsid w:val="003B1CB2"/>
    <w:rsid w:val="003B501B"/>
    <w:rsid w:val="00427992"/>
    <w:rsid w:val="004D7006"/>
    <w:rsid w:val="00624FA5"/>
    <w:rsid w:val="006B3C83"/>
    <w:rsid w:val="006C438E"/>
    <w:rsid w:val="006F04FD"/>
    <w:rsid w:val="00757D77"/>
    <w:rsid w:val="00774367"/>
    <w:rsid w:val="00792748"/>
    <w:rsid w:val="007B26FB"/>
    <w:rsid w:val="007B7AB0"/>
    <w:rsid w:val="007D1611"/>
    <w:rsid w:val="007E59EF"/>
    <w:rsid w:val="008E5865"/>
    <w:rsid w:val="008F01FB"/>
    <w:rsid w:val="008F3FED"/>
    <w:rsid w:val="00925699"/>
    <w:rsid w:val="00B03831"/>
    <w:rsid w:val="00B41452"/>
    <w:rsid w:val="00B63EA2"/>
    <w:rsid w:val="00C20E6C"/>
    <w:rsid w:val="00C9597A"/>
    <w:rsid w:val="00E05B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D5D4C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E05B71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semiHidden/>
    <w:rsid w:val="002953A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cs-CZ"/>
    </w:rPr>
  </w:style>
  <w:style w:type="paragraph" w:styleId="BalloonText">
    <w:name w:val="Balloon Text"/>
    <w:basedOn w:val="Normal"/>
    <w:link w:val="BalloonTextChar"/>
    <w:uiPriority w:val="99"/>
    <w:semiHidden/>
    <w:rsid w:val="00B4145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B41452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99"/>
    <w:qFormat/>
    <w:rsid w:val="00757D7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39332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3</Pages>
  <Words>190</Words>
  <Characters>1126</Characters>
  <Application>Microsoft Office Outlook</Application>
  <DocSecurity>0</DocSecurity>
  <Lines>0</Lines>
  <Paragraphs>0</Paragraphs>
  <ScaleCrop>false</ScaleCrop>
  <Company>HP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Alena Moslerová</dc:creator>
  <cp:keywords/>
  <dc:description/>
  <cp:lastModifiedBy>DUM</cp:lastModifiedBy>
  <cp:revision>2</cp:revision>
  <dcterms:created xsi:type="dcterms:W3CDTF">2014-04-06T16:09:00Z</dcterms:created>
  <dcterms:modified xsi:type="dcterms:W3CDTF">2014-04-06T16:09:00Z</dcterms:modified>
</cp:coreProperties>
</file>