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6D7" w:rsidRDefault="006076D7" w:rsidP="006076D7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6D7" w:rsidRDefault="006076D7" w:rsidP="006076D7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6076D7" w:rsidRDefault="006076D7" w:rsidP="006076D7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6076D7" w:rsidRDefault="006076D7" w:rsidP="006076D7">
      <w:pPr>
        <w:pStyle w:val="Normlnweb"/>
        <w:spacing w:after="0"/>
        <w:jc w:val="center"/>
      </w:pPr>
    </w:p>
    <w:p w:rsidR="006076D7" w:rsidRDefault="006076D7" w:rsidP="006076D7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06"/>
        <w:gridCol w:w="5904"/>
      </w:tblGrid>
      <w:tr w:rsidR="006076D7" w:rsidTr="006076D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6076D7" w:rsidTr="006076D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076D7" w:rsidRDefault="006076D7" w:rsidP="006076D7">
            <w:pPr>
              <w:pStyle w:val="Normlnweb"/>
              <w:jc w:val="center"/>
            </w:pPr>
            <w:r>
              <w:t>12</w:t>
            </w:r>
          </w:p>
        </w:tc>
      </w:tr>
      <w:tr w:rsidR="006076D7" w:rsidTr="006076D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6076D7" w:rsidTr="006076D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  <w:jc w:val="center"/>
            </w:pPr>
            <w:r>
              <w:t>Mgr. Vlasta Hubená</w:t>
            </w:r>
          </w:p>
        </w:tc>
      </w:tr>
      <w:tr w:rsidR="006076D7" w:rsidTr="006076D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 w:rsidP="006076D7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6076D7" w:rsidTr="006076D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076D7" w:rsidRDefault="006076D7" w:rsidP="006076D7">
            <w:pPr>
              <w:pStyle w:val="Normlnweb"/>
              <w:jc w:val="center"/>
            </w:pPr>
            <w:r>
              <w:t>4.</w:t>
            </w:r>
          </w:p>
        </w:tc>
      </w:tr>
      <w:tr w:rsidR="006076D7" w:rsidTr="006076D7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6076D7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076D7" w:rsidRDefault="00E37D18">
            <w:pPr>
              <w:pStyle w:val="Normlnweb"/>
              <w:jc w:val="center"/>
            </w:pPr>
            <w:r>
              <w:t>10.10</w:t>
            </w:r>
            <w:r w:rsidR="006076D7">
              <w:t>. 2013</w:t>
            </w:r>
          </w:p>
        </w:tc>
      </w:tr>
    </w:tbl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Balada z hadrů. Je určen pro žáky 4. ročníku střední školy. Materiál může motivovat žáky k přečtení celého díla.</w:t>
      </w: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</w:p>
    <w:p w:rsidR="006076D7" w:rsidRDefault="006076D7" w:rsidP="006076D7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6076D7" w:rsidRDefault="006076D7" w:rsidP="006076D7">
      <w:pPr>
        <w:pStyle w:val="Normlnweb"/>
        <w:spacing w:after="0"/>
      </w:pPr>
    </w:p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6076D7" w:rsidP="006076D7"/>
    <w:p w:rsidR="006076D7" w:rsidRDefault="00F03D9E" w:rsidP="006076D7">
      <w:pPr>
        <w:rPr>
          <w:b/>
        </w:rPr>
      </w:pPr>
      <w:r>
        <w:rPr>
          <w:b/>
        </w:rPr>
        <w:t>J. VOSK</w:t>
      </w:r>
      <w:r w:rsidR="00BA2E69">
        <w:rPr>
          <w:b/>
        </w:rPr>
        <w:t>OVEC, J. WERICH – BALADA Z HADRŮ</w:t>
      </w:r>
    </w:p>
    <w:p w:rsidR="004830DC" w:rsidRDefault="004830DC" w:rsidP="006076D7">
      <w:pPr>
        <w:rPr>
          <w:b/>
        </w:rPr>
      </w:pPr>
    </w:p>
    <w:p w:rsidR="004830DC" w:rsidRPr="004830DC" w:rsidRDefault="004830DC" w:rsidP="006076D7">
      <w:r>
        <w:t>Je to divadelní hra s prvky……………………………a …………………………</w:t>
      </w:r>
      <w:proofErr w:type="gramStart"/>
      <w:r>
        <w:t>…..satiry</w:t>
      </w:r>
      <w:proofErr w:type="gramEnd"/>
      <w:r>
        <w:t>.</w:t>
      </w:r>
    </w:p>
    <w:p w:rsidR="006076D7" w:rsidRPr="0048022D" w:rsidRDefault="006076D7" w:rsidP="006076D7">
      <w:pPr>
        <w:rPr>
          <w:b/>
          <w:i/>
        </w:rPr>
      </w:pPr>
      <w:r>
        <w:t>Ideologickým základem celé h</w:t>
      </w:r>
      <w:r w:rsidR="00404C33">
        <w:t xml:space="preserve">ry se stalo Villonovo </w:t>
      </w:r>
      <w:proofErr w:type="spellStart"/>
      <w:proofErr w:type="gramStart"/>
      <w:r w:rsidR="00404C33">
        <w:t>dvojverší:</w:t>
      </w:r>
      <w:r>
        <w:t>,,</w:t>
      </w:r>
      <w:r w:rsidRPr="0048022D">
        <w:rPr>
          <w:b/>
          <w:i/>
        </w:rPr>
        <w:t>Nuzota</w:t>
      </w:r>
      <w:proofErr w:type="spellEnd"/>
      <w:proofErr w:type="gramEnd"/>
      <w:r w:rsidRPr="0048022D">
        <w:rPr>
          <w:b/>
          <w:i/>
        </w:rPr>
        <w:t xml:space="preserve"> z lidí lotry činí a vlky</w:t>
      </w:r>
      <w:r>
        <w:t xml:space="preserve"> </w:t>
      </w:r>
      <w:r w:rsidRPr="0048022D">
        <w:rPr>
          <w:b/>
          <w:i/>
        </w:rPr>
        <w:t>z lesů žene hlad.“</w:t>
      </w:r>
    </w:p>
    <w:p w:rsidR="006076D7" w:rsidRDefault="006076D7" w:rsidP="006076D7">
      <w:r>
        <w:t>Oc</w:t>
      </w:r>
      <w:r w:rsidR="004830DC">
        <w:t>itáme se v 15. století ve …………</w:t>
      </w:r>
      <w:proofErr w:type="gramStart"/>
      <w:r w:rsidR="004830DC">
        <w:t>…..</w:t>
      </w:r>
      <w:r>
        <w:t>i, kdy</w:t>
      </w:r>
      <w:proofErr w:type="gramEnd"/>
      <w:r>
        <w:t xml:space="preserve"> tzv.</w:t>
      </w:r>
      <w:r w:rsidR="00404C33">
        <w:t xml:space="preserve"> </w:t>
      </w:r>
      <w:r w:rsidR="004830DC">
        <w:t>…………………..</w:t>
      </w:r>
      <w:r>
        <w:t xml:space="preserve"> válka zcela rozvrátila hospodářský i politický život země, upadá morálka církve a na slabošskou vládu Karla VII doplácí prostý lid.</w:t>
      </w:r>
      <w:r w:rsidR="004830DC">
        <w:t xml:space="preserve"> </w:t>
      </w:r>
      <w:r>
        <w:t>A prá</w:t>
      </w:r>
      <w:r w:rsidR="00404C33">
        <w:t xml:space="preserve">vě v této situaci se objevuje F. </w:t>
      </w:r>
      <w:r>
        <w:t>Villon, který ve svých básních napadá prohnilou společnost.</w:t>
      </w:r>
    </w:p>
    <w:p w:rsidR="006076D7" w:rsidRDefault="006076D7" w:rsidP="006076D7"/>
    <w:p w:rsidR="006076D7" w:rsidRDefault="006076D7" w:rsidP="006076D7">
      <w:r>
        <w:t xml:space="preserve">Téma </w:t>
      </w:r>
      <w:r w:rsidR="004830DC">
        <w:t>této divadelní hry je život (společenská vrstva)</w:t>
      </w:r>
      <w:r>
        <w:t>…………………………………………, kteří žijí</w:t>
      </w:r>
      <w:r w:rsidR="004830DC">
        <w:t xml:space="preserve"> ……………………………………………….</w:t>
      </w:r>
    </w:p>
    <w:p w:rsidR="006076D7" w:rsidRDefault="006076D7" w:rsidP="006076D7"/>
    <w:p w:rsidR="006076D7" w:rsidRDefault="006076D7" w:rsidP="006076D7">
      <w:r>
        <w:t>Děj začíná v ………………………</w:t>
      </w:r>
      <w:proofErr w:type="gramStart"/>
      <w:r>
        <w:t xml:space="preserve">….., </w:t>
      </w:r>
      <w:r w:rsidR="004830DC">
        <w:t>kde</w:t>
      </w:r>
      <w:proofErr w:type="gramEnd"/>
      <w:r w:rsidR="004830DC">
        <w:t xml:space="preserve"> se scházejí……………………………………….</w:t>
      </w:r>
    </w:p>
    <w:p w:rsidR="004830DC" w:rsidRDefault="004830DC" w:rsidP="006076D7">
      <w:r>
        <w:t>Připojuje se k nim herec, který dostal výpověď, protože kvůli chudobě nemají lidé peníze na to……………………………………………………………………………………………….</w:t>
      </w:r>
    </w:p>
    <w:p w:rsidR="004830DC" w:rsidRDefault="004830DC" w:rsidP="006076D7">
      <w:r>
        <w:t>Ze svého zavazadla vytahuje………………</w:t>
      </w:r>
      <w:proofErr w:type="gramStart"/>
      <w:r>
        <w:t>…..a půjčuje</w:t>
      </w:r>
      <w:proofErr w:type="gramEnd"/>
      <w:r>
        <w:t xml:space="preserve"> je ostatním, aby jim nebyla v noci zima.</w:t>
      </w:r>
      <w:r w:rsidR="008E4173">
        <w:t xml:space="preserve"> </w:t>
      </w:r>
      <w:r>
        <w:t>Společně se pak domluví, že si ………………………………………………………</w:t>
      </w:r>
      <w:proofErr w:type="gramStart"/>
      <w:r>
        <w:t>…...</w:t>
      </w:r>
      <w:proofErr w:type="gramEnd"/>
    </w:p>
    <w:p w:rsidR="006076D7" w:rsidRDefault="006076D7" w:rsidP="006076D7"/>
    <w:p w:rsidR="006076D7" w:rsidRDefault="006076D7" w:rsidP="006076D7">
      <w:r>
        <w:t>Ve hře vystupují tyto postavy: (charakterizujte)</w:t>
      </w:r>
      <w:r w:rsidR="00A95829">
        <w:t>:</w:t>
      </w:r>
    </w:p>
    <w:p w:rsidR="006076D7" w:rsidRDefault="006076D7" w:rsidP="006076D7">
      <w:r w:rsidRPr="005E2C14">
        <w:rPr>
          <w:b/>
          <w:i/>
        </w:rPr>
        <w:t>Kateřina</w:t>
      </w:r>
      <w:r>
        <w:t>……………………………………………………………………………………….</w:t>
      </w:r>
    </w:p>
    <w:p w:rsidR="006076D7" w:rsidRDefault="006076D7" w:rsidP="006076D7">
      <w:r w:rsidRPr="005E2C14">
        <w:rPr>
          <w:b/>
          <w:i/>
        </w:rPr>
        <w:t>Filip</w:t>
      </w:r>
      <w:r>
        <w:t>……………………………………………………………………………………………</w:t>
      </w:r>
    </w:p>
    <w:p w:rsidR="006076D7" w:rsidRDefault="006076D7" w:rsidP="006076D7">
      <w:proofErr w:type="spellStart"/>
      <w:r w:rsidRPr="005E2C14">
        <w:rPr>
          <w:b/>
          <w:i/>
        </w:rPr>
        <w:t>Purmistr</w:t>
      </w:r>
      <w:proofErr w:type="spellEnd"/>
      <w:r>
        <w:t>…………………………………………………………………………………………</w:t>
      </w:r>
    </w:p>
    <w:p w:rsidR="008E4173" w:rsidRDefault="008E4173" w:rsidP="006076D7">
      <w:r w:rsidRPr="005E2C14">
        <w:rPr>
          <w:b/>
          <w:i/>
        </w:rPr>
        <w:t>Villon</w:t>
      </w:r>
      <w:r>
        <w:t>……………………………………………………………………………………………</w:t>
      </w:r>
    </w:p>
    <w:p w:rsidR="006076D7" w:rsidRDefault="006076D7" w:rsidP="006076D7">
      <w:proofErr w:type="spellStart"/>
      <w:r w:rsidRPr="005E2C14">
        <w:rPr>
          <w:b/>
          <w:i/>
        </w:rPr>
        <w:t>Jehan</w:t>
      </w:r>
      <w:proofErr w:type="spellEnd"/>
      <w:r>
        <w:t>……………………………………………………………………………………………</w:t>
      </w:r>
    </w:p>
    <w:p w:rsidR="006076D7" w:rsidRDefault="006076D7" w:rsidP="006076D7">
      <w:r w:rsidRPr="005E2C14">
        <w:rPr>
          <w:b/>
          <w:i/>
        </w:rPr>
        <w:t>Georges</w:t>
      </w:r>
      <w:r>
        <w:t>…………………………………………………………………………………………</w:t>
      </w:r>
    </w:p>
    <w:p w:rsidR="008E4173" w:rsidRDefault="008E4173" w:rsidP="006076D7"/>
    <w:p w:rsidR="008E4173" w:rsidRPr="008E4173" w:rsidRDefault="008E4173" w:rsidP="008E4173">
      <w:proofErr w:type="spellStart"/>
      <w:r>
        <w:t>Jehan</w:t>
      </w:r>
      <w:proofErr w:type="spellEnd"/>
      <w:r>
        <w:t xml:space="preserve"> a Georges ve hře vystupují </w:t>
      </w:r>
      <w:proofErr w:type="gramStart"/>
      <w:r>
        <w:t>jako ............................, kteří</w:t>
      </w:r>
      <w:proofErr w:type="gramEnd"/>
      <w:r>
        <w:t xml:space="preserve"> svými postřehy ze současnosti vyplňují přestávky v ději. Tyto postavy si </w:t>
      </w:r>
      <w:proofErr w:type="gramStart"/>
      <w:r>
        <w:t>zahráli: ........................... a …</w:t>
      </w:r>
      <w:proofErr w:type="gramEnd"/>
      <w:r>
        <w:t>……………………, po válce jednoho z nich vystřídal ……………………………………</w:t>
      </w:r>
    </w:p>
    <w:p w:rsidR="008E4173" w:rsidRDefault="008E4173" w:rsidP="006076D7"/>
    <w:p w:rsidR="006076D7" w:rsidRDefault="006076D7" w:rsidP="006076D7">
      <w:r>
        <w:t>Už na začátku hry se většina postav domlouvá na (postava)……………………………………</w:t>
      </w:r>
    </w:p>
    <w:p w:rsidR="006076D7" w:rsidRDefault="006076D7" w:rsidP="006076D7">
      <w:r>
        <w:t xml:space="preserve">že ho dostanou </w:t>
      </w:r>
      <w:proofErr w:type="gramStart"/>
      <w:r>
        <w:t>na</w:t>
      </w:r>
      <w:proofErr w:type="gramEnd"/>
      <w:r>
        <w:t>………………………………………</w:t>
      </w:r>
    </w:p>
    <w:p w:rsidR="006076D7" w:rsidRDefault="00F03D9E" w:rsidP="006076D7">
      <w:r>
        <w:t>Hra končí…………………………………………………</w:t>
      </w:r>
    </w:p>
    <w:p w:rsidR="006076D7" w:rsidRDefault="006076D7" w:rsidP="006076D7">
      <w:r>
        <w:t>Na konci hry se postavy znovu scházejí v ………………………………</w:t>
      </w:r>
      <w:proofErr w:type="gramStart"/>
      <w:r>
        <w:t>….a přou</w:t>
      </w:r>
      <w:proofErr w:type="gramEnd"/>
      <w:r>
        <w:t xml:space="preserve"> se o to, kdo</w:t>
      </w:r>
    </w:p>
    <w:p w:rsidR="006076D7" w:rsidRDefault="006076D7" w:rsidP="006076D7">
      <w:r>
        <w:t>………………………………………………………………………………………………….</w:t>
      </w:r>
    </w:p>
    <w:p w:rsidR="006076D7" w:rsidRDefault="006076D7" w:rsidP="006076D7"/>
    <w:p w:rsidR="008E4173" w:rsidRDefault="008E4173" w:rsidP="008E4173">
      <w:r>
        <w:t xml:space="preserve">Hra je doplněna písněmi, jejich základem jsou Villonovy verše, nejznámější je písnička: </w:t>
      </w:r>
      <w:r w:rsidR="003A1317">
        <w:t>…</w:t>
      </w:r>
    </w:p>
    <w:p w:rsidR="003A1317" w:rsidRPr="003A1317" w:rsidRDefault="003A1317" w:rsidP="008E4173">
      <w:r>
        <w:t>………………………………………</w:t>
      </w:r>
    </w:p>
    <w:p w:rsidR="008E4173" w:rsidRDefault="008E4173" w:rsidP="006076D7"/>
    <w:p w:rsidR="006076D7" w:rsidRDefault="006076D7" w:rsidP="006076D7">
      <w:r>
        <w:t>Hra upozornila diváky na mnoho problémů vyskytujících se i v současné době…………</w:t>
      </w:r>
      <w:proofErr w:type="gramStart"/>
      <w:r>
        <w:t>…..</w:t>
      </w:r>
      <w:proofErr w:type="gramEnd"/>
    </w:p>
    <w:p w:rsidR="006076D7" w:rsidRDefault="006076D7" w:rsidP="006076D7">
      <w:r>
        <w:t>…………………………………………………………………………………………………</w:t>
      </w:r>
    </w:p>
    <w:p w:rsidR="003A1317" w:rsidRDefault="003A1317" w:rsidP="006076D7">
      <w:r>
        <w:t>Zároveň ukazuje, že pokud se nastolenému řádu vzepře jedinec, tak…………………………,</w:t>
      </w:r>
    </w:p>
    <w:p w:rsidR="003A1317" w:rsidRDefault="003A1317" w:rsidP="006076D7">
      <w:r>
        <w:t>šanci na úspěch mají pouze ti, co …………………………………………………………</w:t>
      </w:r>
      <w:proofErr w:type="gramStart"/>
      <w:r>
        <w:t>…..</w:t>
      </w:r>
      <w:proofErr w:type="gramEnd"/>
    </w:p>
    <w:p w:rsidR="008E4173" w:rsidRDefault="008E4173" w:rsidP="006076D7"/>
    <w:p w:rsidR="008E4173" w:rsidRDefault="008E4173" w:rsidP="006076D7"/>
    <w:p w:rsidR="00A95829" w:rsidRDefault="00F03D9E" w:rsidP="006076D7">
      <w:r w:rsidRPr="00F03D9E">
        <w:rPr>
          <w:b/>
          <w:i/>
        </w:rPr>
        <w:t>Jazyk</w:t>
      </w:r>
    </w:p>
    <w:p w:rsidR="00A95829" w:rsidRDefault="00F03D9E" w:rsidP="006076D7">
      <w:r>
        <w:t>Postavy používají jazyk……………………………………………………………………….</w:t>
      </w:r>
    </w:p>
    <w:p w:rsidR="008E4173" w:rsidRDefault="008E4173" w:rsidP="006076D7"/>
    <w:p w:rsidR="00A95829" w:rsidRDefault="00A95829" w:rsidP="00A95829"/>
    <w:p w:rsidR="00A95829" w:rsidRDefault="00A95829" w:rsidP="00A95829">
      <w:pPr>
        <w:rPr>
          <w:b/>
        </w:rPr>
      </w:pPr>
      <w:r w:rsidRPr="00A95829">
        <w:rPr>
          <w:b/>
        </w:rPr>
        <w:t>ŘEŠENÍ:</w:t>
      </w:r>
    </w:p>
    <w:p w:rsidR="00A95829" w:rsidRPr="00A95829" w:rsidRDefault="00A95829" w:rsidP="00A95829">
      <w:pPr>
        <w:rPr>
          <w:b/>
        </w:rPr>
      </w:pPr>
    </w:p>
    <w:p w:rsidR="00A95829" w:rsidRDefault="00A95829" w:rsidP="00A95829">
      <w:pPr>
        <w:rPr>
          <w:b/>
        </w:rPr>
      </w:pPr>
      <w:r>
        <w:rPr>
          <w:b/>
        </w:rPr>
        <w:t>J. VOSK</w:t>
      </w:r>
      <w:r w:rsidR="00BA2E69">
        <w:rPr>
          <w:b/>
        </w:rPr>
        <w:t>OVEC, J. WERICH – BALADA Z HADRŮ</w:t>
      </w:r>
      <w:bookmarkStart w:id="0" w:name="_GoBack"/>
      <w:bookmarkEnd w:id="0"/>
    </w:p>
    <w:p w:rsidR="00A95829" w:rsidRDefault="00A95829" w:rsidP="00A95829">
      <w:pPr>
        <w:rPr>
          <w:b/>
        </w:rPr>
      </w:pPr>
    </w:p>
    <w:p w:rsidR="00A95829" w:rsidRPr="004830DC" w:rsidRDefault="00A95829" w:rsidP="00A95829">
      <w:r>
        <w:t xml:space="preserve">Je to divadelní hra s prvky </w:t>
      </w:r>
      <w:r w:rsidRPr="00A95829">
        <w:rPr>
          <w:color w:val="FF0000"/>
        </w:rPr>
        <w:t>politické</w:t>
      </w:r>
      <w:r>
        <w:t xml:space="preserve"> a </w:t>
      </w:r>
      <w:r w:rsidRPr="00A95829">
        <w:rPr>
          <w:color w:val="FF0000"/>
        </w:rPr>
        <w:t>sociální</w:t>
      </w:r>
      <w:r>
        <w:t xml:space="preserve"> satiry.</w:t>
      </w:r>
    </w:p>
    <w:p w:rsidR="00A95829" w:rsidRPr="0048022D" w:rsidRDefault="00A95829" w:rsidP="00A95829">
      <w:pPr>
        <w:rPr>
          <w:b/>
          <w:i/>
        </w:rPr>
      </w:pPr>
      <w:r>
        <w:t xml:space="preserve">Ideologickým základem celé hry se stalo </w:t>
      </w:r>
      <w:r w:rsidRPr="00A95829">
        <w:rPr>
          <w:color w:val="FF0000"/>
        </w:rPr>
        <w:t>Villonovo</w:t>
      </w:r>
      <w:r>
        <w:t xml:space="preserve"> </w:t>
      </w:r>
      <w:proofErr w:type="spellStart"/>
      <w:proofErr w:type="gramStart"/>
      <w:r>
        <w:t>dvojverší:,,</w:t>
      </w:r>
      <w:r w:rsidRPr="0048022D">
        <w:rPr>
          <w:b/>
          <w:i/>
        </w:rPr>
        <w:t>Nuzota</w:t>
      </w:r>
      <w:proofErr w:type="spellEnd"/>
      <w:proofErr w:type="gramEnd"/>
      <w:r w:rsidRPr="0048022D">
        <w:rPr>
          <w:b/>
          <w:i/>
        </w:rPr>
        <w:t xml:space="preserve"> z lidí lotry činí a vlky</w:t>
      </w:r>
      <w:r>
        <w:t xml:space="preserve"> </w:t>
      </w:r>
      <w:r w:rsidRPr="0048022D">
        <w:rPr>
          <w:b/>
          <w:i/>
        </w:rPr>
        <w:t>z lesů žene hlad.“</w:t>
      </w:r>
    </w:p>
    <w:p w:rsidR="00A95829" w:rsidRDefault="00A95829" w:rsidP="00A95829">
      <w:r>
        <w:t xml:space="preserve">Ocitáme se v 15. století ve </w:t>
      </w:r>
      <w:r w:rsidRPr="00A95829">
        <w:rPr>
          <w:color w:val="FF0000"/>
        </w:rPr>
        <w:t>Francii</w:t>
      </w:r>
      <w:r>
        <w:t xml:space="preserve">, kdy tzv. </w:t>
      </w:r>
      <w:r w:rsidRPr="00A95829">
        <w:rPr>
          <w:color w:val="FF0000"/>
        </w:rPr>
        <w:t xml:space="preserve">stoletá </w:t>
      </w:r>
      <w:r>
        <w:t>válka zcela rozvrátila hospodářský i politický život země, upadá morálka církve a na slabošskou vládu Karla VII. doplácí prostý lid. A právě v této situaci se objevuje F. Villon, který ve svých básních napadá prohnilou společnost.</w:t>
      </w:r>
    </w:p>
    <w:p w:rsidR="00A95829" w:rsidRDefault="00A95829" w:rsidP="00A95829"/>
    <w:p w:rsidR="00A95829" w:rsidRDefault="00A95829" w:rsidP="00A95829">
      <w:r>
        <w:t xml:space="preserve">Téma této divadelní hry je život (společenská vrstva) </w:t>
      </w:r>
      <w:r w:rsidR="003A1317">
        <w:rPr>
          <w:color w:val="FF0000"/>
        </w:rPr>
        <w:t>žebráků, nezaměstnaných</w:t>
      </w:r>
      <w:r w:rsidRPr="00A95829">
        <w:rPr>
          <w:color w:val="FF0000"/>
        </w:rPr>
        <w:t>, prostitut</w:t>
      </w:r>
      <w:r w:rsidR="003A1317">
        <w:rPr>
          <w:color w:val="FF0000"/>
        </w:rPr>
        <w:t>ek</w:t>
      </w:r>
      <w:r>
        <w:t xml:space="preserve">, kteří žijí na </w:t>
      </w:r>
      <w:r w:rsidRPr="00A95829">
        <w:rPr>
          <w:color w:val="FF0000"/>
        </w:rPr>
        <w:t>okraji společnosti</w:t>
      </w:r>
      <w:r>
        <w:t>.</w:t>
      </w:r>
    </w:p>
    <w:p w:rsidR="00A95829" w:rsidRDefault="00A95829" w:rsidP="00A95829"/>
    <w:p w:rsidR="00A95829" w:rsidRPr="00A2517A" w:rsidRDefault="00A95829" w:rsidP="00A95829">
      <w:pPr>
        <w:rPr>
          <w:color w:val="FF0000"/>
        </w:rPr>
      </w:pPr>
      <w:r>
        <w:t xml:space="preserve">Děj začíná ve staré cihelně, kde se scházejí </w:t>
      </w:r>
      <w:r w:rsidR="003A1317">
        <w:rPr>
          <w:color w:val="FF0000"/>
        </w:rPr>
        <w:t xml:space="preserve">žebráci, </w:t>
      </w:r>
      <w:r w:rsidRPr="00A95829">
        <w:rPr>
          <w:color w:val="FF0000"/>
        </w:rPr>
        <w:t>prostitutka a student</w:t>
      </w:r>
      <w:r>
        <w:t xml:space="preserve">. Připojuje se k nim herec, který dostal výpověď, protože kvůli chudobě nemají lidé peníze na to, </w:t>
      </w:r>
      <w:r w:rsidRPr="00A2517A">
        <w:rPr>
          <w:color w:val="FF0000"/>
        </w:rPr>
        <w:t>aby chodili do</w:t>
      </w:r>
      <w:r>
        <w:t xml:space="preserve"> </w:t>
      </w:r>
      <w:r w:rsidRPr="00A2517A">
        <w:rPr>
          <w:color w:val="FF0000"/>
        </w:rPr>
        <w:t>divadla.</w:t>
      </w:r>
      <w:r w:rsidR="00A2517A">
        <w:rPr>
          <w:color w:val="FF0000"/>
        </w:rPr>
        <w:t xml:space="preserve"> </w:t>
      </w:r>
      <w:r>
        <w:t>Ze svého zavazadla vytahuje</w:t>
      </w:r>
      <w:r w:rsidR="00A2517A">
        <w:t xml:space="preserve"> </w:t>
      </w:r>
      <w:r w:rsidR="00A2517A" w:rsidRPr="00A2517A">
        <w:rPr>
          <w:color w:val="FF0000"/>
        </w:rPr>
        <w:t>kostýmy</w:t>
      </w:r>
      <w:r w:rsidR="00A2517A">
        <w:t xml:space="preserve"> </w:t>
      </w:r>
      <w:r>
        <w:t>a půjčuje je ostatním, aby jim nebyla v noci zima.</w:t>
      </w:r>
      <w:r w:rsidR="00A2517A">
        <w:t xml:space="preserve"> </w:t>
      </w:r>
      <w:r>
        <w:t xml:space="preserve">Společně se pak domluví, že si </w:t>
      </w:r>
      <w:r w:rsidR="00A2517A" w:rsidRPr="00A2517A">
        <w:rPr>
          <w:color w:val="FF0000"/>
        </w:rPr>
        <w:t>zahrají divadlo.</w:t>
      </w:r>
    </w:p>
    <w:p w:rsidR="00A95829" w:rsidRPr="00A2517A" w:rsidRDefault="00A95829" w:rsidP="00A95829">
      <w:pPr>
        <w:rPr>
          <w:color w:val="FF0000"/>
        </w:rPr>
      </w:pPr>
    </w:p>
    <w:p w:rsidR="00A95829" w:rsidRDefault="00A2517A" w:rsidP="00A95829">
      <w:r>
        <w:t>Ve hře vystupují tyto postavy</w:t>
      </w:r>
      <w:r w:rsidR="00A95829">
        <w:t xml:space="preserve"> (charakterizujte):</w:t>
      </w:r>
    </w:p>
    <w:p w:rsidR="00A95829" w:rsidRDefault="00A95829" w:rsidP="00A95829">
      <w:r w:rsidRPr="005E2C14">
        <w:rPr>
          <w:b/>
          <w:i/>
        </w:rPr>
        <w:t>Kateřina</w:t>
      </w:r>
      <w:r w:rsidR="00A2517A">
        <w:t xml:space="preserve"> – </w:t>
      </w:r>
      <w:r w:rsidR="00A2517A" w:rsidRPr="00A2517A">
        <w:rPr>
          <w:color w:val="FF0000"/>
        </w:rPr>
        <w:t>žebračka a prostitutka</w:t>
      </w:r>
    </w:p>
    <w:p w:rsidR="00A95829" w:rsidRDefault="00A95829" w:rsidP="00A95829">
      <w:r w:rsidRPr="005E2C14">
        <w:rPr>
          <w:b/>
          <w:i/>
        </w:rPr>
        <w:t>Filip</w:t>
      </w:r>
      <w:r w:rsidR="00A2517A">
        <w:t xml:space="preserve"> – </w:t>
      </w:r>
      <w:r w:rsidR="00A2517A" w:rsidRPr="00A2517A">
        <w:rPr>
          <w:color w:val="FF0000"/>
        </w:rPr>
        <w:t>zloděj a podvodník</w:t>
      </w:r>
    </w:p>
    <w:p w:rsidR="00A95829" w:rsidRDefault="00A95829" w:rsidP="00A95829">
      <w:proofErr w:type="spellStart"/>
      <w:r w:rsidRPr="005E2C14">
        <w:rPr>
          <w:b/>
          <w:i/>
        </w:rPr>
        <w:t>Purmistr</w:t>
      </w:r>
      <w:proofErr w:type="spellEnd"/>
      <w:r w:rsidR="00A2517A">
        <w:t xml:space="preserve"> – </w:t>
      </w:r>
      <w:r w:rsidR="00A2517A" w:rsidRPr="00A2517A">
        <w:rPr>
          <w:color w:val="FF0000"/>
        </w:rPr>
        <w:t>bere úplatky</w:t>
      </w:r>
    </w:p>
    <w:p w:rsidR="00A2517A" w:rsidRPr="00A2517A" w:rsidRDefault="00A2517A" w:rsidP="00A95829">
      <w:pPr>
        <w:rPr>
          <w:color w:val="FF0000"/>
        </w:rPr>
      </w:pPr>
      <w:r w:rsidRPr="005E2C14">
        <w:rPr>
          <w:b/>
          <w:i/>
        </w:rPr>
        <w:t>Villon</w:t>
      </w:r>
      <w:r>
        <w:t xml:space="preserve"> – </w:t>
      </w:r>
      <w:r w:rsidRPr="00A2517A">
        <w:rPr>
          <w:color w:val="FF0000"/>
        </w:rPr>
        <w:t>básník, zloděj, vrah</w:t>
      </w:r>
    </w:p>
    <w:p w:rsidR="00A95829" w:rsidRDefault="00A95829" w:rsidP="00A95829">
      <w:proofErr w:type="spellStart"/>
      <w:r w:rsidRPr="005E2C14">
        <w:rPr>
          <w:b/>
          <w:i/>
        </w:rPr>
        <w:t>Jehan</w:t>
      </w:r>
      <w:proofErr w:type="spellEnd"/>
      <w:r w:rsidR="00F03D9E">
        <w:t xml:space="preserve"> - </w:t>
      </w:r>
      <w:r w:rsidR="00F03D9E" w:rsidRPr="00F03D9E">
        <w:rPr>
          <w:color w:val="FF0000"/>
        </w:rPr>
        <w:t>ponocný</w:t>
      </w:r>
    </w:p>
    <w:p w:rsidR="00A95829" w:rsidRDefault="00A95829" w:rsidP="00A95829">
      <w:pPr>
        <w:rPr>
          <w:color w:val="FF0000"/>
        </w:rPr>
      </w:pPr>
      <w:r w:rsidRPr="005E2C14">
        <w:rPr>
          <w:b/>
          <w:i/>
        </w:rPr>
        <w:t>Georges</w:t>
      </w:r>
      <w:r w:rsidR="00F03D9E">
        <w:t xml:space="preserve"> – </w:t>
      </w:r>
      <w:proofErr w:type="spellStart"/>
      <w:r w:rsidR="00F03D9E" w:rsidRPr="00F03D9E">
        <w:rPr>
          <w:color w:val="FF0000"/>
        </w:rPr>
        <w:t>antoušek</w:t>
      </w:r>
      <w:proofErr w:type="spellEnd"/>
    </w:p>
    <w:p w:rsidR="003A1317" w:rsidRDefault="003A1317" w:rsidP="00A95829">
      <w:pPr>
        <w:rPr>
          <w:color w:val="FF0000"/>
        </w:rPr>
      </w:pPr>
    </w:p>
    <w:p w:rsidR="00F03D9E" w:rsidRPr="00F03D9E" w:rsidRDefault="00F03D9E" w:rsidP="00A95829">
      <w:proofErr w:type="spellStart"/>
      <w:r>
        <w:t>Jehan</w:t>
      </w:r>
      <w:proofErr w:type="spellEnd"/>
      <w:r>
        <w:t xml:space="preserve"> a Georges ve hře vystupují jako </w:t>
      </w:r>
      <w:r w:rsidRPr="008E4173">
        <w:rPr>
          <w:color w:val="FF0000"/>
        </w:rPr>
        <w:t>klauni</w:t>
      </w:r>
      <w:r>
        <w:t>, kteří svými postřehy</w:t>
      </w:r>
      <w:r w:rsidR="008E4173">
        <w:t xml:space="preserve"> ze současnosti vyplňují přestávky v ději. Tyto postavy si zahráli: </w:t>
      </w:r>
      <w:r w:rsidR="008E4173" w:rsidRPr="008E4173">
        <w:rPr>
          <w:color w:val="FF0000"/>
        </w:rPr>
        <w:t>J. Voskovec</w:t>
      </w:r>
      <w:r w:rsidR="008E4173">
        <w:t xml:space="preserve"> a </w:t>
      </w:r>
      <w:r w:rsidR="008E4173" w:rsidRPr="008E4173">
        <w:rPr>
          <w:color w:val="FF0000"/>
        </w:rPr>
        <w:t>J. Werich</w:t>
      </w:r>
      <w:r w:rsidR="008E4173">
        <w:t xml:space="preserve">, po válce jednoho z nich vystřídal </w:t>
      </w:r>
      <w:r w:rsidR="008E4173" w:rsidRPr="008E4173">
        <w:rPr>
          <w:color w:val="FF0000"/>
        </w:rPr>
        <w:t>M. Horníček</w:t>
      </w:r>
      <w:r w:rsidR="008E4173">
        <w:t>.</w:t>
      </w:r>
    </w:p>
    <w:p w:rsidR="00A95829" w:rsidRPr="00F03D9E" w:rsidRDefault="00A95829" w:rsidP="00A95829">
      <w:pPr>
        <w:rPr>
          <w:color w:val="FF0000"/>
        </w:rPr>
      </w:pPr>
      <w:r>
        <w:t>Už na začátku hry se většina postav dom</w:t>
      </w:r>
      <w:r w:rsidR="00F03D9E">
        <w:t xml:space="preserve">louvá na (postava) </w:t>
      </w:r>
      <w:r w:rsidR="00F03D9E" w:rsidRPr="00F03D9E">
        <w:rPr>
          <w:color w:val="FF0000"/>
        </w:rPr>
        <w:t>Villona</w:t>
      </w:r>
      <w:r w:rsidR="00F03D9E">
        <w:t xml:space="preserve">, že ho dostanou na </w:t>
      </w:r>
      <w:r w:rsidR="00F03D9E" w:rsidRPr="00F03D9E">
        <w:rPr>
          <w:color w:val="FF0000"/>
        </w:rPr>
        <w:t>šibenici.</w:t>
      </w:r>
    </w:p>
    <w:p w:rsidR="00F03D9E" w:rsidRDefault="00F03D9E" w:rsidP="00A95829">
      <w:r>
        <w:t xml:space="preserve">Hra končí </w:t>
      </w:r>
      <w:r w:rsidRPr="00F03D9E">
        <w:rPr>
          <w:color w:val="FF0000"/>
        </w:rPr>
        <w:t>Villonovou popravou</w:t>
      </w:r>
      <w:r>
        <w:t>.</w:t>
      </w:r>
    </w:p>
    <w:p w:rsidR="00A95829" w:rsidRDefault="00A95829" w:rsidP="00A95829"/>
    <w:p w:rsidR="00A95829" w:rsidRDefault="00A95829" w:rsidP="00A95829">
      <w:r>
        <w:t>Na konci hry se postav</w:t>
      </w:r>
      <w:r w:rsidR="008E4173">
        <w:t xml:space="preserve">y znovu scházejí ve </w:t>
      </w:r>
      <w:r w:rsidR="008E4173" w:rsidRPr="008E4173">
        <w:rPr>
          <w:color w:val="FF0000"/>
        </w:rPr>
        <w:t>staré cihelně</w:t>
      </w:r>
      <w:r w:rsidR="008E4173">
        <w:t xml:space="preserve"> </w:t>
      </w:r>
      <w:r>
        <w:t>a přou se o to, kdo</w:t>
      </w:r>
      <w:r w:rsidR="008E4173">
        <w:t xml:space="preserve"> byl </w:t>
      </w:r>
      <w:r w:rsidR="008E4173" w:rsidRPr="008E4173">
        <w:rPr>
          <w:color w:val="FF0000"/>
        </w:rPr>
        <w:t>větší darebák</w:t>
      </w:r>
      <w:r w:rsidR="008E4173">
        <w:t>.</w:t>
      </w:r>
    </w:p>
    <w:p w:rsidR="008E4173" w:rsidRDefault="008E4173" w:rsidP="00A95829"/>
    <w:p w:rsidR="008E4173" w:rsidRPr="008E4173" w:rsidRDefault="008E4173" w:rsidP="00A95829">
      <w:pPr>
        <w:rPr>
          <w:color w:val="FF0000"/>
        </w:rPr>
      </w:pPr>
      <w:r>
        <w:t xml:space="preserve">Hra je doplněna písněmi, jejich základem jsou Villonovy verše, nejznámější je písnička: </w:t>
      </w:r>
      <w:r w:rsidRPr="008E4173">
        <w:rPr>
          <w:color w:val="FF0000"/>
        </w:rPr>
        <w:t>Hej,</w:t>
      </w:r>
      <w:r>
        <w:t xml:space="preserve"> </w:t>
      </w:r>
      <w:r w:rsidRPr="008E4173">
        <w:rPr>
          <w:color w:val="FF0000"/>
        </w:rPr>
        <w:t>pane králi</w:t>
      </w:r>
    </w:p>
    <w:p w:rsidR="00A95829" w:rsidRDefault="00A95829" w:rsidP="00A95829"/>
    <w:p w:rsidR="00A95829" w:rsidRPr="00A2517A" w:rsidRDefault="00A95829" w:rsidP="00A95829">
      <w:pPr>
        <w:rPr>
          <w:color w:val="FF0000"/>
        </w:rPr>
      </w:pPr>
      <w:r>
        <w:t>Hra upozornila diváky na mnoho problémů vyskytujících se i v současné době</w:t>
      </w:r>
      <w:r w:rsidR="00A2517A" w:rsidRPr="00A2517A">
        <w:rPr>
          <w:color w:val="FF0000"/>
        </w:rPr>
        <w:t>: nástup</w:t>
      </w:r>
      <w:r w:rsidR="00A2517A">
        <w:t xml:space="preserve"> </w:t>
      </w:r>
      <w:r w:rsidR="00A2517A" w:rsidRPr="00A2517A">
        <w:rPr>
          <w:color w:val="FF0000"/>
        </w:rPr>
        <w:t>fašismu, nezaměstnanost, vzestup kapitalismu, velké třídní rozdíly.</w:t>
      </w:r>
    </w:p>
    <w:p w:rsidR="003A1317" w:rsidRDefault="003A1317" w:rsidP="003A1317">
      <w:r>
        <w:t xml:space="preserve">Zároveň ukazuje, že pokud se nastolenému řádu vzepře jedinec, tak </w:t>
      </w:r>
      <w:r w:rsidRPr="003A1317">
        <w:rPr>
          <w:color w:val="FF0000"/>
        </w:rPr>
        <w:t>nemá šanci</w:t>
      </w:r>
      <w:r>
        <w:t>,</w:t>
      </w:r>
    </w:p>
    <w:p w:rsidR="003A1317" w:rsidRPr="003A1317" w:rsidRDefault="003A1317" w:rsidP="003A1317">
      <w:pPr>
        <w:rPr>
          <w:color w:val="FF0000"/>
        </w:rPr>
      </w:pPr>
      <w:r>
        <w:t xml:space="preserve">šanci na úspěch mají pouze ti, </w:t>
      </w:r>
      <w:r w:rsidRPr="003A1317">
        <w:rPr>
          <w:color w:val="FF0000"/>
        </w:rPr>
        <w:t>co se spojí dohromady.</w:t>
      </w:r>
    </w:p>
    <w:p w:rsidR="003A1317" w:rsidRPr="003A1317" w:rsidRDefault="003A1317" w:rsidP="003A1317">
      <w:pPr>
        <w:rPr>
          <w:color w:val="FF0000"/>
        </w:rPr>
      </w:pPr>
    </w:p>
    <w:p w:rsidR="00A2517A" w:rsidRDefault="00A2517A" w:rsidP="00A95829"/>
    <w:p w:rsidR="00A2517A" w:rsidRPr="00A2517A" w:rsidRDefault="00A2517A" w:rsidP="00A95829">
      <w:pPr>
        <w:rPr>
          <w:b/>
          <w:i/>
        </w:rPr>
      </w:pPr>
      <w:r w:rsidRPr="00A2517A">
        <w:rPr>
          <w:b/>
          <w:i/>
        </w:rPr>
        <w:t>Jazyk</w:t>
      </w:r>
    </w:p>
    <w:p w:rsidR="00A2517A" w:rsidRPr="00A2517A" w:rsidRDefault="00A2517A" w:rsidP="00A95829">
      <w:pPr>
        <w:rPr>
          <w:color w:val="FF0000"/>
        </w:rPr>
      </w:pPr>
      <w:r>
        <w:t xml:space="preserve">Postavy používají </w:t>
      </w:r>
      <w:r w:rsidRPr="00A2517A">
        <w:rPr>
          <w:color w:val="FF0000"/>
        </w:rPr>
        <w:t>spisovný jazyk</w:t>
      </w:r>
      <w:r>
        <w:t xml:space="preserve">, </w:t>
      </w:r>
      <w:r w:rsidRPr="00A2517A">
        <w:rPr>
          <w:color w:val="FF0000"/>
        </w:rPr>
        <w:t>archaismy a historismy.</w:t>
      </w:r>
    </w:p>
    <w:p w:rsidR="00A95829" w:rsidRDefault="00A95829" w:rsidP="00A95829"/>
    <w:sectPr w:rsidR="00A95829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37089"/>
    <w:rsid w:val="0003740F"/>
    <w:rsid w:val="000C3886"/>
    <w:rsid w:val="000E2611"/>
    <w:rsid w:val="0010740A"/>
    <w:rsid w:val="001379CB"/>
    <w:rsid w:val="00176546"/>
    <w:rsid w:val="001E03A0"/>
    <w:rsid w:val="00253448"/>
    <w:rsid w:val="003132D3"/>
    <w:rsid w:val="00357554"/>
    <w:rsid w:val="003A1317"/>
    <w:rsid w:val="00404C33"/>
    <w:rsid w:val="00475429"/>
    <w:rsid w:val="004830DC"/>
    <w:rsid w:val="00502BCE"/>
    <w:rsid w:val="00570360"/>
    <w:rsid w:val="005D1845"/>
    <w:rsid w:val="006076D7"/>
    <w:rsid w:val="006C133D"/>
    <w:rsid w:val="00714FED"/>
    <w:rsid w:val="007355E0"/>
    <w:rsid w:val="00851BB4"/>
    <w:rsid w:val="008D539B"/>
    <w:rsid w:val="008E4173"/>
    <w:rsid w:val="008F3E8A"/>
    <w:rsid w:val="00937089"/>
    <w:rsid w:val="009B6627"/>
    <w:rsid w:val="00A2517A"/>
    <w:rsid w:val="00A95829"/>
    <w:rsid w:val="00AA2AA6"/>
    <w:rsid w:val="00AF6971"/>
    <w:rsid w:val="00BA2E69"/>
    <w:rsid w:val="00C879EC"/>
    <w:rsid w:val="00D31CDA"/>
    <w:rsid w:val="00D923E8"/>
    <w:rsid w:val="00E37D18"/>
    <w:rsid w:val="00E46A5A"/>
    <w:rsid w:val="00E621CD"/>
    <w:rsid w:val="00EC566C"/>
    <w:rsid w:val="00F03D9E"/>
    <w:rsid w:val="00F519BD"/>
    <w:rsid w:val="00FA1916"/>
    <w:rsid w:val="00FC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nhideWhenUsed/>
    <w:rsid w:val="006076D7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76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6D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A2A18-3194-400B-BA21-345F8677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780AE789</Template>
  <TotalTime>72</TotalTime>
  <Pages>4</Pages>
  <Words>706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Hubená Vlasta</cp:lastModifiedBy>
  <cp:revision>6</cp:revision>
  <dcterms:created xsi:type="dcterms:W3CDTF">2014-02-11T17:58:00Z</dcterms:created>
  <dcterms:modified xsi:type="dcterms:W3CDTF">2014-03-31T07:52:00Z</dcterms:modified>
</cp:coreProperties>
</file>