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F46513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7030" cy="846455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46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F46513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9755" cy="579755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79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193CF6">
              <w:t>02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193CF6">
              <w:t xml:space="preserve"> 2</w:t>
            </w:r>
            <w:r w:rsidR="006257AB">
              <w:t xml:space="preserve"> – Starověké 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193CF6" w:rsidP="00E5291B">
            <w:pPr>
              <w:spacing w:line="240" w:lineRule="auto"/>
              <w:ind w:firstLine="0"/>
            </w:pPr>
            <w:r>
              <w:t>17. 12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 je součástí prezentace (</w:t>
            </w:r>
            <w:r w:rsidR="00044618">
              <w:t>02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46513" w:rsidRDefault="00F46513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46513" w:rsidRDefault="00F46513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C71811">
      <w:pPr>
        <w:ind w:firstLine="0"/>
        <w:rPr>
          <w:rFonts w:ascii="Times New Roman" w:hAnsi="Times New Roman"/>
          <w:b/>
          <w:sz w:val="44"/>
          <w:szCs w:val="44"/>
        </w:rPr>
      </w:pPr>
      <w:r>
        <w:t xml:space="preserve">                                      </w:t>
      </w:r>
      <w:r w:rsidR="00193CF6">
        <w:t xml:space="preserve">                              </w:t>
      </w:r>
      <w:r w:rsidRPr="0023103D">
        <w:rPr>
          <w:rFonts w:ascii="Times New Roman" w:hAnsi="Times New Roman"/>
          <w:b/>
          <w:sz w:val="44"/>
          <w:szCs w:val="44"/>
        </w:rPr>
        <w:t>Pracovní list</w:t>
      </w:r>
      <w:r w:rsidR="006D7279">
        <w:rPr>
          <w:rFonts w:ascii="Times New Roman" w:hAnsi="Times New Roman"/>
          <w:b/>
          <w:sz w:val="44"/>
          <w:szCs w:val="44"/>
        </w:rPr>
        <w:t xml:space="preserve"> 2</w:t>
      </w:r>
    </w:p>
    <w:p w:rsidR="00C71811" w:rsidRPr="00DD512F" w:rsidRDefault="00C71811" w:rsidP="00C71811">
      <w:pPr>
        <w:ind w:firstLine="0"/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6D7279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7" type="#_x0000_t202" style="position:absolute;left:0;text-align:left;margin-left:12.3pt;margin-top:16.05pt;width:480.75pt;height:440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>
              <w:txbxContent>
                <w:p w:rsidR="00073BFC" w:rsidRPr="006D7279" w:rsidRDefault="006D7279" w:rsidP="006D7279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Vytvoř ručně psaný text (použij tebou vybraný citát)</w:t>
                  </w:r>
                </w:p>
                <w:p w:rsidR="00073BFC" w:rsidRPr="006D7279" w:rsidRDefault="006D7279" w:rsidP="006D7279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Pracuj podle tohoto vzoru písma (dodržuj směr tahů)</w:t>
                  </w:r>
                </w:p>
                <w:p w:rsidR="006D7279" w:rsidRPr="006D7279" w:rsidRDefault="006D7279" w:rsidP="006D7279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Formát práce: A4, kompozice textu na osu (podle délky citátu se rozhodni psát na šířku papíru nebo výšku)</w:t>
                  </w:r>
                </w:p>
                <w:p w:rsidR="00073BFC" w:rsidRPr="006D7279" w:rsidRDefault="006D7279" w:rsidP="006D7279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Použij pro psaní pero nebo štětec a černou tuš</w:t>
                  </w:r>
                </w:p>
                <w:p w:rsidR="006D7279" w:rsidRDefault="006D7279" w:rsidP="006D7279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 xml:space="preserve">Pozadí za písmem uprav barevně pastelkami podle </w:t>
                  </w:r>
                </w:p>
                <w:p w:rsidR="00073BFC" w:rsidRPr="006D7279" w:rsidRDefault="006D7279" w:rsidP="006D7279">
                  <w:pPr>
                    <w:pStyle w:val="Odstavecseseznamem"/>
                    <w:ind w:firstLine="0"/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tvé fantazie</w:t>
                  </w:r>
                </w:p>
                <w:p w:rsidR="006D7279" w:rsidRDefault="006D7279" w:rsidP="006D7279">
                  <w:pPr>
                    <w:pStyle w:val="Odstavecseseznamem"/>
                    <w:ind w:firstLine="0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6D7279" w:rsidRPr="006D7279" w:rsidRDefault="006D7279" w:rsidP="006D7279">
                  <w:pPr>
                    <w:pStyle w:val="Odstavecseseznamem"/>
                    <w:ind w:firstLine="0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C71811" w:rsidRPr="00F515DF" w:rsidRDefault="00F46513" w:rsidP="00C71811">
                  <w:pPr>
                    <w:pStyle w:val="Odstavecseseznamem"/>
                    <w:spacing w:line="240" w:lineRule="auto"/>
                    <w:ind w:firstLine="0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eastAsia="Times New Roman"/>
                      <w:noProof/>
                      <w:color w:val="000000"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422140" cy="3275330"/>
                        <wp:effectExtent l="19050" t="0" r="0" b="0"/>
                        <wp:docPr id="3" name="Picture 3" descr="Popis: C:\Users\Koděrová\Desktop\záloha\Pictures\písma\římská minuskul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Popis: C:\Users\Koděrová\Desktop\záloha\Pictures\písma\římská minuskul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22140" cy="32753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C130C">
        <w:rPr>
          <w:rFonts w:ascii="Times New Roman" w:hAnsi="Times New Roman"/>
          <w:b/>
          <w:bCs/>
          <w:color w:val="000000"/>
          <w:sz w:val="44"/>
          <w:szCs w:val="44"/>
        </w:rPr>
        <w:t xml:space="preserve">                 </w:t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9D1380" w:rsidRDefault="009D1380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sectPr w:rsidR="009D1380" w:rsidSect="00D65570">
      <w:headerReference w:type="default" r:id="rId10"/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A11" w:rsidRDefault="007A5A11" w:rsidP="00D65570">
      <w:pPr>
        <w:spacing w:line="240" w:lineRule="auto"/>
      </w:pPr>
      <w:r>
        <w:separator/>
      </w:r>
    </w:p>
  </w:endnote>
  <w:endnote w:type="continuationSeparator" w:id="0">
    <w:p w:rsidR="007A5A11" w:rsidRDefault="007A5A11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A11" w:rsidRDefault="007A5A11" w:rsidP="00D65570">
      <w:pPr>
        <w:spacing w:line="240" w:lineRule="auto"/>
      </w:pPr>
      <w:r>
        <w:separator/>
      </w:r>
    </w:p>
  </w:footnote>
  <w:footnote w:type="continuationSeparator" w:id="0">
    <w:p w:rsidR="007A5A11" w:rsidRDefault="007A5A11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15EE9"/>
    <w:multiLevelType w:val="hybridMultilevel"/>
    <w:tmpl w:val="DAD23F1C"/>
    <w:lvl w:ilvl="0" w:tplc="800A9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C8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AEBE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0A7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F2CE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EEE7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E8C7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E6E5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26A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D7D6FF9"/>
    <w:multiLevelType w:val="hybridMultilevel"/>
    <w:tmpl w:val="C2FCB748"/>
    <w:lvl w:ilvl="0" w:tplc="BABEB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984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D4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2C9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C6E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848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EC44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4E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9035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44618"/>
    <w:rsid w:val="00073BFC"/>
    <w:rsid w:val="000E7937"/>
    <w:rsid w:val="000F3197"/>
    <w:rsid w:val="001716D4"/>
    <w:rsid w:val="00193CF6"/>
    <w:rsid w:val="001B67D7"/>
    <w:rsid w:val="001C130C"/>
    <w:rsid w:val="001E01E4"/>
    <w:rsid w:val="001F602E"/>
    <w:rsid w:val="002252D1"/>
    <w:rsid w:val="0023103D"/>
    <w:rsid w:val="002D1CB2"/>
    <w:rsid w:val="002F0F1E"/>
    <w:rsid w:val="0036014E"/>
    <w:rsid w:val="003E4F2C"/>
    <w:rsid w:val="004039BF"/>
    <w:rsid w:val="00405B57"/>
    <w:rsid w:val="0042627B"/>
    <w:rsid w:val="0047644E"/>
    <w:rsid w:val="004A23FD"/>
    <w:rsid w:val="004D104C"/>
    <w:rsid w:val="00546D11"/>
    <w:rsid w:val="00583DAE"/>
    <w:rsid w:val="006104FA"/>
    <w:rsid w:val="006257AB"/>
    <w:rsid w:val="006B66F6"/>
    <w:rsid w:val="006D1899"/>
    <w:rsid w:val="006D2D5D"/>
    <w:rsid w:val="006D7279"/>
    <w:rsid w:val="006E3330"/>
    <w:rsid w:val="0070213F"/>
    <w:rsid w:val="007043B6"/>
    <w:rsid w:val="007A5A11"/>
    <w:rsid w:val="007A724D"/>
    <w:rsid w:val="007B6ADA"/>
    <w:rsid w:val="007D0595"/>
    <w:rsid w:val="007E3F8B"/>
    <w:rsid w:val="007F3E17"/>
    <w:rsid w:val="00807BE8"/>
    <w:rsid w:val="00827FE4"/>
    <w:rsid w:val="008746BC"/>
    <w:rsid w:val="008C355E"/>
    <w:rsid w:val="008E482A"/>
    <w:rsid w:val="008F775D"/>
    <w:rsid w:val="009D1380"/>
    <w:rsid w:val="009D6D0C"/>
    <w:rsid w:val="00A11FFF"/>
    <w:rsid w:val="00AA096A"/>
    <w:rsid w:val="00AB6C94"/>
    <w:rsid w:val="00AF26C8"/>
    <w:rsid w:val="00B403F3"/>
    <w:rsid w:val="00BB2DDF"/>
    <w:rsid w:val="00C71811"/>
    <w:rsid w:val="00CA2942"/>
    <w:rsid w:val="00D37B58"/>
    <w:rsid w:val="00D50FD7"/>
    <w:rsid w:val="00D65570"/>
    <w:rsid w:val="00DB432C"/>
    <w:rsid w:val="00DD512F"/>
    <w:rsid w:val="00DE3037"/>
    <w:rsid w:val="00E05325"/>
    <w:rsid w:val="00E5291B"/>
    <w:rsid w:val="00E7196F"/>
    <w:rsid w:val="00E75BD2"/>
    <w:rsid w:val="00F46513"/>
    <w:rsid w:val="00F515DF"/>
    <w:rsid w:val="00FA0D5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00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06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8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00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1</TotalTime>
  <Pages>2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2014-04-16T15:49:00Z</dcterms:created>
  <dcterms:modified xsi:type="dcterms:W3CDTF">2014-04-16T15:49:00Z</dcterms:modified>
</cp:coreProperties>
</file>