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CA0FC9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7030" cy="846455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46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CA0FC9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9755" cy="579755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579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</w:t>
            </w:r>
            <w:r w:rsidR="00A83CBE">
              <w:t xml:space="preserve"> </w:t>
            </w:r>
            <w:r>
              <w:t>o</w:t>
            </w:r>
            <w:r w:rsidR="0080437B">
              <w:t>.</w:t>
            </w:r>
            <w:r>
              <w:t>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 w:rsidR="00F53F3A">
              <w:t>07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A83CBE">
              <w:t xml:space="preserve"> 7 – H</w:t>
            </w:r>
            <w:r w:rsidR="00F53F3A">
              <w:t>umanistická</w:t>
            </w:r>
            <w:r w:rsidR="00A83CBE">
              <w:t xml:space="preserve"> a barokní</w:t>
            </w:r>
            <w:r w:rsidR="00F53F3A">
              <w:t xml:space="preserve"> písma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A83CBE" w:rsidP="00E5291B">
            <w:pPr>
              <w:spacing w:line="240" w:lineRule="auto"/>
              <w:ind w:firstLine="0"/>
            </w:pPr>
            <w:r>
              <w:t>22</w:t>
            </w:r>
            <w:r w:rsidR="00193CF6">
              <w:t>. 12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F53F3A">
            <w:pPr>
              <w:spacing w:line="240" w:lineRule="auto"/>
              <w:ind w:firstLine="0"/>
            </w:pPr>
            <w:r>
              <w:t>Pracovní list je součástí prezentace (</w:t>
            </w:r>
            <w:r w:rsidR="005F6EE4">
              <w:t>0</w:t>
            </w:r>
            <w:r w:rsidR="00F53F3A">
              <w:t>7</w:t>
            </w:r>
            <w:r>
              <w:t xml:space="preserve">): </w:t>
            </w:r>
            <w:r w:rsidR="001F602E">
              <w:t>Písmo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A0FC9" w:rsidRDefault="00CA0FC9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A0FC9" w:rsidRDefault="00CA0FC9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A83CBE">
      <w:pPr>
        <w:ind w:firstLine="0"/>
        <w:jc w:val="left"/>
        <w:rPr>
          <w:rFonts w:ascii="Times New Roman" w:hAnsi="Times New Roman"/>
          <w:b/>
          <w:sz w:val="44"/>
          <w:szCs w:val="44"/>
        </w:rPr>
      </w:pPr>
      <w:r>
        <w:t xml:space="preserve">                                      </w:t>
      </w:r>
      <w:r w:rsidR="00193CF6">
        <w:t xml:space="preserve">                              </w:t>
      </w:r>
      <w:r w:rsidRPr="0023103D">
        <w:rPr>
          <w:rFonts w:ascii="Times New Roman" w:hAnsi="Times New Roman"/>
          <w:b/>
          <w:sz w:val="44"/>
          <w:szCs w:val="44"/>
        </w:rPr>
        <w:t>Pracovní list</w:t>
      </w:r>
      <w:r w:rsidR="00A83CBE">
        <w:rPr>
          <w:rFonts w:ascii="Times New Roman" w:hAnsi="Times New Roman"/>
          <w:b/>
          <w:sz w:val="44"/>
          <w:szCs w:val="44"/>
        </w:rPr>
        <w:t xml:space="preserve"> </w:t>
      </w:r>
    </w:p>
    <w:p w:rsidR="00A83CBE" w:rsidRPr="00290B9D" w:rsidRDefault="00A83CBE" w:rsidP="00A83CBE">
      <w:pPr>
        <w:ind w:firstLine="0"/>
        <w:jc w:val="left"/>
        <w:rPr>
          <w:rFonts w:ascii="Times New Roman" w:hAnsi="Times New Roman"/>
          <w:b/>
          <w:color w:val="002060"/>
          <w:sz w:val="40"/>
          <w:szCs w:val="40"/>
        </w:rPr>
      </w:pPr>
      <w:r w:rsidRPr="00290B9D">
        <w:rPr>
          <w:rFonts w:ascii="Times New Roman" w:hAnsi="Times New Roman"/>
          <w:b/>
          <w:bCs/>
          <w:color w:val="002060"/>
          <w:sz w:val="40"/>
          <w:szCs w:val="40"/>
        </w:rPr>
        <w:t xml:space="preserve">1. Vytvoř pomocí PC: </w:t>
      </w:r>
    </w:p>
    <w:p w:rsidR="00A83CBE" w:rsidRPr="00A83CBE" w:rsidRDefault="00A83CBE" w:rsidP="00A83CBE">
      <w:pPr>
        <w:ind w:firstLine="0"/>
        <w:jc w:val="left"/>
        <w:rPr>
          <w:rFonts w:ascii="Times New Roman" w:hAnsi="Times New Roman"/>
          <w:b/>
          <w:color w:val="0070C0"/>
          <w:sz w:val="32"/>
          <w:szCs w:val="32"/>
        </w:rPr>
      </w:pPr>
      <w:r w:rsidRPr="00A83CBE">
        <w:rPr>
          <w:rFonts w:ascii="Times New Roman" w:hAnsi="Times New Roman"/>
          <w:b/>
          <w:bCs/>
          <w:color w:val="0070C0"/>
          <w:sz w:val="32"/>
          <w:szCs w:val="32"/>
        </w:rPr>
        <w:t>a)  Svatební oznámení</w:t>
      </w:r>
    </w:p>
    <w:p w:rsidR="00A83CBE" w:rsidRPr="00A83CBE" w:rsidRDefault="00A83CBE" w:rsidP="00A83CBE">
      <w:pPr>
        <w:ind w:firstLine="0"/>
        <w:jc w:val="left"/>
        <w:rPr>
          <w:rFonts w:ascii="Times New Roman" w:hAnsi="Times New Roman"/>
          <w:b/>
          <w:color w:val="0070C0"/>
          <w:sz w:val="32"/>
          <w:szCs w:val="32"/>
        </w:rPr>
      </w:pPr>
      <w:r w:rsidRPr="00A83CBE">
        <w:rPr>
          <w:rFonts w:ascii="Times New Roman" w:hAnsi="Times New Roman"/>
          <w:b/>
          <w:bCs/>
          <w:color w:val="0070C0"/>
          <w:sz w:val="32"/>
          <w:szCs w:val="32"/>
        </w:rPr>
        <w:t>b)  Křtiny</w:t>
      </w:r>
    </w:p>
    <w:p w:rsidR="00A83CBE" w:rsidRDefault="00A83CBE" w:rsidP="00A83CBE">
      <w:pPr>
        <w:ind w:firstLine="0"/>
        <w:jc w:val="left"/>
        <w:rPr>
          <w:rFonts w:ascii="Times New Roman" w:hAnsi="Times New Roman"/>
          <w:b/>
          <w:bCs/>
          <w:color w:val="0070C0"/>
          <w:sz w:val="32"/>
          <w:szCs w:val="32"/>
        </w:rPr>
      </w:pPr>
      <w:r w:rsidRPr="00A83CBE">
        <w:rPr>
          <w:rFonts w:ascii="Times New Roman" w:hAnsi="Times New Roman"/>
          <w:b/>
          <w:bCs/>
          <w:color w:val="0070C0"/>
          <w:sz w:val="32"/>
          <w:szCs w:val="32"/>
        </w:rPr>
        <w:t>c)  Oznámení události – volitelné téma</w:t>
      </w:r>
    </w:p>
    <w:p w:rsidR="00290B9D" w:rsidRPr="00A83CBE" w:rsidRDefault="00290B9D" w:rsidP="00A83CBE">
      <w:pPr>
        <w:ind w:firstLine="0"/>
        <w:jc w:val="left"/>
        <w:rPr>
          <w:rFonts w:ascii="Times New Roman" w:hAnsi="Times New Roman"/>
          <w:b/>
          <w:color w:val="0070C0"/>
          <w:sz w:val="32"/>
          <w:szCs w:val="32"/>
        </w:rPr>
      </w:pPr>
    </w:p>
    <w:p w:rsidR="00AE778A" w:rsidRPr="00A83CBE" w:rsidRDefault="00A83CBE" w:rsidP="00A83CBE">
      <w:pPr>
        <w:numPr>
          <w:ilvl w:val="0"/>
          <w:numId w:val="9"/>
        </w:numPr>
        <w:jc w:val="left"/>
        <w:rPr>
          <w:rFonts w:ascii="Times New Roman" w:hAnsi="Times New Roman"/>
          <w:b/>
          <w:sz w:val="32"/>
          <w:szCs w:val="32"/>
        </w:rPr>
      </w:pPr>
      <w:r w:rsidRPr="00A83CBE">
        <w:rPr>
          <w:rFonts w:ascii="Times New Roman" w:hAnsi="Times New Roman"/>
          <w:b/>
          <w:sz w:val="32"/>
          <w:szCs w:val="32"/>
        </w:rPr>
        <w:t xml:space="preserve">  Pracuj na šířku formátu A4</w:t>
      </w:r>
    </w:p>
    <w:p w:rsidR="00A83CBE" w:rsidRDefault="00A83CBE" w:rsidP="00A83CBE">
      <w:pPr>
        <w:numPr>
          <w:ilvl w:val="0"/>
          <w:numId w:val="9"/>
        </w:numPr>
        <w:jc w:val="left"/>
        <w:rPr>
          <w:rFonts w:ascii="Times New Roman" w:hAnsi="Times New Roman"/>
          <w:b/>
          <w:sz w:val="32"/>
          <w:szCs w:val="32"/>
        </w:rPr>
      </w:pPr>
      <w:r w:rsidRPr="00A83CBE">
        <w:rPr>
          <w:rFonts w:ascii="Times New Roman" w:hAnsi="Times New Roman"/>
          <w:b/>
          <w:sz w:val="32"/>
          <w:szCs w:val="32"/>
        </w:rPr>
        <w:t xml:space="preserve">  Návrh na oznámení vytvoř v dostupném programu </w:t>
      </w:r>
      <w:r>
        <w:rPr>
          <w:rFonts w:ascii="Times New Roman" w:hAnsi="Times New Roman"/>
          <w:b/>
          <w:sz w:val="32"/>
          <w:szCs w:val="32"/>
        </w:rPr>
        <w:t xml:space="preserve">(Word,  </w:t>
      </w:r>
    </w:p>
    <w:p w:rsidR="00A83CBE" w:rsidRDefault="00A83CBE" w:rsidP="00A83CBE">
      <w:pPr>
        <w:ind w:left="720" w:firstLine="0"/>
        <w:jc w:val="lef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Photoshop, Corel,</w:t>
      </w:r>
      <w:r w:rsidRPr="00A83CBE">
        <w:rPr>
          <w:rFonts w:ascii="Times New Roman" w:hAnsi="Times New Roman"/>
          <w:b/>
          <w:sz w:val="32"/>
          <w:szCs w:val="32"/>
        </w:rPr>
        <w:t xml:space="preserve">  Illustrator, Gimp….nebo jiné….) barevně, </w:t>
      </w:r>
    </w:p>
    <w:p w:rsidR="00A83CBE" w:rsidRPr="00A83CBE" w:rsidRDefault="00A83CBE" w:rsidP="00A83CBE">
      <w:pPr>
        <w:ind w:left="720" w:firstLine="0"/>
        <w:jc w:val="lef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</w:t>
      </w:r>
      <w:r w:rsidRPr="00A83CBE">
        <w:rPr>
          <w:rFonts w:ascii="Times New Roman" w:hAnsi="Times New Roman"/>
          <w:b/>
          <w:sz w:val="32"/>
          <w:szCs w:val="32"/>
        </w:rPr>
        <w:t xml:space="preserve">využij fonty - humanistického písma </w:t>
      </w:r>
    </w:p>
    <w:p w:rsidR="00A83CBE" w:rsidRDefault="00A83CBE" w:rsidP="00A83CBE">
      <w:pPr>
        <w:ind w:firstLine="0"/>
        <w:jc w:val="left"/>
        <w:rPr>
          <w:rFonts w:ascii="Times New Roman" w:hAnsi="Times New Roman"/>
          <w:b/>
          <w:sz w:val="32"/>
          <w:szCs w:val="32"/>
        </w:rPr>
      </w:pPr>
      <w:r w:rsidRPr="00A83CBE">
        <w:rPr>
          <w:rFonts w:ascii="Times New Roman" w:hAnsi="Times New Roman"/>
          <w:b/>
          <w:sz w:val="32"/>
          <w:szCs w:val="32"/>
        </w:rPr>
        <w:t xml:space="preserve">        </w:t>
      </w:r>
      <w:r>
        <w:rPr>
          <w:rFonts w:ascii="Times New Roman" w:hAnsi="Times New Roman"/>
          <w:b/>
          <w:sz w:val="32"/>
          <w:szCs w:val="32"/>
        </w:rPr>
        <w:t xml:space="preserve">  </w:t>
      </w:r>
      <w:r w:rsidRPr="00A83CBE">
        <w:rPr>
          <w:rFonts w:ascii="Times New Roman" w:hAnsi="Times New Roman"/>
          <w:b/>
          <w:sz w:val="32"/>
          <w:szCs w:val="32"/>
        </w:rPr>
        <w:t xml:space="preserve"> podle výběru v nabídce použitého programu</w:t>
      </w:r>
    </w:p>
    <w:p w:rsidR="00290B9D" w:rsidRPr="00A83CBE" w:rsidRDefault="00290B9D" w:rsidP="00A83CBE">
      <w:pPr>
        <w:ind w:firstLine="0"/>
        <w:jc w:val="left"/>
        <w:rPr>
          <w:rFonts w:ascii="Times New Roman" w:hAnsi="Times New Roman"/>
          <w:b/>
          <w:sz w:val="32"/>
          <w:szCs w:val="32"/>
        </w:rPr>
      </w:pPr>
    </w:p>
    <w:p w:rsidR="00AE778A" w:rsidRPr="00290B9D" w:rsidRDefault="00A83CBE" w:rsidP="00A83CBE">
      <w:pPr>
        <w:ind w:firstLine="0"/>
        <w:jc w:val="left"/>
        <w:rPr>
          <w:rFonts w:ascii="Times New Roman" w:hAnsi="Times New Roman"/>
          <w:b/>
          <w:bCs/>
          <w:color w:val="002060"/>
          <w:sz w:val="40"/>
          <w:szCs w:val="40"/>
        </w:rPr>
      </w:pPr>
      <w:r w:rsidRPr="00290B9D">
        <w:rPr>
          <w:rFonts w:ascii="Times New Roman" w:hAnsi="Times New Roman"/>
          <w:b/>
          <w:bCs/>
          <w:color w:val="002060"/>
          <w:sz w:val="40"/>
          <w:szCs w:val="40"/>
        </w:rPr>
        <w:t>2. Vytvoř ručně kreslený popř. malovaný návrh:</w:t>
      </w:r>
    </w:p>
    <w:p w:rsidR="00A83CBE" w:rsidRPr="00A83CBE" w:rsidRDefault="00A83CBE" w:rsidP="00A83CBE">
      <w:pPr>
        <w:ind w:firstLine="0"/>
        <w:jc w:val="left"/>
        <w:rPr>
          <w:rFonts w:ascii="Times New Roman" w:hAnsi="Times New Roman"/>
          <w:b/>
          <w:color w:val="0070C0"/>
          <w:sz w:val="32"/>
          <w:szCs w:val="32"/>
        </w:rPr>
      </w:pPr>
      <w:r w:rsidRPr="00A83CBE">
        <w:rPr>
          <w:rFonts w:ascii="Times New Roman" w:hAnsi="Times New Roman"/>
          <w:b/>
          <w:bCs/>
          <w:color w:val="0070C0"/>
          <w:sz w:val="32"/>
          <w:szCs w:val="32"/>
        </w:rPr>
        <w:t xml:space="preserve"> a)  Svatební oznámení</w:t>
      </w:r>
    </w:p>
    <w:p w:rsidR="00A83CBE" w:rsidRPr="00A83CBE" w:rsidRDefault="00A83CBE" w:rsidP="00A83CBE">
      <w:pPr>
        <w:ind w:firstLine="0"/>
        <w:jc w:val="left"/>
        <w:rPr>
          <w:rFonts w:ascii="Times New Roman" w:hAnsi="Times New Roman"/>
          <w:b/>
          <w:color w:val="0070C0"/>
          <w:sz w:val="32"/>
          <w:szCs w:val="32"/>
        </w:rPr>
      </w:pPr>
      <w:r w:rsidRPr="00A83CBE">
        <w:rPr>
          <w:rFonts w:ascii="Times New Roman" w:hAnsi="Times New Roman"/>
          <w:b/>
          <w:bCs/>
          <w:color w:val="0070C0"/>
          <w:sz w:val="32"/>
          <w:szCs w:val="32"/>
        </w:rPr>
        <w:t xml:space="preserve"> b)  Křtiny</w:t>
      </w:r>
    </w:p>
    <w:p w:rsidR="00A83CBE" w:rsidRPr="00A83CBE" w:rsidRDefault="00A83CBE" w:rsidP="00A83CBE">
      <w:pPr>
        <w:ind w:firstLine="0"/>
        <w:jc w:val="left"/>
        <w:rPr>
          <w:rFonts w:ascii="Times New Roman" w:hAnsi="Times New Roman"/>
          <w:b/>
          <w:color w:val="0070C0"/>
          <w:sz w:val="32"/>
          <w:szCs w:val="32"/>
        </w:rPr>
      </w:pPr>
      <w:r w:rsidRPr="00A83CBE">
        <w:rPr>
          <w:rFonts w:ascii="Times New Roman" w:hAnsi="Times New Roman"/>
          <w:b/>
          <w:bCs/>
          <w:color w:val="0070C0"/>
          <w:sz w:val="32"/>
          <w:szCs w:val="32"/>
        </w:rPr>
        <w:t xml:space="preserve"> c)  Oznámení události – volitelné téma</w:t>
      </w:r>
    </w:p>
    <w:p w:rsidR="00A83CBE" w:rsidRDefault="00A83CBE" w:rsidP="00A83CBE">
      <w:pPr>
        <w:numPr>
          <w:ilvl w:val="0"/>
          <w:numId w:val="11"/>
        </w:numPr>
        <w:jc w:val="left"/>
        <w:rPr>
          <w:rFonts w:ascii="Times New Roman" w:hAnsi="Times New Roman"/>
          <w:b/>
          <w:sz w:val="32"/>
          <w:szCs w:val="32"/>
        </w:rPr>
      </w:pPr>
      <w:r w:rsidRPr="00A83CBE">
        <w:rPr>
          <w:rFonts w:ascii="Times New Roman" w:hAnsi="Times New Roman"/>
          <w:b/>
          <w:sz w:val="32"/>
          <w:szCs w:val="32"/>
        </w:rPr>
        <w:t xml:space="preserve">  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A83CBE">
        <w:rPr>
          <w:rFonts w:ascii="Times New Roman" w:hAnsi="Times New Roman"/>
          <w:b/>
          <w:sz w:val="32"/>
          <w:szCs w:val="32"/>
        </w:rPr>
        <w:t xml:space="preserve">Použij pastelky (nebo podle své volby vodové barvy, gelová </w:t>
      </w:r>
    </w:p>
    <w:p w:rsidR="00AE778A" w:rsidRPr="00A83CBE" w:rsidRDefault="00A83CBE" w:rsidP="00A83CBE">
      <w:pPr>
        <w:ind w:left="720" w:firstLine="0"/>
        <w:jc w:val="lef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</w:t>
      </w:r>
      <w:r w:rsidRPr="00A83CBE">
        <w:rPr>
          <w:rFonts w:ascii="Times New Roman" w:hAnsi="Times New Roman"/>
          <w:b/>
          <w:sz w:val="32"/>
          <w:szCs w:val="32"/>
        </w:rPr>
        <w:t>pera apod.)</w:t>
      </w:r>
    </w:p>
    <w:p w:rsidR="00A83CBE" w:rsidRDefault="00A83CBE" w:rsidP="00A83CBE">
      <w:pPr>
        <w:numPr>
          <w:ilvl w:val="0"/>
          <w:numId w:val="11"/>
        </w:numPr>
        <w:jc w:val="lef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Vyber si jedno z témat pro oznámení (např.…</w:t>
      </w:r>
      <w:r w:rsidRPr="00A83CBE">
        <w:rPr>
          <w:rFonts w:ascii="Times New Roman" w:hAnsi="Times New Roman"/>
          <w:b/>
          <w:sz w:val="32"/>
          <w:szCs w:val="32"/>
        </w:rPr>
        <w:t>3. O</w:t>
      </w:r>
      <w:r>
        <w:rPr>
          <w:rFonts w:ascii="Times New Roman" w:hAnsi="Times New Roman"/>
          <w:b/>
          <w:sz w:val="32"/>
          <w:szCs w:val="32"/>
        </w:rPr>
        <w:t xml:space="preserve">známení </w:t>
      </w:r>
    </w:p>
    <w:p w:rsidR="00A83CBE" w:rsidRPr="00A83CBE" w:rsidRDefault="00A83CBE" w:rsidP="00A83CBE">
      <w:pPr>
        <w:ind w:left="720" w:firstLine="0"/>
        <w:jc w:val="lef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události – „ novoroční</w:t>
      </w:r>
      <w:r w:rsidRPr="00A83CBE">
        <w:rPr>
          <w:rFonts w:ascii="Times New Roman" w:hAnsi="Times New Roman"/>
          <w:b/>
          <w:sz w:val="32"/>
          <w:szCs w:val="32"/>
        </w:rPr>
        <w:t xml:space="preserve"> slavnost na zámku“</w:t>
      </w:r>
    </w:p>
    <w:p w:rsidR="00A83CBE" w:rsidRDefault="00A83CBE" w:rsidP="00A83CBE">
      <w:pPr>
        <w:numPr>
          <w:ilvl w:val="0"/>
          <w:numId w:val="12"/>
        </w:numPr>
        <w:jc w:val="left"/>
        <w:rPr>
          <w:rFonts w:ascii="Times New Roman" w:hAnsi="Times New Roman"/>
          <w:b/>
          <w:sz w:val="32"/>
          <w:szCs w:val="32"/>
        </w:rPr>
      </w:pPr>
      <w:r w:rsidRPr="00A83CBE">
        <w:rPr>
          <w:rFonts w:ascii="Times New Roman" w:hAnsi="Times New Roman"/>
          <w:b/>
          <w:sz w:val="32"/>
          <w:szCs w:val="32"/>
        </w:rPr>
        <w:t xml:space="preserve">   Použij v textech humanistické písmo podle výběru (např. </w:t>
      </w:r>
    </w:p>
    <w:p w:rsidR="00AE778A" w:rsidRPr="00A83CBE" w:rsidRDefault="00A83CBE" w:rsidP="00A83CBE">
      <w:pPr>
        <w:ind w:left="720" w:firstLine="0"/>
        <w:jc w:val="lef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Antikva ..</w:t>
      </w:r>
      <w:r w:rsidRPr="00A83CBE">
        <w:rPr>
          <w:rFonts w:ascii="Times New Roman" w:hAnsi="Times New Roman"/>
          <w:b/>
          <w:sz w:val="32"/>
          <w:szCs w:val="32"/>
        </w:rPr>
        <w:t xml:space="preserve">. )                                                 </w:t>
      </w:r>
    </w:p>
    <w:p w:rsidR="00A83CBE" w:rsidRDefault="00A83CBE" w:rsidP="00A83CBE">
      <w:pPr>
        <w:ind w:firstLine="0"/>
        <w:jc w:val="left"/>
        <w:rPr>
          <w:rFonts w:ascii="Times New Roman" w:hAnsi="Times New Roman"/>
          <w:b/>
          <w:sz w:val="44"/>
          <w:szCs w:val="44"/>
        </w:rPr>
      </w:pPr>
    </w:p>
    <w:sectPr w:rsidR="00A83CBE" w:rsidSect="00D65570">
      <w:headerReference w:type="default" r:id="rId9"/>
      <w:footerReference w:type="default" r:id="rId10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5F9" w:rsidRDefault="00F555F9" w:rsidP="00D65570">
      <w:pPr>
        <w:spacing w:line="240" w:lineRule="auto"/>
      </w:pPr>
      <w:r>
        <w:separator/>
      </w:r>
    </w:p>
  </w:endnote>
  <w:endnote w:type="continuationSeparator" w:id="0">
    <w:p w:rsidR="00F555F9" w:rsidRDefault="00F555F9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5F9" w:rsidRDefault="00F555F9" w:rsidP="00D65570">
      <w:pPr>
        <w:spacing w:line="240" w:lineRule="auto"/>
      </w:pPr>
      <w:r>
        <w:separator/>
      </w:r>
    </w:p>
  </w:footnote>
  <w:footnote w:type="continuationSeparator" w:id="0">
    <w:p w:rsidR="00F555F9" w:rsidRDefault="00F555F9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1B8C"/>
    <w:multiLevelType w:val="hybridMultilevel"/>
    <w:tmpl w:val="FDE61468"/>
    <w:lvl w:ilvl="0" w:tplc="3752C61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D0F7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E8EB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E416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8855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AA2F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AC92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58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5013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FB6B0B"/>
    <w:multiLevelType w:val="hybridMultilevel"/>
    <w:tmpl w:val="FE0A8B04"/>
    <w:lvl w:ilvl="0" w:tplc="040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14A95BF9"/>
    <w:multiLevelType w:val="hybridMultilevel"/>
    <w:tmpl w:val="4B964E46"/>
    <w:lvl w:ilvl="0" w:tplc="2E445C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5E3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3ED6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A4F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069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16FE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5831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425A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888D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77132ED"/>
    <w:multiLevelType w:val="hybridMultilevel"/>
    <w:tmpl w:val="CA62B6F0"/>
    <w:lvl w:ilvl="0" w:tplc="C35A0B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7070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C87A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5C29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42F7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7A6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25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EE8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7E5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D9E7A6F"/>
    <w:multiLevelType w:val="hybridMultilevel"/>
    <w:tmpl w:val="8484224C"/>
    <w:lvl w:ilvl="0" w:tplc="3D94C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462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F6E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C8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C91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AE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C6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0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A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042FC2"/>
    <w:multiLevelType w:val="hybridMultilevel"/>
    <w:tmpl w:val="E788028C"/>
    <w:lvl w:ilvl="0" w:tplc="302ED262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plc="F7B6C946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1F74F36E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83A2825A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31E68F42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3AC897D4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32AC7820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C74A506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7B98FEC4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8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9E73ED"/>
    <w:multiLevelType w:val="hybridMultilevel"/>
    <w:tmpl w:val="16C843AE"/>
    <w:lvl w:ilvl="0" w:tplc="D6A28D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B479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BC20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9C3D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3234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0CBD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B8F2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46BE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DE71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7480EBD"/>
    <w:multiLevelType w:val="hybridMultilevel"/>
    <w:tmpl w:val="12F22A08"/>
    <w:lvl w:ilvl="0" w:tplc="F12A58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5270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342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E0F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5E43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6400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4A40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B46F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E267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78C61DC6"/>
    <w:multiLevelType w:val="hybridMultilevel"/>
    <w:tmpl w:val="C3D69FD4"/>
    <w:lvl w:ilvl="0" w:tplc="F31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80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E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1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78E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1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60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6"/>
  </w:num>
  <w:num w:numId="5">
    <w:abstractNumId w:val="11"/>
  </w:num>
  <w:num w:numId="6">
    <w:abstractNumId w:val="7"/>
  </w:num>
  <w:num w:numId="7">
    <w:abstractNumId w:val="5"/>
  </w:num>
  <w:num w:numId="8">
    <w:abstractNumId w:val="1"/>
  </w:num>
  <w:num w:numId="9">
    <w:abstractNumId w:val="9"/>
  </w:num>
  <w:num w:numId="10">
    <w:abstractNumId w:val="0"/>
  </w:num>
  <w:num w:numId="11">
    <w:abstractNumId w:val="2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E2A85"/>
    <w:rsid w:val="000E7937"/>
    <w:rsid w:val="000F3197"/>
    <w:rsid w:val="001716D4"/>
    <w:rsid w:val="00193CF6"/>
    <w:rsid w:val="001B67D7"/>
    <w:rsid w:val="001C130C"/>
    <w:rsid w:val="001E01E4"/>
    <w:rsid w:val="001F602E"/>
    <w:rsid w:val="002252D1"/>
    <w:rsid w:val="0023103D"/>
    <w:rsid w:val="00290B9D"/>
    <w:rsid w:val="002D1CB2"/>
    <w:rsid w:val="002F0F1E"/>
    <w:rsid w:val="0036014E"/>
    <w:rsid w:val="003B04C3"/>
    <w:rsid w:val="003E2652"/>
    <w:rsid w:val="003E4F2C"/>
    <w:rsid w:val="004039BF"/>
    <w:rsid w:val="00405B57"/>
    <w:rsid w:val="0042627B"/>
    <w:rsid w:val="0047644E"/>
    <w:rsid w:val="004A23FD"/>
    <w:rsid w:val="004D104C"/>
    <w:rsid w:val="00523DD2"/>
    <w:rsid w:val="00546D11"/>
    <w:rsid w:val="00583DAE"/>
    <w:rsid w:val="005F6EE4"/>
    <w:rsid w:val="006104FA"/>
    <w:rsid w:val="00673BBC"/>
    <w:rsid w:val="006B66F6"/>
    <w:rsid w:val="006D1899"/>
    <w:rsid w:val="006D2D5D"/>
    <w:rsid w:val="006E3330"/>
    <w:rsid w:val="0070213F"/>
    <w:rsid w:val="007043B6"/>
    <w:rsid w:val="00773B69"/>
    <w:rsid w:val="007A724D"/>
    <w:rsid w:val="007B6ADA"/>
    <w:rsid w:val="007D0595"/>
    <w:rsid w:val="007E3F8B"/>
    <w:rsid w:val="007F3E17"/>
    <w:rsid w:val="0080437B"/>
    <w:rsid w:val="00807BE8"/>
    <w:rsid w:val="00827FE4"/>
    <w:rsid w:val="008746BC"/>
    <w:rsid w:val="008C32E1"/>
    <w:rsid w:val="008C355E"/>
    <w:rsid w:val="008E482A"/>
    <w:rsid w:val="008F775D"/>
    <w:rsid w:val="00992405"/>
    <w:rsid w:val="009C4E81"/>
    <w:rsid w:val="009D1380"/>
    <w:rsid w:val="009D7442"/>
    <w:rsid w:val="00A11FFF"/>
    <w:rsid w:val="00A2001C"/>
    <w:rsid w:val="00A759D8"/>
    <w:rsid w:val="00A83CBE"/>
    <w:rsid w:val="00AA096A"/>
    <w:rsid w:val="00AB6C94"/>
    <w:rsid w:val="00AE778A"/>
    <w:rsid w:val="00AF26C8"/>
    <w:rsid w:val="00B403F3"/>
    <w:rsid w:val="00BA3FB3"/>
    <w:rsid w:val="00BB2DDF"/>
    <w:rsid w:val="00C71811"/>
    <w:rsid w:val="00CA0FC9"/>
    <w:rsid w:val="00CA2942"/>
    <w:rsid w:val="00D50FD7"/>
    <w:rsid w:val="00D65570"/>
    <w:rsid w:val="00D667D0"/>
    <w:rsid w:val="00D67FFB"/>
    <w:rsid w:val="00DD06C4"/>
    <w:rsid w:val="00DD512F"/>
    <w:rsid w:val="00DE3037"/>
    <w:rsid w:val="00E05325"/>
    <w:rsid w:val="00E5291B"/>
    <w:rsid w:val="00E7196F"/>
    <w:rsid w:val="00E75BD2"/>
    <w:rsid w:val="00EB7859"/>
    <w:rsid w:val="00EF52D4"/>
    <w:rsid w:val="00F515DF"/>
    <w:rsid w:val="00F53F3A"/>
    <w:rsid w:val="00F555F9"/>
    <w:rsid w:val="00FA0D5A"/>
    <w:rsid w:val="00FE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F6EE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940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953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53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64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7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7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81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4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89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39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48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2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7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0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1</TotalTime>
  <Pages>2</Pages>
  <Words>209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2014-04-16T15:20:00Z</dcterms:created>
  <dcterms:modified xsi:type="dcterms:W3CDTF">2014-04-16T15:20:00Z</dcterms:modified>
</cp:coreProperties>
</file>