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5F3" w:rsidRDefault="001C55F3" w:rsidP="007B3F0C">
      <w:pPr>
        <w:pStyle w:val="Title"/>
      </w:pPr>
    </w:p>
    <w:p w:rsidR="001C55F3" w:rsidRDefault="001C55F3" w:rsidP="007B3F0C">
      <w:pPr>
        <w:pStyle w:val="Title"/>
      </w:pPr>
    </w:p>
    <w:p w:rsidR="001C55F3" w:rsidRDefault="001C55F3" w:rsidP="007B3F0C">
      <w:pPr>
        <w:pStyle w:val="Title"/>
      </w:pPr>
    </w:p>
    <w:p w:rsidR="001C55F3" w:rsidRDefault="001C55F3" w:rsidP="007B3F0C"/>
    <w:p w:rsidR="001C55F3" w:rsidRDefault="001C55F3" w:rsidP="007B3F0C"/>
    <w:p w:rsidR="001C55F3" w:rsidRDefault="001C55F3" w:rsidP="007B3F0C"/>
    <w:p w:rsidR="001C55F3" w:rsidRDefault="001C55F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1C55F3" w:rsidRDefault="001C55F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VY_22_INOVACE_02-13</w:t>
      </w:r>
    </w:p>
    <w:p w:rsidR="001C55F3" w:rsidRPr="00012CA6" w:rsidRDefault="001C55F3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          </w:t>
      </w:r>
      <w:r>
        <w:rPr>
          <w:rFonts w:ascii="Calibri" w:hAnsi="Calibri" w:cs="Calibri"/>
          <w:b/>
          <w:bCs/>
          <w:sz w:val="56"/>
          <w:szCs w:val="56"/>
        </w:rPr>
        <w:t>Toys 2 - Křížovka</w:t>
      </w:r>
    </w:p>
    <w:p w:rsidR="001C55F3" w:rsidRDefault="001C55F3" w:rsidP="001B40C2">
      <w:pPr>
        <w:rPr>
          <w:rFonts w:ascii="Calibri" w:hAnsi="Calibri" w:cs="Calibri"/>
          <w:sz w:val="56"/>
          <w:szCs w:val="56"/>
        </w:rPr>
      </w:pPr>
    </w:p>
    <w:p w:rsidR="001C55F3" w:rsidRPr="001B40C2" w:rsidRDefault="001C55F3" w:rsidP="001B40C2">
      <w:pPr>
        <w:rPr>
          <w:rFonts w:ascii="Calibri" w:hAnsi="Calibri" w:cs="Calibri"/>
          <w:sz w:val="56"/>
          <w:szCs w:val="56"/>
        </w:rPr>
      </w:pPr>
    </w:p>
    <w:p w:rsidR="001C55F3" w:rsidRPr="001B40C2" w:rsidRDefault="001C55F3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1C55F3">
        <w:tc>
          <w:tcPr>
            <w:tcW w:w="1215" w:type="pct"/>
          </w:tcPr>
          <w:p w:rsidR="001C55F3" w:rsidRPr="00A63D10" w:rsidRDefault="001C55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1C55F3" w:rsidRPr="00A63D10" w:rsidRDefault="001C55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1C55F3">
        <w:tc>
          <w:tcPr>
            <w:tcW w:w="1215" w:type="pct"/>
          </w:tcPr>
          <w:p w:rsidR="001C55F3" w:rsidRPr="00A63D10" w:rsidRDefault="001C55F3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1C55F3" w:rsidRPr="00A63D10" w:rsidRDefault="001C55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1C55F3">
        <w:tc>
          <w:tcPr>
            <w:tcW w:w="1215" w:type="pct"/>
          </w:tcPr>
          <w:p w:rsidR="001C55F3" w:rsidRPr="00A63D10" w:rsidRDefault="001C55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1C55F3" w:rsidRPr="00A63D10" w:rsidRDefault="001C55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1C55F3">
        <w:tc>
          <w:tcPr>
            <w:tcW w:w="1215" w:type="pct"/>
          </w:tcPr>
          <w:p w:rsidR="001C55F3" w:rsidRPr="00A63D10" w:rsidRDefault="001C55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1C55F3" w:rsidRPr="00A63D10" w:rsidRDefault="001C55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1C55F3">
        <w:tc>
          <w:tcPr>
            <w:tcW w:w="1215" w:type="pct"/>
          </w:tcPr>
          <w:p w:rsidR="001C55F3" w:rsidRPr="00A63D10" w:rsidRDefault="001C55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1C55F3" w:rsidRPr="00A63D10" w:rsidRDefault="001C55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Toys 2 – hračky, předměty a věci kolem nás</w:t>
            </w:r>
          </w:p>
        </w:tc>
      </w:tr>
      <w:tr w:rsidR="001C55F3">
        <w:tc>
          <w:tcPr>
            <w:tcW w:w="1215" w:type="pct"/>
          </w:tcPr>
          <w:p w:rsidR="001C55F3" w:rsidRPr="00A63D10" w:rsidRDefault="001C55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1C55F3" w:rsidRPr="00A63D10" w:rsidRDefault="001C55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1C55F3">
        <w:tc>
          <w:tcPr>
            <w:tcW w:w="1215" w:type="pct"/>
          </w:tcPr>
          <w:p w:rsidR="001C55F3" w:rsidRPr="00A63D10" w:rsidRDefault="001C55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1C55F3" w:rsidRPr="00A63D10" w:rsidRDefault="001C55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9. 1. 2011</w:t>
            </w:r>
          </w:p>
        </w:tc>
      </w:tr>
      <w:tr w:rsidR="001C55F3">
        <w:tc>
          <w:tcPr>
            <w:tcW w:w="1215" w:type="pct"/>
          </w:tcPr>
          <w:p w:rsidR="001C55F3" w:rsidRPr="00A63D10" w:rsidRDefault="001C55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1C55F3" w:rsidRPr="00A63D10" w:rsidRDefault="001C55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1C55F3" w:rsidRDefault="001C55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Vyhledej v mřížce co nejvíce slov, která znáš </w:t>
            </w:r>
          </w:p>
          <w:p w:rsidR="001C55F3" w:rsidRPr="00A63D10" w:rsidRDefault="001C55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slov, spelling</w:t>
            </w:r>
          </w:p>
        </w:tc>
      </w:tr>
      <w:bookmarkEnd w:id="0"/>
    </w:tbl>
    <w:p w:rsidR="001C55F3" w:rsidRPr="001B40C2" w:rsidRDefault="001C55F3" w:rsidP="001B40C2">
      <w:pPr>
        <w:rPr>
          <w:rFonts w:ascii="Calibri" w:hAnsi="Calibri" w:cs="Calibri"/>
          <w:sz w:val="56"/>
          <w:szCs w:val="56"/>
        </w:rPr>
      </w:pPr>
    </w:p>
    <w:p w:rsidR="001C55F3" w:rsidRPr="001B40C2" w:rsidRDefault="001C55F3" w:rsidP="001B40C2">
      <w:pPr>
        <w:rPr>
          <w:rFonts w:ascii="Calibri" w:hAnsi="Calibri" w:cs="Calibri"/>
          <w:sz w:val="56"/>
          <w:szCs w:val="56"/>
        </w:rPr>
      </w:pPr>
    </w:p>
    <w:p w:rsidR="001C55F3" w:rsidRPr="001B40C2" w:rsidRDefault="001C55F3" w:rsidP="001B40C2">
      <w:pPr>
        <w:rPr>
          <w:rFonts w:ascii="Calibri" w:hAnsi="Calibri" w:cs="Calibri"/>
          <w:sz w:val="56"/>
          <w:szCs w:val="56"/>
        </w:rPr>
      </w:pPr>
    </w:p>
    <w:p w:rsidR="001C55F3" w:rsidRDefault="001C55F3" w:rsidP="001B40C2">
      <w:pPr>
        <w:rPr>
          <w:rFonts w:ascii="Calibri" w:hAnsi="Calibri" w:cs="Calibri"/>
          <w:sz w:val="56"/>
          <w:szCs w:val="56"/>
        </w:rPr>
      </w:pPr>
    </w:p>
    <w:p w:rsidR="001C55F3" w:rsidRDefault="001C55F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0;margin-top:705.05pt;width:445.5pt;height:97.5pt;z-index:-251658240;visibility:visible;mso-position-horizontal:center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1C55F3" w:rsidRDefault="001C55F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C55F3" w:rsidRDefault="001C55F3" w:rsidP="00404D7C">
      <w:pPr>
        <w:rPr>
          <w:rFonts w:ascii="Calibri" w:hAnsi="Calibri" w:cs="Calibri"/>
          <w:b/>
          <w:bCs/>
          <w:sz w:val="36"/>
          <w:szCs w:val="36"/>
        </w:rPr>
      </w:pPr>
    </w:p>
    <w:p w:rsidR="001C55F3" w:rsidRDefault="001C55F3" w:rsidP="00404D7C">
      <w:pPr>
        <w:rPr>
          <w:rFonts w:ascii="Calibri" w:hAnsi="Calibri" w:cs="Calibri"/>
          <w:b/>
          <w:bCs/>
          <w:sz w:val="40"/>
          <w:szCs w:val="40"/>
        </w:rPr>
      </w:pPr>
    </w:p>
    <w:p w:rsidR="001C55F3" w:rsidRDefault="001C55F3" w:rsidP="00404D7C">
      <w:pPr>
        <w:rPr>
          <w:rFonts w:ascii="Calibri" w:hAnsi="Calibri" w:cs="Calibri"/>
          <w:b/>
          <w:bCs/>
          <w:sz w:val="40"/>
          <w:szCs w:val="40"/>
        </w:rPr>
      </w:pPr>
    </w:p>
    <w:p w:rsidR="001C55F3" w:rsidRPr="000C1B88" w:rsidRDefault="001C55F3" w:rsidP="00404D7C">
      <w:pPr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Způsob využití</w:t>
      </w:r>
    </w:p>
    <w:p w:rsidR="001C55F3" w:rsidRPr="00404D7C" w:rsidRDefault="001C55F3" w:rsidP="00404D7C">
      <w:pPr>
        <w:rPr>
          <w:rFonts w:ascii="Calibri" w:hAnsi="Calibri" w:cs="Calibri"/>
          <w:sz w:val="36"/>
          <w:szCs w:val="36"/>
        </w:rPr>
      </w:pP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Ve čtvercové mřížce vyhledej slova, která patří k obrázkům.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1.  frog                   žába                         10.  boy                kluk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2.  tree                   strom                       11.  girl                 holka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3.  bus                    autobus                   13.  moon             měsíc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4.  ring                    prsten                      14.  box                krabice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5.  pencil                tužka                        15.  queen           královna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6.  train                   vlak                          16.  cloud             mrak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7.  house                dům                          17.  clown            klaun</w:t>
      </w:r>
    </w:p>
    <w:p w:rsidR="001C55F3" w:rsidRPr="00404D7C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8.  mouse               myš                           18.  flower           květina                      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9.  mushroom        houba                      19.  umbrella       deštník</w:t>
      </w:r>
    </w:p>
    <w:p w:rsidR="001C55F3" w:rsidRDefault="001C55F3" w:rsidP="00ED37FE">
      <w:pPr>
        <w:tabs>
          <w:tab w:val="left" w:pos="142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10.ambulance        sanitka                    20.  ladybird        beruška       </w:t>
      </w:r>
    </w:p>
    <w:p w:rsidR="001C55F3" w:rsidRDefault="001C55F3" w:rsidP="00ED37FE">
      <w:pPr>
        <w:tabs>
          <w:tab w:val="left" w:pos="142"/>
        </w:tabs>
        <w:rPr>
          <w:rFonts w:ascii="Calibri" w:hAnsi="Calibri" w:cs="Calibri"/>
          <w:sz w:val="36"/>
          <w:szCs w:val="36"/>
        </w:rPr>
      </w:pPr>
    </w:p>
    <w:p w:rsidR="001C55F3" w:rsidRDefault="001C55F3" w:rsidP="00ED37FE">
      <w:pPr>
        <w:tabs>
          <w:tab w:val="left" w:pos="142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Předpokládané znalosti – slova ze šablony  </w:t>
      </w:r>
    </w:p>
    <w:p w:rsidR="001C55F3" w:rsidRDefault="001C55F3" w:rsidP="00ED37FE">
      <w:pPr>
        <w:ind w:firstLine="709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                         VY _ 22_INOVACE_02-08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</w:p>
    <w:p w:rsidR="001C55F3" w:rsidRPr="00404D7C" w:rsidRDefault="001C55F3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1C55F3" w:rsidRPr="00404D7C" w:rsidRDefault="001C55F3" w:rsidP="00404D7C">
      <w:pPr>
        <w:rPr>
          <w:rFonts w:ascii="Calibri" w:hAnsi="Calibri" w:cs="Calibri"/>
          <w:sz w:val="36"/>
          <w:szCs w:val="36"/>
        </w:rPr>
      </w:pPr>
    </w:p>
    <w:p w:rsidR="001C55F3" w:rsidRPr="00404D7C" w:rsidRDefault="001C55F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</w:p>
    <w:p w:rsidR="001C55F3" w:rsidRPr="00404D7C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s. Dostupné z www: snp.cz ISBN 80</w:t>
      </w: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</w:p>
    <w:p w:rsidR="001C55F3" w:rsidRDefault="001C55F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1C55F3" w:rsidRDefault="001C55F3" w:rsidP="00ED37FE"/>
    <w:p w:rsidR="001C55F3" w:rsidRDefault="001C55F3" w:rsidP="00ED37FE">
      <w:r>
        <w:rPr>
          <w:noProof/>
        </w:rPr>
        <w:pict>
          <v:shape id="_x0000_s1027" type="#_x0000_t75" style="position:absolute;margin-left:-61.65pt;margin-top:-25.15pt;width:612pt;height:14in;z-index:-251657216;mso-position-vertical-relative:margin" wrapcoords="-26 0 -26 21584 21600 21584 21600 0 -26 0">
            <v:imagedata r:id="rId8" o:title=""/>
            <w10:wrap type="tight" anchory="margin"/>
          </v:shape>
        </w:pict>
      </w:r>
    </w:p>
    <w:p w:rsidR="001C55F3" w:rsidRDefault="001C55F3" w:rsidP="00ED37FE">
      <w:r>
        <w:rPr>
          <w:noProof/>
        </w:rPr>
        <w:pict>
          <v:shape id="_x0000_s1028" type="#_x0000_t75" style="position:absolute;margin-left:-7.65pt;margin-top:34.85pt;width:612pt;height:14in;z-index:-251656192;mso-position-vertical-relative:margin" wrapcoords="-26 0 -26 21584 21600 21584 21600 0 -26 0">
            <v:imagedata r:id="rId9" o:title=""/>
            <w10:wrap type="tight" anchory="margin"/>
          </v:shape>
        </w:pict>
      </w:r>
    </w:p>
    <w:sectPr w:rsidR="001C55F3" w:rsidSect="00ED37FE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567" w:right="1134" w:bottom="851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5F3" w:rsidRDefault="001C55F3">
      <w:r>
        <w:separator/>
      </w:r>
    </w:p>
  </w:endnote>
  <w:endnote w:type="continuationSeparator" w:id="0">
    <w:p w:rsidR="001C55F3" w:rsidRDefault="001C5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5F3" w:rsidRDefault="001C55F3">
    <w:pPr>
      <w:pStyle w:val="Footer"/>
    </w:pPr>
  </w:p>
  <w:p w:rsidR="001C55F3" w:rsidRDefault="001C55F3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5F3" w:rsidRDefault="001C55F3">
      <w:r>
        <w:separator/>
      </w:r>
    </w:p>
  </w:footnote>
  <w:footnote w:type="continuationSeparator" w:id="0">
    <w:p w:rsidR="001C55F3" w:rsidRDefault="001C55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2195"/>
    <w:rsid w:val="00006139"/>
    <w:rsid w:val="00012CA6"/>
    <w:rsid w:val="0002086F"/>
    <w:rsid w:val="00064AC5"/>
    <w:rsid w:val="00066334"/>
    <w:rsid w:val="000B2AF0"/>
    <w:rsid w:val="000C1B88"/>
    <w:rsid w:val="00116677"/>
    <w:rsid w:val="001507E5"/>
    <w:rsid w:val="001A3D3D"/>
    <w:rsid w:val="001B40C2"/>
    <w:rsid w:val="001C55F3"/>
    <w:rsid w:val="001C6DD3"/>
    <w:rsid w:val="001E3266"/>
    <w:rsid w:val="00366322"/>
    <w:rsid w:val="00376E8E"/>
    <w:rsid w:val="003827E8"/>
    <w:rsid w:val="003A2F15"/>
    <w:rsid w:val="003B34A3"/>
    <w:rsid w:val="003D5339"/>
    <w:rsid w:val="003F4621"/>
    <w:rsid w:val="00402BEB"/>
    <w:rsid w:val="00404D7C"/>
    <w:rsid w:val="004F36C3"/>
    <w:rsid w:val="005225EF"/>
    <w:rsid w:val="00576C2A"/>
    <w:rsid w:val="0058701A"/>
    <w:rsid w:val="00591C27"/>
    <w:rsid w:val="005F6FF3"/>
    <w:rsid w:val="00640857"/>
    <w:rsid w:val="006463C8"/>
    <w:rsid w:val="006C4F82"/>
    <w:rsid w:val="006E55AD"/>
    <w:rsid w:val="00735C15"/>
    <w:rsid w:val="00742FFA"/>
    <w:rsid w:val="00743983"/>
    <w:rsid w:val="007462CC"/>
    <w:rsid w:val="00754A9A"/>
    <w:rsid w:val="00787C50"/>
    <w:rsid w:val="007B3F0C"/>
    <w:rsid w:val="007B57C8"/>
    <w:rsid w:val="007C7339"/>
    <w:rsid w:val="00811AD6"/>
    <w:rsid w:val="00816CB7"/>
    <w:rsid w:val="00837AEF"/>
    <w:rsid w:val="008606DB"/>
    <w:rsid w:val="00892A4C"/>
    <w:rsid w:val="008C2FDD"/>
    <w:rsid w:val="008F538D"/>
    <w:rsid w:val="00962B7E"/>
    <w:rsid w:val="00983E19"/>
    <w:rsid w:val="009A1C62"/>
    <w:rsid w:val="009C0468"/>
    <w:rsid w:val="00A17883"/>
    <w:rsid w:val="00A63D10"/>
    <w:rsid w:val="00A91EDC"/>
    <w:rsid w:val="00A93FB6"/>
    <w:rsid w:val="00AE5E5C"/>
    <w:rsid w:val="00B275F5"/>
    <w:rsid w:val="00B4295F"/>
    <w:rsid w:val="00B63911"/>
    <w:rsid w:val="00BA3BA3"/>
    <w:rsid w:val="00C14B7B"/>
    <w:rsid w:val="00C3566E"/>
    <w:rsid w:val="00C7475A"/>
    <w:rsid w:val="00C75F76"/>
    <w:rsid w:val="00CC0DFD"/>
    <w:rsid w:val="00CD13A8"/>
    <w:rsid w:val="00CE79D5"/>
    <w:rsid w:val="00D33829"/>
    <w:rsid w:val="00D53046"/>
    <w:rsid w:val="00D7305B"/>
    <w:rsid w:val="00DA13D1"/>
    <w:rsid w:val="00DA16C4"/>
    <w:rsid w:val="00DB347C"/>
    <w:rsid w:val="00DD156E"/>
    <w:rsid w:val="00DD6947"/>
    <w:rsid w:val="00E461AE"/>
    <w:rsid w:val="00E522B5"/>
    <w:rsid w:val="00E82AB0"/>
    <w:rsid w:val="00EC0A12"/>
    <w:rsid w:val="00ED37FE"/>
    <w:rsid w:val="00F65F23"/>
    <w:rsid w:val="00F84D33"/>
    <w:rsid w:val="00F87EE6"/>
    <w:rsid w:val="00FD409F"/>
    <w:rsid w:val="00FF5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4</Pages>
  <Words>277</Words>
  <Characters>1640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7</cp:revision>
  <cp:lastPrinted>2011-10-31T12:34:00Z</cp:lastPrinted>
  <dcterms:created xsi:type="dcterms:W3CDTF">2011-11-09T15:48:00Z</dcterms:created>
  <dcterms:modified xsi:type="dcterms:W3CDTF">2012-03-27T04:01:00Z</dcterms:modified>
</cp:coreProperties>
</file>