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E2D" w:rsidRDefault="00545E2D" w:rsidP="007B3F0C">
      <w:pPr>
        <w:pStyle w:val="Title"/>
      </w:pPr>
    </w:p>
    <w:p w:rsidR="00545E2D" w:rsidRDefault="00545E2D" w:rsidP="007B3F0C">
      <w:pPr>
        <w:pStyle w:val="Title"/>
      </w:pPr>
    </w:p>
    <w:p w:rsidR="00545E2D" w:rsidRDefault="00545E2D" w:rsidP="007B3F0C"/>
    <w:p w:rsidR="00545E2D" w:rsidRDefault="00545E2D" w:rsidP="007B3F0C"/>
    <w:p w:rsidR="00545E2D" w:rsidRDefault="00545E2D" w:rsidP="007B3F0C"/>
    <w:p w:rsidR="00545E2D" w:rsidRDefault="00545E2D" w:rsidP="007B3F0C"/>
    <w:p w:rsidR="00545E2D" w:rsidRDefault="00545E2D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545E2D" w:rsidRDefault="00545E2D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VY_22_INOVACE_02-24</w:t>
      </w:r>
    </w:p>
    <w:p w:rsidR="00545E2D" w:rsidRPr="00935949" w:rsidRDefault="00545E2D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  </w:t>
      </w:r>
      <w:r>
        <w:rPr>
          <w:rFonts w:ascii="Calibri" w:hAnsi="Calibri" w:cs="Calibri"/>
          <w:b/>
          <w:bCs/>
          <w:sz w:val="56"/>
          <w:szCs w:val="56"/>
        </w:rPr>
        <w:t>Domestic animals – Otazník -</w:t>
      </w:r>
    </w:p>
    <w:p w:rsidR="00545E2D" w:rsidRPr="00935949" w:rsidRDefault="00545E2D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                        </w:t>
      </w:r>
      <w:r>
        <w:rPr>
          <w:rFonts w:ascii="Calibri" w:hAnsi="Calibri" w:cs="Calibri"/>
          <w:b/>
          <w:bCs/>
          <w:sz w:val="56"/>
          <w:szCs w:val="56"/>
        </w:rPr>
        <w:t>v</w:t>
      </w:r>
      <w:r w:rsidRPr="00935949">
        <w:rPr>
          <w:rFonts w:ascii="Calibri" w:hAnsi="Calibri" w:cs="Calibri"/>
          <w:b/>
          <w:bCs/>
          <w:sz w:val="56"/>
          <w:szCs w:val="56"/>
        </w:rPr>
        <w:t xml:space="preserve">yhledávání slov </w:t>
      </w:r>
    </w:p>
    <w:p w:rsidR="00545E2D" w:rsidRDefault="00545E2D" w:rsidP="001B40C2">
      <w:pPr>
        <w:rPr>
          <w:rFonts w:ascii="Calibri" w:hAnsi="Calibri" w:cs="Calibri"/>
          <w:sz w:val="56"/>
          <w:szCs w:val="56"/>
        </w:rPr>
      </w:pPr>
    </w:p>
    <w:p w:rsidR="00545E2D" w:rsidRDefault="00545E2D" w:rsidP="001B40C2">
      <w:pPr>
        <w:rPr>
          <w:rFonts w:ascii="Calibri" w:hAnsi="Calibri" w:cs="Calibri"/>
          <w:sz w:val="56"/>
          <w:szCs w:val="56"/>
        </w:rPr>
      </w:pPr>
    </w:p>
    <w:p w:rsidR="00545E2D" w:rsidRPr="001B40C2" w:rsidRDefault="00545E2D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545E2D">
        <w:tc>
          <w:tcPr>
            <w:tcW w:w="1215" w:type="pct"/>
          </w:tcPr>
          <w:p w:rsidR="00545E2D" w:rsidRPr="00A63D10" w:rsidRDefault="00545E2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545E2D" w:rsidRPr="00A63D10" w:rsidRDefault="00545E2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545E2D">
        <w:tc>
          <w:tcPr>
            <w:tcW w:w="1215" w:type="pct"/>
          </w:tcPr>
          <w:p w:rsidR="00545E2D" w:rsidRPr="00A63D10" w:rsidRDefault="00545E2D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545E2D" w:rsidRPr="00A63D10" w:rsidRDefault="00545E2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545E2D">
        <w:tc>
          <w:tcPr>
            <w:tcW w:w="1215" w:type="pct"/>
          </w:tcPr>
          <w:p w:rsidR="00545E2D" w:rsidRPr="00A63D10" w:rsidRDefault="00545E2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545E2D" w:rsidRPr="00A63D10" w:rsidRDefault="00545E2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545E2D">
        <w:tc>
          <w:tcPr>
            <w:tcW w:w="1215" w:type="pct"/>
          </w:tcPr>
          <w:p w:rsidR="00545E2D" w:rsidRPr="00A63D10" w:rsidRDefault="00545E2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545E2D" w:rsidRPr="00A63D10" w:rsidRDefault="00545E2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545E2D">
        <w:tc>
          <w:tcPr>
            <w:tcW w:w="1215" w:type="pct"/>
          </w:tcPr>
          <w:p w:rsidR="00545E2D" w:rsidRPr="00A63D10" w:rsidRDefault="00545E2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545E2D" w:rsidRPr="00A63D10" w:rsidRDefault="00545E2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Domestic animals  - Otazník – vyhledej slova</w:t>
            </w:r>
          </w:p>
        </w:tc>
      </w:tr>
      <w:tr w:rsidR="00545E2D">
        <w:tc>
          <w:tcPr>
            <w:tcW w:w="1215" w:type="pct"/>
          </w:tcPr>
          <w:p w:rsidR="00545E2D" w:rsidRPr="00A63D10" w:rsidRDefault="00545E2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545E2D" w:rsidRPr="00A63D10" w:rsidRDefault="00545E2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545E2D">
        <w:tc>
          <w:tcPr>
            <w:tcW w:w="1215" w:type="pct"/>
          </w:tcPr>
          <w:p w:rsidR="00545E2D" w:rsidRPr="00A63D10" w:rsidRDefault="00545E2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545E2D" w:rsidRPr="00A63D10" w:rsidRDefault="00545E2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3.1. 2011</w:t>
            </w:r>
          </w:p>
        </w:tc>
      </w:tr>
      <w:tr w:rsidR="00545E2D">
        <w:tc>
          <w:tcPr>
            <w:tcW w:w="1215" w:type="pct"/>
          </w:tcPr>
          <w:p w:rsidR="00545E2D" w:rsidRPr="00A63D10" w:rsidRDefault="00545E2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545E2D" w:rsidRPr="00A63D10" w:rsidRDefault="00545E2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545E2D" w:rsidRDefault="00545E2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Písemná podoba slov – správně odděl a přiřaď slovo k obrázku</w:t>
            </w:r>
          </w:p>
          <w:p w:rsidR="00545E2D" w:rsidRPr="00A63D10" w:rsidRDefault="00545E2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</w:tc>
      </w:tr>
      <w:bookmarkEnd w:id="0"/>
    </w:tbl>
    <w:p w:rsidR="00545E2D" w:rsidRPr="001B40C2" w:rsidRDefault="00545E2D" w:rsidP="001B40C2">
      <w:pPr>
        <w:rPr>
          <w:rFonts w:ascii="Calibri" w:hAnsi="Calibri" w:cs="Calibri"/>
          <w:sz w:val="56"/>
          <w:szCs w:val="56"/>
        </w:rPr>
      </w:pPr>
    </w:p>
    <w:p w:rsidR="00545E2D" w:rsidRPr="001B40C2" w:rsidRDefault="00545E2D" w:rsidP="001B40C2">
      <w:pPr>
        <w:rPr>
          <w:rFonts w:ascii="Calibri" w:hAnsi="Calibri" w:cs="Calibri"/>
          <w:sz w:val="56"/>
          <w:szCs w:val="56"/>
        </w:rPr>
      </w:pPr>
    </w:p>
    <w:p w:rsidR="00545E2D" w:rsidRPr="001B40C2" w:rsidRDefault="00545E2D" w:rsidP="001B40C2">
      <w:pPr>
        <w:rPr>
          <w:rFonts w:ascii="Calibri" w:hAnsi="Calibri" w:cs="Calibri"/>
          <w:sz w:val="56"/>
          <w:szCs w:val="56"/>
        </w:rPr>
      </w:pPr>
    </w:p>
    <w:p w:rsidR="00545E2D" w:rsidRDefault="00545E2D" w:rsidP="001B40C2">
      <w:pPr>
        <w:rPr>
          <w:rFonts w:ascii="Calibri" w:hAnsi="Calibri" w:cs="Calibri"/>
          <w:sz w:val="56"/>
          <w:szCs w:val="56"/>
        </w:rPr>
      </w:pPr>
    </w:p>
    <w:p w:rsidR="00545E2D" w:rsidRDefault="00545E2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103.4pt;z-index:-251658240;visibility:visible;mso-position-vertical-relative:page" wrapcoords="-36 0 -36 21443 21600 21443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545E2D" w:rsidRDefault="00545E2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545E2D" w:rsidRPr="00844451" w:rsidRDefault="00545E2D" w:rsidP="00073D81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844451">
        <w:rPr>
          <w:rFonts w:ascii="Calibri" w:hAnsi="Calibri" w:cs="Calibri"/>
          <w:b/>
          <w:bCs/>
          <w:sz w:val="32"/>
          <w:szCs w:val="32"/>
        </w:rPr>
        <w:t>Způsob využití</w:t>
      </w:r>
    </w:p>
    <w:p w:rsidR="00545E2D" w:rsidRPr="00844451" w:rsidRDefault="00545E2D" w:rsidP="00073D81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Záleží na znalosti slovní zásoby.</w:t>
      </w:r>
    </w:p>
    <w:p w:rsidR="00545E2D" w:rsidRPr="00844451" w:rsidRDefault="00545E2D" w:rsidP="00073D81">
      <w:pPr>
        <w:numPr>
          <w:ilvl w:val="0"/>
          <w:numId w:val="1"/>
        </w:numPr>
        <w:tabs>
          <w:tab w:val="clear" w:pos="2610"/>
          <w:tab w:val="num" w:pos="993"/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Vyhledej a odděl slovo, které je napsané na tabuli.</w:t>
      </w:r>
    </w:p>
    <w:p w:rsidR="00545E2D" w:rsidRPr="00844451" w:rsidRDefault="00545E2D" w:rsidP="00073D81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Vybarvi slova, která znáš.</w:t>
      </w:r>
    </w:p>
    <w:p w:rsidR="00545E2D" w:rsidRPr="00844451" w:rsidRDefault="00545E2D" w:rsidP="00073D81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Vyhledej slova, která začínají na stejné písmeno.</w:t>
      </w:r>
    </w:p>
    <w:p w:rsidR="00545E2D" w:rsidRPr="00844451" w:rsidRDefault="00545E2D" w:rsidP="00073D81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Přiřazení písemné formy slova k obrázku.</w:t>
      </w:r>
    </w:p>
    <w:p w:rsidR="00545E2D" w:rsidRDefault="00545E2D" w:rsidP="00073D81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Spelling – hláskování slov (jinak píšeme, jinak vyslovujeme).</w:t>
      </w:r>
    </w:p>
    <w:p w:rsidR="00545E2D" w:rsidRDefault="00545E2D" w:rsidP="00077CB9">
      <w:pPr>
        <w:spacing w:after="120"/>
        <w:jc w:val="both"/>
        <w:rPr>
          <w:rFonts w:ascii="Calibri" w:hAnsi="Calibri" w:cs="Calibri"/>
          <w:sz w:val="32"/>
          <w:szCs w:val="32"/>
        </w:rPr>
      </w:pPr>
    </w:p>
    <w:p w:rsidR="00545E2D" w:rsidRDefault="00545E2D" w:rsidP="00077CB9">
      <w:pPr>
        <w:spacing w:after="120"/>
        <w:jc w:val="both"/>
        <w:rPr>
          <w:rFonts w:ascii="Calibri" w:hAnsi="Calibri" w:cs="Calibri"/>
          <w:sz w:val="32"/>
          <w:szCs w:val="32"/>
        </w:rPr>
      </w:pPr>
    </w:p>
    <w:p w:rsidR="00545E2D" w:rsidRPr="00077CB9" w:rsidRDefault="00545E2D" w:rsidP="00077CB9">
      <w:pPr>
        <w:spacing w:after="120"/>
        <w:jc w:val="both"/>
        <w:rPr>
          <w:rFonts w:ascii="Calibri" w:hAnsi="Calibri" w:cs="Calibri"/>
          <w:sz w:val="32"/>
          <w:szCs w:val="32"/>
        </w:rPr>
      </w:pPr>
    </w:p>
    <w:p w:rsidR="00545E2D" w:rsidRPr="00077CB9" w:rsidRDefault="00545E2D" w:rsidP="00077CB9">
      <w:pPr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77CB9">
        <w:rPr>
          <w:rFonts w:ascii="Calibri" w:hAnsi="Calibri" w:cs="Calibri"/>
          <w:b/>
          <w:bCs/>
          <w:sz w:val="32"/>
          <w:szCs w:val="32"/>
        </w:rPr>
        <w:t>Použité zdroje:</w:t>
      </w:r>
    </w:p>
    <w:p w:rsidR="00545E2D" w:rsidRPr="00077CB9" w:rsidRDefault="00545E2D" w:rsidP="00077CB9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077CB9">
        <w:rPr>
          <w:rFonts w:ascii="Calibri" w:hAnsi="Calibri" w:cs="Calibri"/>
          <w:sz w:val="32"/>
          <w:szCs w:val="32"/>
        </w:rPr>
        <w:t xml:space="preserve">GRAHAM, Carolyn. </w:t>
      </w:r>
      <w:r w:rsidRPr="00077CB9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077CB9">
        <w:rPr>
          <w:rFonts w:ascii="Calibri" w:hAnsi="Calibri" w:cs="Calibri"/>
          <w:sz w:val="32"/>
          <w:szCs w:val="32"/>
        </w:rPr>
        <w:t xml:space="preserve"> (s.l.): Pearson Education</w:t>
      </w:r>
      <w:r w:rsidRPr="00077CB9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077CB9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545E2D" w:rsidRPr="00077CB9" w:rsidRDefault="00545E2D" w:rsidP="00077CB9">
      <w:pPr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KROJZLOVÁ, PeadDr</w:t>
      </w:r>
      <w:r w:rsidRPr="00077CB9">
        <w:rPr>
          <w:rFonts w:ascii="Calibri" w:hAnsi="Calibri" w:cs="Calibri"/>
          <w:sz w:val="32"/>
          <w:szCs w:val="32"/>
        </w:rPr>
        <w:t>.Hana.</w:t>
      </w:r>
      <w:r w:rsidRPr="00077CB9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077CB9">
        <w:rPr>
          <w:rFonts w:ascii="Calibri" w:hAnsi="Calibri" w:cs="Calibri"/>
          <w:sz w:val="32"/>
          <w:szCs w:val="32"/>
        </w:rPr>
        <w:t xml:space="preserve">: </w:t>
      </w:r>
      <w:r w:rsidRPr="00077CB9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077CB9">
        <w:rPr>
          <w:rFonts w:ascii="Calibri" w:hAnsi="Calibri" w:cs="Calibri"/>
          <w:sz w:val="32"/>
          <w:szCs w:val="32"/>
        </w:rPr>
        <w:t>1993.Praha:, 1993. 16 s. ISBN 80-7168-078-8.</w:t>
      </w:r>
    </w:p>
    <w:p w:rsidR="00545E2D" w:rsidRDefault="00545E2D" w:rsidP="00077CB9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077CB9">
        <w:rPr>
          <w:rFonts w:ascii="Calibri" w:hAnsi="Calibri" w:cs="Calibri"/>
          <w:sz w:val="32"/>
          <w:szCs w:val="32"/>
        </w:rPr>
        <w:t xml:space="preserve">ZAHÁLKOVÁ, Marie. </w:t>
      </w:r>
      <w:r w:rsidRPr="00077CB9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077CB9">
        <w:rPr>
          <w:rFonts w:ascii="Calibri" w:hAnsi="Calibri" w:cs="Calibri"/>
          <w:sz w:val="32"/>
          <w:szCs w:val="32"/>
        </w:rPr>
        <w:t>SNP, Praha: 2001.80 s. Dostupné z www: snp.cz ISBN 80</w:t>
      </w:r>
    </w:p>
    <w:p w:rsidR="00545E2D" w:rsidRPr="00077CB9" w:rsidRDefault="00545E2D" w:rsidP="00077CB9">
      <w:pPr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Vlastní obrázky</w:t>
      </w: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28.35pt;margin-top:687.2pt;width:445.5pt;height:97.5pt;z-index:-251657216;visibility:visible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36"/>
          <w:szCs w:val="36"/>
        </w:rPr>
        <w:t>Byly použity obrázky ze šablony  VY_22_INOVACE_02-23</w:t>
      </w: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-49.65pt;margin-top:-245.5pt;width:612pt;height:14in;z-index:-251656192;mso-position-vertical-relative:margin" wrapcoords="-26 0 -26 21584 21600 21584 21600 0 -26 0">
            <v:imagedata r:id="rId8" o:title=""/>
            <w10:wrap type="tight" anchory="margin"/>
          </v:shape>
        </w:pict>
      </w:r>
    </w:p>
    <w:p w:rsidR="00545E2D" w:rsidRDefault="00545E2D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9" type="#_x0000_t75" style="position:absolute;margin-left:-55.65pt;margin-top:-53.5pt;width:612pt;height:14in;z-index:-251655168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545E2D" w:rsidRDefault="00545E2D" w:rsidP="0047478F">
      <w:pPr>
        <w:rPr>
          <w:rFonts w:ascii="Calibri" w:hAnsi="Calibri" w:cs="Calibri"/>
          <w:b/>
          <w:bCs/>
          <w:sz w:val="44"/>
          <w:szCs w:val="44"/>
        </w:rPr>
      </w:pPr>
    </w:p>
    <w:p w:rsidR="00545E2D" w:rsidRDefault="00545E2D" w:rsidP="0047478F">
      <w:pPr>
        <w:rPr>
          <w:rFonts w:ascii="Calibri" w:hAnsi="Calibri" w:cs="Calibri"/>
          <w:b/>
          <w:bCs/>
          <w:sz w:val="44"/>
          <w:szCs w:val="44"/>
        </w:rPr>
      </w:pPr>
    </w:p>
    <w:p w:rsidR="00545E2D" w:rsidRPr="0047478F" w:rsidRDefault="00545E2D" w:rsidP="0047478F">
      <w:pPr>
        <w:rPr>
          <w:rFonts w:ascii="Calibri" w:hAnsi="Calibri" w:cs="Calibri"/>
          <w:b/>
          <w:bCs/>
          <w:sz w:val="44"/>
          <w:szCs w:val="44"/>
        </w:rPr>
      </w:pPr>
      <w:r w:rsidRPr="0047478F">
        <w:rPr>
          <w:rFonts w:ascii="Calibri" w:hAnsi="Calibri" w:cs="Calibri"/>
          <w:b/>
          <w:bCs/>
          <w:sz w:val="44"/>
          <w:szCs w:val="44"/>
        </w:rPr>
        <w:t>Seznam slov k listu      Domestic  animals</w:t>
      </w:r>
    </w:p>
    <w:p w:rsidR="00545E2D" w:rsidRPr="0047478F" w:rsidRDefault="00545E2D" w:rsidP="0047478F">
      <w:pPr>
        <w:rPr>
          <w:sz w:val="40"/>
          <w:szCs w:val="40"/>
        </w:rPr>
      </w:pPr>
    </w:p>
    <w:tbl>
      <w:tblPr>
        <w:tblW w:w="0" w:type="auto"/>
        <w:tblInd w:w="-106" w:type="dxa"/>
        <w:tblLook w:val="01E0"/>
      </w:tblPr>
      <w:tblGrid>
        <w:gridCol w:w="723"/>
        <w:gridCol w:w="1683"/>
        <w:gridCol w:w="1683"/>
        <w:gridCol w:w="748"/>
        <w:gridCol w:w="748"/>
        <w:gridCol w:w="1870"/>
        <w:gridCol w:w="1885"/>
      </w:tblGrid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cat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kočka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11.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sheep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ovce</w:t>
            </w:r>
          </w:p>
        </w:tc>
      </w:tr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2.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dog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pes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12.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mouse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myš</w:t>
            </w:r>
          </w:p>
        </w:tc>
      </w:tr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3.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cow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kráva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13.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snake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had</w:t>
            </w:r>
          </w:p>
        </w:tc>
      </w:tr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4.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fish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ryba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14.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horse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kůň</w:t>
            </w:r>
          </w:p>
        </w:tc>
      </w:tr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5.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bird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pták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15.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goose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husa</w:t>
            </w:r>
          </w:p>
        </w:tc>
      </w:tr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6.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goat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koza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16.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donkey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osel</w:t>
            </w:r>
          </w:p>
        </w:tc>
      </w:tr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7.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cock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kohout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17.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rabbit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králík</w:t>
            </w:r>
          </w:p>
        </w:tc>
      </w:tr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8.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hen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slepice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18.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chicken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kuře</w:t>
            </w:r>
          </w:p>
        </w:tc>
      </w:tr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9.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duck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kachna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19.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turkey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krocan</w:t>
            </w:r>
          </w:p>
        </w:tc>
      </w:tr>
      <w:tr w:rsidR="00545E2D" w:rsidRPr="0047478F">
        <w:tc>
          <w:tcPr>
            <w:tcW w:w="669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10.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pig</w:t>
            </w:r>
          </w:p>
        </w:tc>
        <w:tc>
          <w:tcPr>
            <w:tcW w:w="1683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prase</w:t>
            </w: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20.</w:t>
            </w:r>
          </w:p>
        </w:tc>
        <w:tc>
          <w:tcPr>
            <w:tcW w:w="1870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butterfly</w:t>
            </w:r>
          </w:p>
        </w:tc>
        <w:tc>
          <w:tcPr>
            <w:tcW w:w="1885" w:type="dxa"/>
          </w:tcPr>
          <w:p w:rsidR="00545E2D" w:rsidRPr="0047478F" w:rsidRDefault="00545E2D" w:rsidP="000B2373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motýl</w:t>
            </w:r>
          </w:p>
        </w:tc>
      </w:tr>
    </w:tbl>
    <w:p w:rsidR="00545E2D" w:rsidRPr="0047478F" w:rsidRDefault="00545E2D" w:rsidP="0047478F">
      <w:pPr>
        <w:tabs>
          <w:tab w:val="left" w:pos="1020"/>
        </w:tabs>
        <w:spacing w:after="120"/>
        <w:rPr>
          <w:rFonts w:ascii="Calibri" w:hAnsi="Calibri" w:cs="Calibri"/>
          <w:sz w:val="40"/>
          <w:szCs w:val="40"/>
        </w:rPr>
        <w:sectPr w:rsidR="00545E2D" w:rsidRPr="0047478F" w:rsidSect="00077CB9"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 id="_x0000_s1030" type="#_x0000_t75" style="position:absolute;margin-left:22.35pt;margin-top:651.2pt;width:445.5pt;height:97.5pt;z-index:-251654144;visibility:visible;mso-position-horizontal-relative:text;mso-position-vertical-relative:page" wrapcoords="-36 0 -36 21434 21600 21434 21600 0 -36 0">
            <v:imagedata r:id="rId7" o:title=""/>
            <w10:wrap type="tight" anchory="page"/>
          </v:shape>
        </w:pict>
      </w:r>
    </w:p>
    <w:p w:rsidR="00545E2D" w:rsidRDefault="00545E2D" w:rsidP="0047478F">
      <w:pPr>
        <w:tabs>
          <w:tab w:val="left" w:pos="1020"/>
        </w:tabs>
        <w:spacing w:after="120"/>
      </w:pPr>
    </w:p>
    <w:sectPr w:rsidR="00545E2D" w:rsidSect="00073D81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6" w:left="1134" w:header="709" w:footer="176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E2D" w:rsidRDefault="00545E2D">
      <w:r>
        <w:separator/>
      </w:r>
    </w:p>
  </w:endnote>
  <w:endnote w:type="continuationSeparator" w:id="0">
    <w:p w:rsidR="00545E2D" w:rsidRDefault="00545E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E2D" w:rsidRDefault="00545E2D">
    <w:pPr>
      <w:pStyle w:val="Footer"/>
    </w:pPr>
  </w:p>
  <w:p w:rsidR="00545E2D" w:rsidRDefault="00545E2D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E2D" w:rsidRDefault="00545E2D">
    <w:pPr>
      <w:pStyle w:val="Footer"/>
    </w:pPr>
  </w:p>
  <w:p w:rsidR="00545E2D" w:rsidRDefault="00545E2D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E2D" w:rsidRDefault="00545E2D">
      <w:r>
        <w:separator/>
      </w:r>
    </w:p>
  </w:footnote>
  <w:footnote w:type="continuationSeparator" w:id="0">
    <w:p w:rsidR="00545E2D" w:rsidRDefault="00545E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470D2"/>
    <w:rsid w:val="00064AC5"/>
    <w:rsid w:val="00066334"/>
    <w:rsid w:val="00073D81"/>
    <w:rsid w:val="00074F39"/>
    <w:rsid w:val="00077CB9"/>
    <w:rsid w:val="000B2373"/>
    <w:rsid w:val="000B2AF0"/>
    <w:rsid w:val="00116677"/>
    <w:rsid w:val="001507E5"/>
    <w:rsid w:val="00172C07"/>
    <w:rsid w:val="001B40C2"/>
    <w:rsid w:val="001E3266"/>
    <w:rsid w:val="002370A8"/>
    <w:rsid w:val="002854A6"/>
    <w:rsid w:val="00366322"/>
    <w:rsid w:val="00376E8E"/>
    <w:rsid w:val="003827E8"/>
    <w:rsid w:val="003A2F15"/>
    <w:rsid w:val="003D5339"/>
    <w:rsid w:val="00404D7C"/>
    <w:rsid w:val="0047478F"/>
    <w:rsid w:val="004F36C3"/>
    <w:rsid w:val="00545E2D"/>
    <w:rsid w:val="00576C2A"/>
    <w:rsid w:val="0058701A"/>
    <w:rsid w:val="00591C27"/>
    <w:rsid w:val="005C3E10"/>
    <w:rsid w:val="005F6FF3"/>
    <w:rsid w:val="006370DC"/>
    <w:rsid w:val="006463C8"/>
    <w:rsid w:val="006C4F82"/>
    <w:rsid w:val="006E55AD"/>
    <w:rsid w:val="00742FFA"/>
    <w:rsid w:val="007462CC"/>
    <w:rsid w:val="0077565A"/>
    <w:rsid w:val="007B3F0C"/>
    <w:rsid w:val="007B57C8"/>
    <w:rsid w:val="007C7339"/>
    <w:rsid w:val="007E3649"/>
    <w:rsid w:val="00811AD6"/>
    <w:rsid w:val="00816CB7"/>
    <w:rsid w:val="00826973"/>
    <w:rsid w:val="00837AEF"/>
    <w:rsid w:val="00844451"/>
    <w:rsid w:val="008606DB"/>
    <w:rsid w:val="00892A4C"/>
    <w:rsid w:val="00897243"/>
    <w:rsid w:val="008C2FDD"/>
    <w:rsid w:val="008F538D"/>
    <w:rsid w:val="00935949"/>
    <w:rsid w:val="00962B7E"/>
    <w:rsid w:val="00983E19"/>
    <w:rsid w:val="009A1C62"/>
    <w:rsid w:val="009B43A3"/>
    <w:rsid w:val="009C0468"/>
    <w:rsid w:val="00A00BCA"/>
    <w:rsid w:val="00A17883"/>
    <w:rsid w:val="00A63D10"/>
    <w:rsid w:val="00AE5E5C"/>
    <w:rsid w:val="00AF5797"/>
    <w:rsid w:val="00B4295F"/>
    <w:rsid w:val="00B63911"/>
    <w:rsid w:val="00BA3BA3"/>
    <w:rsid w:val="00C3566E"/>
    <w:rsid w:val="00C547E1"/>
    <w:rsid w:val="00C7475A"/>
    <w:rsid w:val="00C75F76"/>
    <w:rsid w:val="00CC0DFD"/>
    <w:rsid w:val="00CE79D5"/>
    <w:rsid w:val="00D53046"/>
    <w:rsid w:val="00D7305B"/>
    <w:rsid w:val="00DA13D1"/>
    <w:rsid w:val="00DA16C4"/>
    <w:rsid w:val="00DB347C"/>
    <w:rsid w:val="00DD156E"/>
    <w:rsid w:val="00DD6947"/>
    <w:rsid w:val="00DF011E"/>
    <w:rsid w:val="00E461AE"/>
    <w:rsid w:val="00E522B5"/>
    <w:rsid w:val="00E82AB0"/>
    <w:rsid w:val="00E964EB"/>
    <w:rsid w:val="00EE7589"/>
    <w:rsid w:val="00EF0710"/>
    <w:rsid w:val="00F108AC"/>
    <w:rsid w:val="00F3631D"/>
    <w:rsid w:val="00F65F23"/>
    <w:rsid w:val="00F84D33"/>
    <w:rsid w:val="00F87EE6"/>
    <w:rsid w:val="00FB76C1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6</Pages>
  <Words>236</Words>
  <Characters>1397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2011-10-31T12:34:00Z</cp:lastPrinted>
  <dcterms:created xsi:type="dcterms:W3CDTF">2011-11-27T09:21:00Z</dcterms:created>
  <dcterms:modified xsi:type="dcterms:W3CDTF">2012-03-20T13:31:00Z</dcterms:modified>
</cp:coreProperties>
</file>