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D58" w:rsidRDefault="008E7D58" w:rsidP="007B3F0C">
      <w:pPr>
        <w:pStyle w:val="Title"/>
      </w:pPr>
    </w:p>
    <w:p w:rsidR="008E7D58" w:rsidRDefault="008E7D58" w:rsidP="007B3F0C"/>
    <w:p w:rsidR="008E7D58" w:rsidRDefault="008E7D58" w:rsidP="007B3F0C"/>
    <w:p w:rsidR="008E7D58" w:rsidRDefault="008E7D58" w:rsidP="007B3F0C">
      <w:r>
        <w:tab/>
      </w:r>
      <w:r>
        <w:tab/>
      </w:r>
    </w:p>
    <w:p w:rsidR="008E7D58" w:rsidRDefault="008E7D58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8E7D58" w:rsidRDefault="008E7D58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VY_22_INOVACE_02-27</w:t>
      </w:r>
    </w:p>
    <w:p w:rsidR="008E7D58" w:rsidRDefault="008E7D58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</w:t>
      </w:r>
      <w:r>
        <w:rPr>
          <w:rFonts w:ascii="Calibri" w:hAnsi="Calibri" w:cs="Calibri"/>
          <w:b/>
          <w:bCs/>
          <w:sz w:val="56"/>
          <w:szCs w:val="56"/>
        </w:rPr>
        <w:t>Domestic animals – doplň písmeno -</w:t>
      </w:r>
    </w:p>
    <w:p w:rsidR="008E7D58" w:rsidRPr="00BE5D99" w:rsidRDefault="008E7D58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      část B</w:t>
      </w:r>
    </w:p>
    <w:p w:rsidR="008E7D58" w:rsidRDefault="008E7D58" w:rsidP="001B40C2">
      <w:pPr>
        <w:rPr>
          <w:rFonts w:ascii="Calibri" w:hAnsi="Calibri" w:cs="Calibri"/>
          <w:sz w:val="56"/>
          <w:szCs w:val="56"/>
        </w:rPr>
      </w:pPr>
    </w:p>
    <w:p w:rsidR="008E7D58" w:rsidRPr="001B40C2" w:rsidRDefault="008E7D58" w:rsidP="001B40C2">
      <w:pPr>
        <w:rPr>
          <w:rFonts w:ascii="Calibri" w:hAnsi="Calibri" w:cs="Calibri"/>
          <w:sz w:val="56"/>
          <w:szCs w:val="56"/>
        </w:rPr>
      </w:pPr>
    </w:p>
    <w:p w:rsidR="008E7D58" w:rsidRPr="001B40C2" w:rsidRDefault="008E7D58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8E7D58">
        <w:tc>
          <w:tcPr>
            <w:tcW w:w="1215" w:type="pct"/>
          </w:tcPr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8E7D58">
        <w:tc>
          <w:tcPr>
            <w:tcW w:w="1215" w:type="pct"/>
          </w:tcPr>
          <w:p w:rsidR="008E7D58" w:rsidRPr="00A63D10" w:rsidRDefault="008E7D58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8E7D58">
        <w:tc>
          <w:tcPr>
            <w:tcW w:w="1215" w:type="pct"/>
          </w:tcPr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8E7D58">
        <w:tc>
          <w:tcPr>
            <w:tcW w:w="1215" w:type="pct"/>
          </w:tcPr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8E7D58">
        <w:tc>
          <w:tcPr>
            <w:tcW w:w="1215" w:type="pct"/>
          </w:tcPr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Domestic animals – doplň písmeno – část B</w:t>
            </w:r>
          </w:p>
        </w:tc>
      </w:tr>
      <w:tr w:rsidR="008E7D58">
        <w:tc>
          <w:tcPr>
            <w:tcW w:w="1215" w:type="pct"/>
          </w:tcPr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8E7D58">
        <w:tc>
          <w:tcPr>
            <w:tcW w:w="1215" w:type="pct"/>
          </w:tcPr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25.2. 2011</w:t>
            </w:r>
          </w:p>
        </w:tc>
      </w:tr>
      <w:tr w:rsidR="008E7D58">
        <w:tc>
          <w:tcPr>
            <w:tcW w:w="1215" w:type="pct"/>
          </w:tcPr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8E7D58" w:rsidRPr="00A63D10" w:rsidRDefault="008E7D5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8E7D58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  <w:p w:rsidR="008E7D58" w:rsidRPr="00A63D10" w:rsidRDefault="008E7D5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8E7D58" w:rsidRPr="001B40C2" w:rsidRDefault="008E7D58" w:rsidP="001B40C2">
      <w:pPr>
        <w:rPr>
          <w:rFonts w:ascii="Calibri" w:hAnsi="Calibri" w:cs="Calibri"/>
          <w:sz w:val="56"/>
          <w:szCs w:val="56"/>
        </w:rPr>
      </w:pPr>
    </w:p>
    <w:p w:rsidR="008E7D58" w:rsidRPr="001B40C2" w:rsidRDefault="008E7D58" w:rsidP="001B40C2">
      <w:pPr>
        <w:rPr>
          <w:rFonts w:ascii="Calibri" w:hAnsi="Calibri" w:cs="Calibri"/>
          <w:sz w:val="56"/>
          <w:szCs w:val="56"/>
        </w:rPr>
      </w:pPr>
    </w:p>
    <w:p w:rsidR="008E7D58" w:rsidRPr="001B40C2" w:rsidRDefault="008E7D58" w:rsidP="001B40C2">
      <w:pPr>
        <w:rPr>
          <w:rFonts w:ascii="Calibri" w:hAnsi="Calibri" w:cs="Calibri"/>
          <w:sz w:val="56"/>
          <w:szCs w:val="56"/>
        </w:rPr>
      </w:pPr>
    </w:p>
    <w:p w:rsidR="008E7D58" w:rsidRDefault="008E7D58" w:rsidP="001B40C2">
      <w:pPr>
        <w:rPr>
          <w:rFonts w:ascii="Calibri" w:hAnsi="Calibri" w:cs="Calibri"/>
          <w:sz w:val="56"/>
          <w:szCs w:val="56"/>
        </w:rPr>
      </w:pPr>
    </w:p>
    <w:p w:rsidR="008E7D58" w:rsidRDefault="008E7D5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93.2pt;width:445.5pt;height:97.5pt;z-index:-251660800;visibility:visible;mso-position-vertical-relative:page" wrapcoords="-36 0 -36 21434 21600 21434 21600 0 -36 0">
            <v:imagedata r:id="rId7" o:title=""/>
            <w10:wrap type="tight" anchory="page"/>
          </v:shape>
        </w:pict>
      </w:r>
      <w:r>
        <w:rPr>
          <w:rFonts w:ascii="Calibri" w:hAnsi="Calibri" w:cs="Calibri"/>
          <w:sz w:val="56"/>
          <w:szCs w:val="56"/>
        </w:rPr>
        <w:tab/>
      </w:r>
    </w:p>
    <w:p w:rsidR="008E7D58" w:rsidRDefault="008E7D58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b/>
          <w:bCs/>
          <w:sz w:val="36"/>
          <w:szCs w:val="36"/>
        </w:rPr>
      </w:pPr>
    </w:p>
    <w:p w:rsidR="008E7D58" w:rsidRPr="00404D7C" w:rsidRDefault="008E7D58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Způsob využití.</w:t>
      </w: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Děti doplňují písmena</w:t>
      </w:r>
      <w:r>
        <w:rPr>
          <w:rFonts w:ascii="Calibri" w:hAnsi="Calibri" w:cs="Calibri"/>
          <w:sz w:val="36"/>
          <w:szCs w:val="36"/>
        </w:rPr>
        <w:t xml:space="preserve"> prvních nejjednodušších angl. s</w:t>
      </w:r>
      <w:r w:rsidRPr="00404D7C">
        <w:rPr>
          <w:rFonts w:ascii="Calibri" w:hAnsi="Calibri" w:cs="Calibri"/>
          <w:sz w:val="36"/>
          <w:szCs w:val="36"/>
        </w:rPr>
        <w:t>lov</w:t>
      </w: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Další využití:</w:t>
      </w:r>
    </w:p>
    <w:p w:rsidR="008E7D58" w:rsidRPr="00404D7C" w:rsidRDefault="008E7D58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najdi slova začínající na stejné písmeno</w:t>
      </w:r>
    </w:p>
    <w:p w:rsidR="008E7D58" w:rsidRPr="00404D7C" w:rsidRDefault="008E7D58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diktát barev – „colour the frog green“</w:t>
      </w:r>
    </w:p>
    <w:p w:rsidR="008E7D58" w:rsidRPr="00404D7C" w:rsidRDefault="008E7D58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vybarvi obrázky, které spolu mohou souviset</w:t>
      </w:r>
    </w:p>
    <w:p w:rsidR="008E7D58" w:rsidRPr="00404D7C" w:rsidRDefault="008E7D58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př. ring</w:t>
      </w:r>
      <w:r w:rsidRPr="00404D7C">
        <w:rPr>
          <w:rFonts w:ascii="Calibri" w:hAnsi="Calibri" w:cs="Calibri"/>
          <w:sz w:val="36"/>
          <w:szCs w:val="36"/>
          <w:lang w:val="en-US"/>
        </w:rPr>
        <w:t xml:space="preserve">+queen </w:t>
      </w:r>
      <w:r w:rsidRPr="00404D7C">
        <w:rPr>
          <w:rFonts w:ascii="Calibri" w:hAnsi="Calibri" w:cs="Calibri"/>
          <w:sz w:val="36"/>
          <w:szCs w:val="36"/>
        </w:rPr>
        <w:t>(královna a prsten)</w:t>
      </w:r>
    </w:p>
    <w:p w:rsidR="008E7D58" w:rsidRPr="00404D7C" w:rsidRDefault="008E7D58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     mouse</w:t>
      </w:r>
      <w:r w:rsidRPr="00404D7C">
        <w:rPr>
          <w:rFonts w:ascii="Calibri" w:hAnsi="Calibri" w:cs="Calibri"/>
          <w:sz w:val="36"/>
          <w:szCs w:val="36"/>
          <w:lang w:val="en-US"/>
        </w:rPr>
        <w:t>+house (myš a dům)</w:t>
      </w: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Pr="00404D7C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Byly použity obrázky ze šablony  VV_22_INOVACE_02_23</w:t>
      </w: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7" type="#_x0000_t75" style="position:absolute;margin-left:28.35pt;margin-top:687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margin-left:-37.65pt;margin-top:-154.95pt;width:612pt;height:14in;z-index:-251657728;mso-position-vertical-relative:margin" wrapcoords="-26 0 -26 21584 21600 21584 21600 0 -26 0">
            <v:imagedata r:id="rId8" o:title=""/>
            <w10:wrap type="tight" anchory="margin"/>
          </v:shape>
        </w:pict>
      </w:r>
    </w:p>
    <w:p w:rsidR="008E7D58" w:rsidRDefault="008E7D58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9" type="#_x0000_t75" style="position:absolute;margin-left:-37.65pt;margin-top:-94.95pt;width:612pt;height:14in;z-index:-251656704;mso-position-vertical-relative:margin" wrapcoords="-26 0 -26 21584 21600 21584 21600 0 -26 0">
            <v:imagedata r:id="rId9" o:title=""/>
            <w10:wrap type="tight" anchory="margin"/>
          </v:shape>
        </w:pict>
      </w:r>
    </w:p>
    <w:p w:rsidR="008E7D58" w:rsidRPr="007C25BD" w:rsidRDefault="008E7D58" w:rsidP="00404D7C">
      <w:pPr>
        <w:rPr>
          <w:rFonts w:ascii="Calibri" w:hAnsi="Calibri" w:cs="Calibri"/>
          <w:sz w:val="36"/>
          <w:szCs w:val="36"/>
        </w:rPr>
        <w:sectPr w:rsidR="008E7D58" w:rsidRPr="007C25BD" w:rsidSect="00884BBD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843" w:right="1134" w:bottom="1134" w:left="1134" w:header="709" w:footer="176" w:gutter="0"/>
          <w:cols w:space="708"/>
          <w:docGrid w:linePitch="326"/>
        </w:sectPr>
      </w:pPr>
    </w:p>
    <w:p w:rsidR="008E7D58" w:rsidRDefault="008E7D5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-49.65pt;margin-top:-35.5pt;width:587.85pt;height:782.65pt;z-index:251657728;mso-position-vertical-relative:margin" wrapcoords="138 1138 138 21207 21324 21207 21324 1138 138 1138">
            <v:imagedata r:id="rId11" o:title=""/>
            <w10:wrap type="tight" anchory="margin"/>
          </v:shape>
          <o:OLEObject Type="Embed" ProgID="Word.Document.8" ShapeID="_x0000_s1030" DrawAspect="Content" ObjectID="_1393932451" r:id="rId12">
            <o:FieldCodes>\s</o:FieldCodes>
          </o:OLEObject>
        </w:pict>
      </w:r>
    </w:p>
    <w:p w:rsidR="008E7D58" w:rsidRDefault="008E7D5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E7D58" w:rsidRPr="0047478F" w:rsidRDefault="008E7D58" w:rsidP="00D9538E">
      <w:pPr>
        <w:rPr>
          <w:rFonts w:ascii="Calibri" w:hAnsi="Calibri" w:cs="Calibri"/>
          <w:b/>
          <w:bCs/>
          <w:sz w:val="44"/>
          <w:szCs w:val="44"/>
        </w:rPr>
      </w:pPr>
      <w:r w:rsidRPr="0047478F">
        <w:rPr>
          <w:rFonts w:ascii="Calibri" w:hAnsi="Calibri" w:cs="Calibri"/>
          <w:b/>
          <w:bCs/>
          <w:sz w:val="44"/>
          <w:szCs w:val="44"/>
        </w:rPr>
        <w:t>Seznam slov k listu      Domestic  animals</w:t>
      </w:r>
    </w:p>
    <w:p w:rsidR="008E7D58" w:rsidRPr="0047478F" w:rsidRDefault="008E7D58" w:rsidP="00D9538E">
      <w:pPr>
        <w:rPr>
          <w:sz w:val="40"/>
          <w:szCs w:val="40"/>
        </w:rPr>
      </w:pPr>
    </w:p>
    <w:tbl>
      <w:tblPr>
        <w:tblW w:w="0" w:type="auto"/>
        <w:tblInd w:w="-106" w:type="dxa"/>
        <w:tblLook w:val="01E0"/>
      </w:tblPr>
      <w:tblGrid>
        <w:gridCol w:w="723"/>
        <w:gridCol w:w="1683"/>
        <w:gridCol w:w="1683"/>
        <w:gridCol w:w="748"/>
        <w:gridCol w:w="748"/>
        <w:gridCol w:w="1870"/>
        <w:gridCol w:w="1885"/>
      </w:tblGrid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cat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kočka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11.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sheep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ovce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dog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pes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12.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mouse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myš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3.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cow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kráva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13.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snake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had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4.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fish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ryba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14.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horse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kůň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5.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bird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pták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15.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goose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husa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6.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goat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koza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16.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donkey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osel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7.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cock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kohout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17.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rabbit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králík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8.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hen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slepice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18.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chicken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kuře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9.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duck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kachna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19.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turkey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krocan</w:t>
            </w:r>
          </w:p>
        </w:tc>
      </w:tr>
      <w:tr w:rsidR="008E7D58" w:rsidRPr="0047478F">
        <w:tc>
          <w:tcPr>
            <w:tcW w:w="669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10.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pig</w:t>
            </w:r>
          </w:p>
        </w:tc>
        <w:tc>
          <w:tcPr>
            <w:tcW w:w="1683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prase</w:t>
            </w: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20.</w:t>
            </w:r>
          </w:p>
        </w:tc>
        <w:tc>
          <w:tcPr>
            <w:tcW w:w="1870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butterfly</w:t>
            </w:r>
          </w:p>
        </w:tc>
        <w:tc>
          <w:tcPr>
            <w:tcW w:w="1885" w:type="dxa"/>
          </w:tcPr>
          <w:p w:rsidR="008E7D58" w:rsidRPr="0047478F" w:rsidRDefault="008E7D58" w:rsidP="00DF4769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motýl</w:t>
            </w:r>
          </w:p>
        </w:tc>
      </w:tr>
    </w:tbl>
    <w:p w:rsidR="008E7D58" w:rsidRPr="009611BE" w:rsidRDefault="008E7D58" w:rsidP="00D9538E">
      <w:pPr>
        <w:tabs>
          <w:tab w:val="left" w:pos="1020"/>
        </w:tabs>
        <w:spacing w:after="120"/>
      </w:pPr>
    </w:p>
    <w:p w:rsidR="008E7D58" w:rsidRDefault="008E7D58" w:rsidP="00D9538E">
      <w:pPr>
        <w:rPr>
          <w:rFonts w:ascii="Calibri" w:hAnsi="Calibri" w:cs="Calibri"/>
          <w:sz w:val="36"/>
          <w:szCs w:val="36"/>
        </w:rPr>
      </w:pPr>
    </w:p>
    <w:p w:rsidR="008E7D58" w:rsidRPr="00091C67" w:rsidRDefault="008E7D58" w:rsidP="00D9538E">
      <w:pPr>
        <w:tabs>
          <w:tab w:val="num" w:pos="851"/>
        </w:tabs>
        <w:spacing w:after="120"/>
        <w:jc w:val="both"/>
        <w:rPr>
          <w:rFonts w:ascii="Calibri" w:hAnsi="Calibri" w:cs="Calibri"/>
          <w:b/>
          <w:bCs/>
          <w:sz w:val="36"/>
          <w:szCs w:val="36"/>
          <w:lang w:val="en-US"/>
        </w:rPr>
      </w:pPr>
      <w:r w:rsidRPr="00091C67">
        <w:rPr>
          <w:rFonts w:ascii="Calibri" w:hAnsi="Calibri" w:cs="Calibri"/>
          <w:b/>
          <w:bCs/>
          <w:sz w:val="36"/>
          <w:szCs w:val="36"/>
          <w:lang w:val="en-US"/>
        </w:rPr>
        <w:t>Předpokládané znalosti</w:t>
      </w:r>
    </w:p>
    <w:p w:rsidR="008E7D58" w:rsidRDefault="008E7D58" w:rsidP="00D9538E">
      <w:pPr>
        <w:tabs>
          <w:tab w:val="num" w:pos="851"/>
        </w:tabs>
        <w:spacing w:after="120"/>
        <w:jc w:val="both"/>
        <w:rPr>
          <w:rFonts w:ascii="Calibri" w:hAnsi="Calibri" w:cs="Calibri"/>
          <w:sz w:val="36"/>
          <w:szCs w:val="36"/>
          <w:lang w:val="en-US"/>
        </w:rPr>
      </w:pPr>
      <w:r>
        <w:rPr>
          <w:rFonts w:ascii="Calibri" w:hAnsi="Calibri" w:cs="Calibri"/>
          <w:sz w:val="36"/>
          <w:szCs w:val="36"/>
          <w:lang w:val="en-US"/>
        </w:rPr>
        <w:t>Slovíčka ze šablony VY_22_INOVACE_02-23</w:t>
      </w:r>
    </w:p>
    <w:p w:rsidR="008E7D58" w:rsidRPr="00404D7C" w:rsidRDefault="008E7D58" w:rsidP="00D9538E">
      <w:pPr>
        <w:tabs>
          <w:tab w:val="num" w:pos="851"/>
        </w:tabs>
        <w:spacing w:after="120"/>
        <w:jc w:val="both"/>
        <w:rPr>
          <w:rFonts w:ascii="Calibri" w:hAnsi="Calibri" w:cs="Calibri"/>
          <w:sz w:val="36"/>
          <w:szCs w:val="36"/>
        </w:rPr>
      </w:pPr>
    </w:p>
    <w:p w:rsidR="008E7D58" w:rsidRPr="00404D7C" w:rsidRDefault="008E7D58" w:rsidP="00D9538E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Použité zdroje</w:t>
      </w:r>
    </w:p>
    <w:p w:rsidR="008E7D58" w:rsidRPr="00404D7C" w:rsidRDefault="008E7D58" w:rsidP="00D9538E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8E7D58" w:rsidRPr="00404D7C" w:rsidRDefault="008E7D58" w:rsidP="00D9538E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8E7D58" w:rsidRDefault="008E7D58" w:rsidP="00D9538E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8E7D58" w:rsidRDefault="008E7D58" w:rsidP="00D9538E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sectPr w:rsidR="008E7D58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D58" w:rsidRDefault="008E7D58">
      <w:r>
        <w:separator/>
      </w:r>
    </w:p>
  </w:endnote>
  <w:endnote w:type="continuationSeparator" w:id="0">
    <w:p w:rsidR="008E7D58" w:rsidRDefault="008E7D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D58" w:rsidRDefault="008E7D58">
    <w:pPr>
      <w:pStyle w:val="Footer"/>
    </w:pPr>
  </w:p>
  <w:p w:rsidR="008E7D58" w:rsidRDefault="008E7D58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7D58" w:rsidRDefault="008E7D58">
    <w:pPr>
      <w:pStyle w:val="Footer"/>
    </w:pPr>
  </w:p>
  <w:p w:rsidR="008E7D58" w:rsidRDefault="008E7D58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D58" w:rsidRDefault="008E7D58">
      <w:r>
        <w:separator/>
      </w:r>
    </w:p>
  </w:footnote>
  <w:footnote w:type="continuationSeparator" w:id="0">
    <w:p w:rsidR="008E7D58" w:rsidRDefault="008E7D5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086F"/>
    <w:rsid w:val="00057B02"/>
    <w:rsid w:val="00064AC5"/>
    <w:rsid w:val="00066334"/>
    <w:rsid w:val="00091C67"/>
    <w:rsid w:val="000B2AF0"/>
    <w:rsid w:val="00116677"/>
    <w:rsid w:val="001507E5"/>
    <w:rsid w:val="00194005"/>
    <w:rsid w:val="001B40C2"/>
    <w:rsid w:val="001E3266"/>
    <w:rsid w:val="002E4D3E"/>
    <w:rsid w:val="00366322"/>
    <w:rsid w:val="00376E8E"/>
    <w:rsid w:val="003827E8"/>
    <w:rsid w:val="003A2F15"/>
    <w:rsid w:val="003D5339"/>
    <w:rsid w:val="00404D7C"/>
    <w:rsid w:val="0047478F"/>
    <w:rsid w:val="004E4263"/>
    <w:rsid w:val="004F36C3"/>
    <w:rsid w:val="00554C70"/>
    <w:rsid w:val="00576C2A"/>
    <w:rsid w:val="0058701A"/>
    <w:rsid w:val="00591C27"/>
    <w:rsid w:val="00595356"/>
    <w:rsid w:val="005F6FF3"/>
    <w:rsid w:val="006463C8"/>
    <w:rsid w:val="006C4F82"/>
    <w:rsid w:val="006D208A"/>
    <w:rsid w:val="006E55AD"/>
    <w:rsid w:val="006F042F"/>
    <w:rsid w:val="00706312"/>
    <w:rsid w:val="00710F01"/>
    <w:rsid w:val="00742FFA"/>
    <w:rsid w:val="007462CC"/>
    <w:rsid w:val="007B3F0C"/>
    <w:rsid w:val="007B57C8"/>
    <w:rsid w:val="007C25BD"/>
    <w:rsid w:val="007C7339"/>
    <w:rsid w:val="00811AD6"/>
    <w:rsid w:val="00816CB7"/>
    <w:rsid w:val="00837AEF"/>
    <w:rsid w:val="00843D29"/>
    <w:rsid w:val="008606DB"/>
    <w:rsid w:val="00884BBD"/>
    <w:rsid w:val="00892A4C"/>
    <w:rsid w:val="008C2FDD"/>
    <w:rsid w:val="008E7D58"/>
    <w:rsid w:val="008F538D"/>
    <w:rsid w:val="009118D8"/>
    <w:rsid w:val="009611BE"/>
    <w:rsid w:val="00962B7E"/>
    <w:rsid w:val="00983E19"/>
    <w:rsid w:val="009A1C62"/>
    <w:rsid w:val="009C0468"/>
    <w:rsid w:val="009D44C5"/>
    <w:rsid w:val="00A17883"/>
    <w:rsid w:val="00A63D10"/>
    <w:rsid w:val="00AE5E5C"/>
    <w:rsid w:val="00B4295F"/>
    <w:rsid w:val="00B63911"/>
    <w:rsid w:val="00BA3BA3"/>
    <w:rsid w:val="00BE4429"/>
    <w:rsid w:val="00BE5D99"/>
    <w:rsid w:val="00C3566E"/>
    <w:rsid w:val="00C7475A"/>
    <w:rsid w:val="00C75F76"/>
    <w:rsid w:val="00CC0DFD"/>
    <w:rsid w:val="00CC39D2"/>
    <w:rsid w:val="00CE79D5"/>
    <w:rsid w:val="00D53046"/>
    <w:rsid w:val="00D7305B"/>
    <w:rsid w:val="00D9538E"/>
    <w:rsid w:val="00DA13D1"/>
    <w:rsid w:val="00DA16C4"/>
    <w:rsid w:val="00DB347C"/>
    <w:rsid w:val="00DD156E"/>
    <w:rsid w:val="00DD6947"/>
    <w:rsid w:val="00DF4769"/>
    <w:rsid w:val="00E461AE"/>
    <w:rsid w:val="00E522B5"/>
    <w:rsid w:val="00E627FA"/>
    <w:rsid w:val="00E82AB0"/>
    <w:rsid w:val="00F65F23"/>
    <w:rsid w:val="00F84D33"/>
    <w:rsid w:val="00F87EE6"/>
    <w:rsid w:val="00FD409F"/>
    <w:rsid w:val="00FF1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27</TotalTime>
  <Pages>6</Pages>
  <Words>248</Words>
  <Characters>1467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2011-10-31T12:34:00Z</cp:lastPrinted>
  <dcterms:created xsi:type="dcterms:W3CDTF">2011-11-30T08:18:00Z</dcterms:created>
  <dcterms:modified xsi:type="dcterms:W3CDTF">2012-03-22T13:41:00Z</dcterms:modified>
</cp:coreProperties>
</file>