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25D" w:rsidRDefault="0068025D" w:rsidP="007B3F0C">
      <w:pPr>
        <w:pStyle w:val="Title"/>
      </w:pPr>
    </w:p>
    <w:p w:rsidR="0068025D" w:rsidRDefault="0068025D" w:rsidP="007B3F0C">
      <w:pPr>
        <w:pStyle w:val="Title"/>
      </w:pPr>
    </w:p>
    <w:p w:rsidR="0068025D" w:rsidRDefault="0068025D" w:rsidP="007B3F0C">
      <w:pPr>
        <w:pStyle w:val="Title"/>
      </w:pPr>
    </w:p>
    <w:p w:rsidR="0068025D" w:rsidRDefault="0068025D" w:rsidP="007B3F0C"/>
    <w:p w:rsidR="0068025D" w:rsidRDefault="0068025D" w:rsidP="007B3F0C"/>
    <w:p w:rsidR="0068025D" w:rsidRDefault="0068025D" w:rsidP="007B3F0C">
      <w:r>
        <w:tab/>
      </w:r>
      <w:r>
        <w:tab/>
      </w:r>
    </w:p>
    <w:p w:rsidR="0068025D" w:rsidRDefault="0068025D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68025D" w:rsidRDefault="0068025D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VY_22_INOVACE_02-32</w:t>
      </w:r>
    </w:p>
    <w:p w:rsidR="0068025D" w:rsidRDefault="0068025D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</w:t>
      </w:r>
      <w:r>
        <w:rPr>
          <w:rFonts w:ascii="Calibri" w:hAnsi="Calibri" w:cs="Calibri"/>
          <w:b/>
          <w:bCs/>
          <w:sz w:val="56"/>
          <w:szCs w:val="56"/>
        </w:rPr>
        <w:t>ZOO animals – doplň písmeno -</w:t>
      </w:r>
    </w:p>
    <w:p w:rsidR="0068025D" w:rsidRDefault="0068025D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                                  část  A </w:t>
      </w:r>
    </w:p>
    <w:p w:rsidR="0068025D" w:rsidRPr="009906BA" w:rsidRDefault="0068025D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68025D" w:rsidRPr="001B40C2" w:rsidRDefault="0068025D" w:rsidP="001B40C2">
      <w:pPr>
        <w:rPr>
          <w:rFonts w:ascii="Calibri" w:hAnsi="Calibri" w:cs="Calibri"/>
          <w:sz w:val="56"/>
          <w:szCs w:val="56"/>
        </w:rPr>
      </w:pPr>
    </w:p>
    <w:p w:rsidR="0068025D" w:rsidRPr="001B40C2" w:rsidRDefault="0068025D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68025D">
        <w:tc>
          <w:tcPr>
            <w:tcW w:w="1215" w:type="pct"/>
          </w:tcPr>
          <w:p w:rsidR="0068025D" w:rsidRPr="00A63D10" w:rsidRDefault="0068025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68025D" w:rsidRPr="00A63D10" w:rsidRDefault="0068025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2. ročník</w:t>
            </w:r>
          </w:p>
        </w:tc>
      </w:tr>
      <w:tr w:rsidR="0068025D">
        <w:tc>
          <w:tcPr>
            <w:tcW w:w="1215" w:type="pct"/>
          </w:tcPr>
          <w:p w:rsidR="0068025D" w:rsidRPr="00A63D10" w:rsidRDefault="0068025D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68025D" w:rsidRPr="00A63D10" w:rsidRDefault="0068025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68025D">
        <w:tc>
          <w:tcPr>
            <w:tcW w:w="1215" w:type="pct"/>
          </w:tcPr>
          <w:p w:rsidR="0068025D" w:rsidRPr="00A63D10" w:rsidRDefault="0068025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68025D" w:rsidRPr="00A63D10" w:rsidRDefault="0068025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68025D">
        <w:tc>
          <w:tcPr>
            <w:tcW w:w="1215" w:type="pct"/>
          </w:tcPr>
          <w:p w:rsidR="0068025D" w:rsidRPr="00A63D10" w:rsidRDefault="0068025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68025D" w:rsidRPr="00A63D10" w:rsidRDefault="0068025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- rozšíření</w:t>
            </w:r>
          </w:p>
        </w:tc>
      </w:tr>
      <w:tr w:rsidR="0068025D">
        <w:tc>
          <w:tcPr>
            <w:tcW w:w="1215" w:type="pct"/>
          </w:tcPr>
          <w:p w:rsidR="0068025D" w:rsidRPr="00A63D10" w:rsidRDefault="0068025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68025D" w:rsidRPr="00A63D10" w:rsidRDefault="0068025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ZOO  animals    </w:t>
            </w:r>
          </w:p>
        </w:tc>
      </w:tr>
      <w:tr w:rsidR="0068025D">
        <w:tc>
          <w:tcPr>
            <w:tcW w:w="1215" w:type="pct"/>
          </w:tcPr>
          <w:p w:rsidR="0068025D" w:rsidRPr="00A63D10" w:rsidRDefault="0068025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68025D" w:rsidRPr="00A63D10" w:rsidRDefault="0068025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68025D">
        <w:tc>
          <w:tcPr>
            <w:tcW w:w="1215" w:type="pct"/>
          </w:tcPr>
          <w:p w:rsidR="0068025D" w:rsidRPr="00A63D10" w:rsidRDefault="0068025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68025D" w:rsidRPr="00A63D10" w:rsidRDefault="0068025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25 .3. 2011</w:t>
            </w:r>
          </w:p>
        </w:tc>
      </w:tr>
      <w:tr w:rsidR="0068025D">
        <w:tc>
          <w:tcPr>
            <w:tcW w:w="1215" w:type="pct"/>
          </w:tcPr>
          <w:p w:rsidR="0068025D" w:rsidRPr="00A63D10" w:rsidRDefault="0068025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68025D" w:rsidRPr="00A63D10" w:rsidRDefault="0068025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68025D" w:rsidRDefault="0068025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</w:t>
            </w:r>
          </w:p>
          <w:p w:rsidR="0068025D" w:rsidRPr="00A63D10" w:rsidRDefault="0068025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</w:t>
            </w:r>
          </w:p>
        </w:tc>
      </w:tr>
      <w:bookmarkEnd w:id="0"/>
    </w:tbl>
    <w:p w:rsidR="0068025D" w:rsidRPr="001B40C2" w:rsidRDefault="0068025D" w:rsidP="001B40C2">
      <w:pPr>
        <w:rPr>
          <w:rFonts w:ascii="Calibri" w:hAnsi="Calibri" w:cs="Calibri"/>
          <w:sz w:val="56"/>
          <w:szCs w:val="56"/>
        </w:rPr>
      </w:pPr>
    </w:p>
    <w:p w:rsidR="0068025D" w:rsidRPr="001B40C2" w:rsidRDefault="0068025D" w:rsidP="001B40C2">
      <w:pPr>
        <w:rPr>
          <w:rFonts w:ascii="Calibri" w:hAnsi="Calibri" w:cs="Calibri"/>
          <w:sz w:val="56"/>
          <w:szCs w:val="56"/>
        </w:rPr>
      </w:pPr>
    </w:p>
    <w:p w:rsidR="0068025D" w:rsidRPr="001B40C2" w:rsidRDefault="0068025D" w:rsidP="001B40C2">
      <w:pPr>
        <w:rPr>
          <w:rFonts w:ascii="Calibri" w:hAnsi="Calibri" w:cs="Calibri"/>
          <w:sz w:val="56"/>
          <w:szCs w:val="56"/>
        </w:rPr>
      </w:pPr>
    </w:p>
    <w:p w:rsidR="0068025D" w:rsidRDefault="0068025D" w:rsidP="001B40C2">
      <w:pPr>
        <w:rPr>
          <w:rFonts w:ascii="Calibri" w:hAnsi="Calibri" w:cs="Calibri"/>
          <w:sz w:val="56"/>
          <w:szCs w:val="56"/>
        </w:rPr>
      </w:pPr>
    </w:p>
    <w:p w:rsidR="0068025D" w:rsidRDefault="0068025D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0;margin-top:705.05pt;width:445.5pt;height:97.5pt;z-index:-251660800;visibility:visible;mso-position-horizontal:center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68025D" w:rsidRDefault="0068025D" w:rsidP="00404D7C">
      <w:pPr>
        <w:rPr>
          <w:rFonts w:ascii="Calibri" w:hAnsi="Calibri" w:cs="Calibri"/>
          <w:sz w:val="36"/>
          <w:szCs w:val="36"/>
        </w:rPr>
      </w:pPr>
    </w:p>
    <w:p w:rsidR="0068025D" w:rsidRDefault="0068025D" w:rsidP="00404D7C">
      <w:pPr>
        <w:rPr>
          <w:rFonts w:ascii="Calibri" w:hAnsi="Calibri" w:cs="Calibri"/>
          <w:sz w:val="36"/>
          <w:szCs w:val="36"/>
        </w:rPr>
      </w:pPr>
    </w:p>
    <w:p w:rsidR="0068025D" w:rsidRDefault="0068025D" w:rsidP="00404D7C">
      <w:pPr>
        <w:rPr>
          <w:rFonts w:ascii="Calibri" w:hAnsi="Calibri" w:cs="Calibri"/>
          <w:sz w:val="36"/>
          <w:szCs w:val="36"/>
        </w:rPr>
      </w:pPr>
    </w:p>
    <w:p w:rsidR="0068025D" w:rsidRDefault="0068025D" w:rsidP="00404D7C">
      <w:pPr>
        <w:rPr>
          <w:rFonts w:ascii="Calibri" w:hAnsi="Calibri" w:cs="Calibri"/>
          <w:sz w:val="36"/>
          <w:szCs w:val="36"/>
        </w:rPr>
      </w:pPr>
    </w:p>
    <w:p w:rsidR="0068025D" w:rsidRDefault="0068025D" w:rsidP="0019727F">
      <w:pPr>
        <w:spacing w:after="120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Způsob využití</w:t>
      </w:r>
    </w:p>
    <w:p w:rsidR="0068025D" w:rsidRPr="00807D28" w:rsidRDefault="0068025D" w:rsidP="0019727F">
      <w:pPr>
        <w:spacing w:after="120"/>
        <w:rPr>
          <w:rFonts w:ascii="Calibri" w:hAnsi="Calibri" w:cs="Calibri"/>
          <w:b/>
          <w:bCs/>
          <w:sz w:val="32"/>
          <w:szCs w:val="32"/>
        </w:rPr>
      </w:pPr>
    </w:p>
    <w:p w:rsidR="0068025D" w:rsidRPr="00807D28" w:rsidRDefault="0068025D" w:rsidP="0019727F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Pracovní list slouží pro upevnění vizuální podoby slova.</w:t>
      </w:r>
    </w:p>
    <w:p w:rsidR="0068025D" w:rsidRPr="00807D28" w:rsidRDefault="0068025D" w:rsidP="0019727F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Děti doplňují písmena</w:t>
      </w:r>
      <w:r>
        <w:rPr>
          <w:rFonts w:ascii="Calibri" w:hAnsi="Calibri" w:cs="Calibri"/>
          <w:sz w:val="32"/>
          <w:szCs w:val="32"/>
        </w:rPr>
        <w:t xml:space="preserve"> prvních nejjednodušších angl. s</w:t>
      </w:r>
      <w:r w:rsidRPr="00807D28">
        <w:rPr>
          <w:rFonts w:ascii="Calibri" w:hAnsi="Calibri" w:cs="Calibri"/>
          <w:sz w:val="32"/>
          <w:szCs w:val="32"/>
        </w:rPr>
        <w:t>lov</w:t>
      </w:r>
      <w:r>
        <w:rPr>
          <w:rFonts w:ascii="Calibri" w:hAnsi="Calibri" w:cs="Calibri"/>
          <w:sz w:val="32"/>
          <w:szCs w:val="32"/>
        </w:rPr>
        <w:t>.</w:t>
      </w:r>
    </w:p>
    <w:p w:rsidR="0068025D" w:rsidRDefault="0068025D" w:rsidP="0019727F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Další využití:</w:t>
      </w:r>
    </w:p>
    <w:p w:rsidR="0068025D" w:rsidRDefault="0068025D" w:rsidP="0019727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najdi slova začínající na stejné písmeno,</w:t>
      </w:r>
    </w:p>
    <w:p w:rsidR="0068025D" w:rsidRDefault="0068025D" w:rsidP="0019727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diktát barev – colour the parrot green,</w:t>
      </w:r>
    </w:p>
    <w:p w:rsidR="0068025D" w:rsidRDefault="0068025D" w:rsidP="0019727F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vybarvi obrázky, které spolu mohou souviset:</w:t>
      </w:r>
    </w:p>
    <w:p w:rsidR="0068025D" w:rsidRDefault="0068025D" w:rsidP="0019727F">
      <w:pPr>
        <w:spacing w:after="12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     -  žijí ve vodě</w:t>
      </w:r>
    </w:p>
    <w:p w:rsidR="0068025D" w:rsidRDefault="0068025D" w:rsidP="0019727F">
      <w:pPr>
        <w:spacing w:after="120"/>
        <w:ind w:left="36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-  létají</w:t>
      </w:r>
    </w:p>
    <w:p w:rsidR="0068025D" w:rsidRDefault="0068025D" w:rsidP="0019727F">
      <w:pPr>
        <w:spacing w:after="120"/>
        <w:ind w:left="36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</w:t>
      </w:r>
    </w:p>
    <w:p w:rsidR="0068025D" w:rsidRPr="009C6EEB" w:rsidRDefault="0068025D" w:rsidP="0019727F">
      <w:pPr>
        <w:spacing w:after="120"/>
        <w:ind w:left="360"/>
        <w:rPr>
          <w:rFonts w:ascii="Calibri" w:hAnsi="Calibri" w:cs="Calibri"/>
          <w:sz w:val="36"/>
          <w:szCs w:val="36"/>
        </w:rPr>
      </w:pPr>
      <w:r w:rsidRPr="009C6EEB">
        <w:rPr>
          <w:rFonts w:ascii="Calibri" w:hAnsi="Calibri" w:cs="Calibri"/>
          <w:sz w:val="36"/>
          <w:szCs w:val="36"/>
        </w:rPr>
        <w:t xml:space="preserve">Byly použity obrázky ze šablony </w:t>
      </w:r>
      <w:r>
        <w:rPr>
          <w:rFonts w:ascii="Calibri" w:hAnsi="Calibri" w:cs="Calibri"/>
          <w:sz w:val="36"/>
          <w:szCs w:val="36"/>
        </w:rPr>
        <w:t xml:space="preserve"> VY_ 22_INOVACE_02-29</w:t>
      </w:r>
    </w:p>
    <w:p w:rsidR="0068025D" w:rsidRDefault="0068025D" w:rsidP="0019727F">
      <w:pPr>
        <w:spacing w:after="120"/>
        <w:ind w:left="360"/>
        <w:rPr>
          <w:rFonts w:ascii="Calibri" w:hAnsi="Calibri" w:cs="Calibri"/>
          <w:sz w:val="32"/>
          <w:szCs w:val="32"/>
        </w:rPr>
      </w:pPr>
    </w:p>
    <w:p w:rsidR="0068025D" w:rsidRDefault="0068025D" w:rsidP="0019727F">
      <w:pPr>
        <w:spacing w:after="120"/>
        <w:ind w:left="360"/>
        <w:rPr>
          <w:rFonts w:ascii="Calibri" w:hAnsi="Calibri" w:cs="Calibri"/>
          <w:sz w:val="32"/>
          <w:szCs w:val="32"/>
        </w:rPr>
      </w:pPr>
    </w:p>
    <w:p w:rsidR="0068025D" w:rsidRDefault="0068025D" w:rsidP="009906BA">
      <w:pPr>
        <w:spacing w:after="120"/>
        <w:rPr>
          <w:rFonts w:ascii="Calibri" w:hAnsi="Calibri" w:cs="Calibri"/>
          <w:sz w:val="32"/>
          <w:szCs w:val="32"/>
        </w:rPr>
      </w:pPr>
    </w:p>
    <w:p w:rsidR="0068025D" w:rsidRPr="00807D28" w:rsidRDefault="0068025D" w:rsidP="0019727F">
      <w:pPr>
        <w:spacing w:after="120"/>
        <w:rPr>
          <w:rFonts w:ascii="Calibri" w:hAnsi="Calibri" w:cs="Calibri"/>
          <w:b/>
          <w:bCs/>
          <w:sz w:val="32"/>
          <w:szCs w:val="32"/>
        </w:rPr>
      </w:pPr>
      <w:r w:rsidRPr="00807D28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68025D" w:rsidRPr="00807D28" w:rsidRDefault="0068025D" w:rsidP="0019727F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GRAHAM, Carolyn. </w:t>
      </w:r>
      <w:r w:rsidRPr="00807D28">
        <w:rPr>
          <w:rFonts w:ascii="Calibri" w:hAnsi="Calibri" w:cs="Calibri"/>
          <w:i/>
          <w:iCs/>
          <w:sz w:val="32"/>
          <w:szCs w:val="32"/>
        </w:rPr>
        <w:t>Longmam Children’s PictureDictionary.2003.</w:t>
      </w:r>
      <w:r w:rsidRPr="00807D28">
        <w:rPr>
          <w:rFonts w:ascii="Calibri" w:hAnsi="Calibri" w:cs="Calibri"/>
          <w:sz w:val="32"/>
          <w:szCs w:val="32"/>
        </w:rPr>
        <w:t xml:space="preserve"> (s.l.): Pearson Education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807D28">
        <w:rPr>
          <w:rFonts w:ascii="Calibri" w:hAnsi="Calibri" w:cs="Calibri"/>
          <w:sz w:val="32"/>
          <w:szCs w:val="32"/>
        </w:rPr>
        <w:t xml:space="preserve"> North Asia Limited, 2003. 160 s. ISBN  6920052331, SEVT kód 22947305</w:t>
      </w:r>
    </w:p>
    <w:p w:rsidR="0068025D" w:rsidRPr="00807D28" w:rsidRDefault="0068025D" w:rsidP="0019727F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KROJZLOVÁ, </w:t>
      </w:r>
      <w:r>
        <w:rPr>
          <w:rFonts w:ascii="Calibri" w:hAnsi="Calibri" w:cs="Calibri"/>
          <w:sz w:val="32"/>
          <w:szCs w:val="32"/>
        </w:rPr>
        <w:t>PeadDr. Ha</w:t>
      </w:r>
      <w:r w:rsidRPr="00807D28">
        <w:rPr>
          <w:rFonts w:ascii="Calibri" w:hAnsi="Calibri" w:cs="Calibri"/>
          <w:sz w:val="32"/>
          <w:szCs w:val="32"/>
        </w:rPr>
        <w:t>na.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Prvouka </w:t>
      </w:r>
      <w:r w:rsidRPr="00807D28">
        <w:rPr>
          <w:rFonts w:ascii="Calibri" w:hAnsi="Calibri" w:cs="Calibri"/>
          <w:sz w:val="32"/>
          <w:szCs w:val="32"/>
        </w:rPr>
        <w:t xml:space="preserve">: 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Pracovní listy pro 1.roč ZŠ. </w:t>
      </w:r>
      <w:r w:rsidRPr="00807D28">
        <w:rPr>
          <w:rFonts w:ascii="Calibri" w:hAnsi="Calibri" w:cs="Calibri"/>
          <w:sz w:val="32"/>
          <w:szCs w:val="32"/>
        </w:rPr>
        <w:t>1993.Praha:, 1993. 16 s. ISBN 80-7168-078-8.</w:t>
      </w:r>
    </w:p>
    <w:p w:rsidR="0068025D" w:rsidRDefault="0068025D" w:rsidP="0019727F">
      <w:pPr>
        <w:spacing w:after="120"/>
        <w:rPr>
          <w:rFonts w:ascii="Calibri" w:hAnsi="Calibri" w:cs="Calibri"/>
          <w:i/>
          <w:iCs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ZAHÁLKOVÁ, Marie. 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Angličtina pro nejmenší, </w:t>
      </w:r>
      <w:r w:rsidRPr="00807D28">
        <w:rPr>
          <w:rFonts w:ascii="Calibri" w:hAnsi="Calibri" w:cs="Calibri"/>
          <w:sz w:val="32"/>
          <w:szCs w:val="32"/>
        </w:rPr>
        <w:t>SNP, Praha: 2001.80 s. Dostupné z www: snp.cz ISBN 80-7235-064-1.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  </w:t>
      </w:r>
    </w:p>
    <w:p w:rsidR="0068025D" w:rsidRPr="009906BA" w:rsidRDefault="0068025D" w:rsidP="0019727F">
      <w:pPr>
        <w:spacing w:after="120"/>
        <w:rPr>
          <w:rFonts w:ascii="Calibri" w:hAnsi="Calibri" w:cs="Calibri"/>
          <w:i/>
          <w:iCs/>
          <w:sz w:val="32"/>
          <w:szCs w:val="32"/>
        </w:rPr>
      </w:pPr>
    </w:p>
    <w:p w:rsidR="0068025D" w:rsidRDefault="0068025D" w:rsidP="0019727F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Vlastní obrázky</w:t>
      </w:r>
    </w:p>
    <w:p w:rsidR="0068025D" w:rsidRDefault="0068025D" w:rsidP="00404D7C">
      <w:pPr>
        <w:rPr>
          <w:rFonts w:ascii="Calibri" w:hAnsi="Calibri" w:cs="Calibri"/>
          <w:sz w:val="36"/>
          <w:szCs w:val="36"/>
        </w:rPr>
      </w:pPr>
    </w:p>
    <w:p w:rsidR="0068025D" w:rsidRDefault="0068025D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7" type="#_x0000_t75" style="position:absolute;margin-left:-43.65pt;margin-top:-47.5pt;width:612pt;height:14in;z-index:-251658752;mso-position-vertical-relative:margin" wrapcoords="-26 0 -26 21584 21600 21584 21600 0 -26 0">
            <v:imagedata r:id="rId8" o:title=""/>
            <w10:wrap type="tight" anchory="margin"/>
          </v:shape>
        </w:pict>
      </w:r>
    </w:p>
    <w:p w:rsidR="0068025D" w:rsidRPr="007A3412" w:rsidRDefault="0068025D" w:rsidP="00404D7C">
      <w:pPr>
        <w:rPr>
          <w:rFonts w:ascii="Calibri" w:hAnsi="Calibri" w:cs="Calibri"/>
          <w:sz w:val="36"/>
          <w:szCs w:val="36"/>
        </w:rPr>
        <w:sectPr w:rsidR="0068025D" w:rsidRPr="007A3412" w:rsidSect="00404D7C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8" type="#_x0000_t75" style="position:absolute;margin-left:-42.6pt;margin-top:-50.8pt;width:612pt;height:14in;z-index:-251657728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-49.6pt;margin-top:-68.8pt;width:583pt;height:781.5pt;z-index:251659776;mso-position-vertical-relative:margin" wrapcoords="139 1140 139 21206 21544 21206 21544 1140 139 1140">
            <v:imagedata r:id="rId11" o:title=""/>
            <w10:wrap type="tight" anchory="margin"/>
          </v:shape>
          <o:OLEObject Type="Embed" ProgID="Word.Document.8" ShapeID="_x0000_s1029" DrawAspect="Content" ObjectID="_1394965764" r:id="rId12">
            <o:FieldCodes>\s</o:FieldCodes>
          </o:OLEObject>
        </w:pict>
      </w: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b/>
          <w:bCs/>
          <w:sz w:val="48"/>
          <w:szCs w:val="48"/>
        </w:rPr>
      </w:pPr>
      <w:r w:rsidRPr="00ED417F">
        <w:rPr>
          <w:rFonts w:ascii="Calibri" w:hAnsi="Calibri" w:cs="Calibri"/>
          <w:b/>
          <w:bCs/>
          <w:sz w:val="48"/>
          <w:szCs w:val="48"/>
        </w:rPr>
        <w:t xml:space="preserve">          Seznam slov k</w:t>
      </w:r>
      <w:r>
        <w:rPr>
          <w:rFonts w:ascii="Calibri" w:hAnsi="Calibri" w:cs="Calibri"/>
          <w:b/>
          <w:bCs/>
          <w:sz w:val="48"/>
          <w:szCs w:val="48"/>
        </w:rPr>
        <w:t> </w:t>
      </w:r>
      <w:r w:rsidRPr="00ED417F">
        <w:rPr>
          <w:rFonts w:ascii="Calibri" w:hAnsi="Calibri" w:cs="Calibri"/>
          <w:b/>
          <w:bCs/>
          <w:sz w:val="48"/>
          <w:szCs w:val="48"/>
        </w:rPr>
        <w:t>listu</w:t>
      </w:r>
      <w:r>
        <w:rPr>
          <w:rFonts w:ascii="Calibri" w:hAnsi="Calibri" w:cs="Calibri"/>
          <w:b/>
          <w:bCs/>
          <w:sz w:val="48"/>
          <w:szCs w:val="48"/>
        </w:rPr>
        <w:t xml:space="preserve">    ZOO    animals</w:t>
      </w: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b/>
          <w:bCs/>
          <w:sz w:val="48"/>
          <w:szCs w:val="48"/>
        </w:rPr>
      </w:pP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b/>
          <w:bCs/>
          <w:sz w:val="48"/>
          <w:szCs w:val="48"/>
        </w:rPr>
      </w:pP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1.    hippo                hroch                 11.   penguin        tučňák</w:t>
      </w: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2.   zebra                 zebra                  12.   bufflo            bůvol</w:t>
      </w: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3.   panda               panda                 13.   lion                 lev</w:t>
      </w:r>
    </w:p>
    <w:p w:rsidR="0068025D" w:rsidRDefault="0068025D" w:rsidP="0019727F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4.   koala                 koala                  14.   camel            velbloud</w:t>
      </w: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5.   eagel                 orel                     15.   parrot            papošek</w:t>
      </w: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6.   tiger                  tygr                     16.   crocodile       krokodýl</w:t>
      </w: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7.   jaguar               jaguár                 17.   kangaroo       klokan</w:t>
      </w: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8.   giraffe               žirafa                  18.   rhino              nosorožec</w:t>
      </w: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9.   monkey             opice                 19.   elephant        slon</w:t>
      </w:r>
    </w:p>
    <w:p w:rsidR="0068025D" w:rsidRPr="00ED417F" w:rsidRDefault="0068025D" w:rsidP="0019727F">
      <w:pPr>
        <w:tabs>
          <w:tab w:val="left" w:pos="1020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10. ostrich              pštros                 20.  polar bear      medvěd lední</w:t>
      </w:r>
    </w:p>
    <w:p w:rsidR="0068025D" w:rsidRPr="00ED417F" w:rsidRDefault="0068025D" w:rsidP="0019727F">
      <w:pPr>
        <w:tabs>
          <w:tab w:val="left" w:pos="1020"/>
        </w:tabs>
        <w:rPr>
          <w:rFonts w:ascii="Calibri" w:hAnsi="Calibri" w:cs="Calibri"/>
          <w:b/>
          <w:bCs/>
          <w:sz w:val="48"/>
          <w:szCs w:val="48"/>
        </w:rPr>
      </w:pP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8025D" w:rsidRPr="002F6642" w:rsidRDefault="0068025D" w:rsidP="0019727F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8025D" w:rsidRPr="00A62768" w:rsidRDefault="0068025D" w:rsidP="0019727F">
      <w:pPr>
        <w:rPr>
          <w:sz w:val="36"/>
          <w:szCs w:val="36"/>
        </w:rPr>
      </w:pPr>
      <w:r w:rsidRPr="004E0DBC">
        <w:rPr>
          <w:b/>
          <w:bCs/>
        </w:rPr>
        <w:t xml:space="preserve">                            </w:t>
      </w: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A62768">
        <w:rPr>
          <w:b/>
          <w:bCs/>
          <w:sz w:val="36"/>
          <w:szCs w:val="36"/>
        </w:rPr>
        <w:t xml:space="preserve">                          </w:t>
      </w: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68025D" w:rsidRDefault="0068025D" w:rsidP="0019727F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22.35pt;margin-top:699.2pt;width:445.5pt;height:97.5pt;z-index:-251659776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p w:rsidR="0068025D" w:rsidRPr="00404D7C" w:rsidRDefault="0068025D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68025D" w:rsidRPr="00404D7C" w:rsidSect="00DC4361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560" w:right="565" w:bottom="1955" w:left="993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25D" w:rsidRDefault="0068025D">
      <w:r>
        <w:separator/>
      </w:r>
    </w:p>
  </w:endnote>
  <w:endnote w:type="continuationSeparator" w:id="0">
    <w:p w:rsidR="0068025D" w:rsidRDefault="00680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25D" w:rsidRDefault="0068025D">
    <w:pPr>
      <w:pStyle w:val="Footer"/>
    </w:pPr>
  </w:p>
  <w:p w:rsidR="0068025D" w:rsidRDefault="0068025D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25D" w:rsidRDefault="0068025D">
    <w:pPr>
      <w:pStyle w:val="Footer"/>
    </w:pPr>
  </w:p>
  <w:p w:rsidR="0068025D" w:rsidRDefault="0068025D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25D" w:rsidRDefault="0068025D">
      <w:r>
        <w:separator/>
      </w:r>
    </w:p>
  </w:footnote>
  <w:footnote w:type="continuationSeparator" w:id="0">
    <w:p w:rsidR="0068025D" w:rsidRDefault="006802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36EFB"/>
    <w:rsid w:val="00064AC5"/>
    <w:rsid w:val="00066334"/>
    <w:rsid w:val="000B2AF0"/>
    <w:rsid w:val="00116677"/>
    <w:rsid w:val="001507E5"/>
    <w:rsid w:val="0019727F"/>
    <w:rsid w:val="001B40C2"/>
    <w:rsid w:val="001D7906"/>
    <w:rsid w:val="001E3266"/>
    <w:rsid w:val="00235A72"/>
    <w:rsid w:val="002F6642"/>
    <w:rsid w:val="00366322"/>
    <w:rsid w:val="00376E8E"/>
    <w:rsid w:val="003827E8"/>
    <w:rsid w:val="003A2F15"/>
    <w:rsid w:val="003D5339"/>
    <w:rsid w:val="00404D7C"/>
    <w:rsid w:val="00410536"/>
    <w:rsid w:val="00456439"/>
    <w:rsid w:val="004E0DBC"/>
    <w:rsid w:val="004F36C3"/>
    <w:rsid w:val="005502CB"/>
    <w:rsid w:val="00576C2A"/>
    <w:rsid w:val="0058701A"/>
    <w:rsid w:val="00591C27"/>
    <w:rsid w:val="005A38E6"/>
    <w:rsid w:val="005F6FF3"/>
    <w:rsid w:val="006463C8"/>
    <w:rsid w:val="0066076B"/>
    <w:rsid w:val="0068025D"/>
    <w:rsid w:val="006C4F82"/>
    <w:rsid w:val="006E55AD"/>
    <w:rsid w:val="006F4228"/>
    <w:rsid w:val="00710F01"/>
    <w:rsid w:val="00742FFA"/>
    <w:rsid w:val="007462CC"/>
    <w:rsid w:val="007A0CD2"/>
    <w:rsid w:val="007A3412"/>
    <w:rsid w:val="007B3F0C"/>
    <w:rsid w:val="007B57C8"/>
    <w:rsid w:val="007C7339"/>
    <w:rsid w:val="007D7D1B"/>
    <w:rsid w:val="007D7F2A"/>
    <w:rsid w:val="007E3469"/>
    <w:rsid w:val="00807D28"/>
    <w:rsid w:val="00811AD6"/>
    <w:rsid w:val="00816CB7"/>
    <w:rsid w:val="00837AEF"/>
    <w:rsid w:val="008606DB"/>
    <w:rsid w:val="00892A4C"/>
    <w:rsid w:val="008C2FDD"/>
    <w:rsid w:val="008F538D"/>
    <w:rsid w:val="0090498E"/>
    <w:rsid w:val="0091290E"/>
    <w:rsid w:val="00961316"/>
    <w:rsid w:val="00962B7E"/>
    <w:rsid w:val="009777DB"/>
    <w:rsid w:val="00983E19"/>
    <w:rsid w:val="00984C49"/>
    <w:rsid w:val="009906BA"/>
    <w:rsid w:val="009970E3"/>
    <w:rsid w:val="009A1C62"/>
    <w:rsid w:val="009C0468"/>
    <w:rsid w:val="009C6EEB"/>
    <w:rsid w:val="00A17883"/>
    <w:rsid w:val="00A62768"/>
    <w:rsid w:val="00A63D10"/>
    <w:rsid w:val="00AD7576"/>
    <w:rsid w:val="00AE5E5C"/>
    <w:rsid w:val="00B4295F"/>
    <w:rsid w:val="00B57C9F"/>
    <w:rsid w:val="00B63911"/>
    <w:rsid w:val="00B670D8"/>
    <w:rsid w:val="00BA3BA3"/>
    <w:rsid w:val="00BE4429"/>
    <w:rsid w:val="00BE7C8C"/>
    <w:rsid w:val="00C3566E"/>
    <w:rsid w:val="00C5522F"/>
    <w:rsid w:val="00C7475A"/>
    <w:rsid w:val="00C75F76"/>
    <w:rsid w:val="00CC0DFD"/>
    <w:rsid w:val="00CE79D5"/>
    <w:rsid w:val="00D53046"/>
    <w:rsid w:val="00D5545A"/>
    <w:rsid w:val="00D66F1F"/>
    <w:rsid w:val="00D7305B"/>
    <w:rsid w:val="00DA13D1"/>
    <w:rsid w:val="00DA16C4"/>
    <w:rsid w:val="00DB347C"/>
    <w:rsid w:val="00DC1AEB"/>
    <w:rsid w:val="00DC4361"/>
    <w:rsid w:val="00DD156E"/>
    <w:rsid w:val="00DD6947"/>
    <w:rsid w:val="00E07312"/>
    <w:rsid w:val="00E461AE"/>
    <w:rsid w:val="00E522B5"/>
    <w:rsid w:val="00E627FA"/>
    <w:rsid w:val="00E82AB0"/>
    <w:rsid w:val="00ED417F"/>
    <w:rsid w:val="00F456C1"/>
    <w:rsid w:val="00F65F23"/>
    <w:rsid w:val="00F75816"/>
    <w:rsid w:val="00F84D33"/>
    <w:rsid w:val="00F87EE6"/>
    <w:rsid w:val="00FB2FF1"/>
    <w:rsid w:val="00FC62F7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6</Pages>
  <Words>318</Words>
  <Characters>1878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10</cp:revision>
  <cp:lastPrinted>2011-10-31T12:34:00Z</cp:lastPrinted>
  <dcterms:created xsi:type="dcterms:W3CDTF">2011-11-30T22:26:00Z</dcterms:created>
  <dcterms:modified xsi:type="dcterms:W3CDTF">2012-04-03T11:43:00Z</dcterms:modified>
</cp:coreProperties>
</file>