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06" w:rsidRDefault="00950006" w:rsidP="007B3F0C">
      <w:pPr>
        <w:pStyle w:val="Title"/>
      </w:pPr>
    </w:p>
    <w:p w:rsidR="00950006" w:rsidRDefault="00950006" w:rsidP="007B3F0C">
      <w:pPr>
        <w:pStyle w:val="Title"/>
      </w:pPr>
    </w:p>
    <w:p w:rsidR="00950006" w:rsidRDefault="00950006" w:rsidP="007B3F0C">
      <w:pPr>
        <w:pStyle w:val="Title"/>
      </w:pPr>
    </w:p>
    <w:p w:rsidR="00950006" w:rsidRDefault="00950006" w:rsidP="007B3F0C"/>
    <w:p w:rsidR="00950006" w:rsidRDefault="00950006" w:rsidP="007B3F0C"/>
    <w:p w:rsidR="00950006" w:rsidRDefault="00950006" w:rsidP="007B3F0C">
      <w:r>
        <w:tab/>
      </w:r>
      <w:r>
        <w:tab/>
      </w:r>
    </w:p>
    <w:p w:rsidR="00950006" w:rsidRDefault="0095000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50006" w:rsidRDefault="0095000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VY_22_INOVACE_02-60</w:t>
      </w:r>
    </w:p>
    <w:p w:rsidR="00950006" w:rsidRPr="0004749D" w:rsidRDefault="0095000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</w:t>
      </w:r>
      <w:r>
        <w:rPr>
          <w:rFonts w:ascii="Calibri" w:hAnsi="Calibri" w:cs="Calibri"/>
          <w:b/>
          <w:bCs/>
          <w:sz w:val="56"/>
          <w:szCs w:val="56"/>
        </w:rPr>
        <w:t>Christmas – Otazník – odděl slova</w:t>
      </w:r>
    </w:p>
    <w:p w:rsidR="00950006" w:rsidRPr="001B40C2" w:rsidRDefault="00950006" w:rsidP="001B40C2">
      <w:pPr>
        <w:rPr>
          <w:rFonts w:ascii="Calibri" w:hAnsi="Calibri" w:cs="Calibri"/>
          <w:sz w:val="56"/>
          <w:szCs w:val="56"/>
        </w:rPr>
      </w:pPr>
    </w:p>
    <w:p w:rsidR="00950006" w:rsidRDefault="00950006" w:rsidP="001B40C2">
      <w:pPr>
        <w:rPr>
          <w:rFonts w:ascii="Calibri" w:hAnsi="Calibri" w:cs="Calibri"/>
          <w:sz w:val="56"/>
          <w:szCs w:val="56"/>
        </w:rPr>
      </w:pPr>
    </w:p>
    <w:p w:rsidR="00950006" w:rsidRPr="001B40C2" w:rsidRDefault="0095000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  rozšíření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Christmas        Otazník – odděl slova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10. 10. 2011</w:t>
            </w:r>
          </w:p>
        </w:tc>
      </w:tr>
      <w:tr w:rsidR="00950006">
        <w:tc>
          <w:tcPr>
            <w:tcW w:w="1215" w:type="pct"/>
          </w:tcPr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50006" w:rsidRPr="00A63D10" w:rsidRDefault="0095000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950006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  <w:p w:rsidR="00950006" w:rsidRPr="00A63D10" w:rsidRDefault="0095000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Písemná podoba slova – správně odděl a přiřaď slovo </w:t>
            </w:r>
          </w:p>
        </w:tc>
      </w:tr>
      <w:bookmarkEnd w:id="0"/>
    </w:tbl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.35pt;margin-top:699.2pt;width:445.5pt;height:97.5pt;z-index:-251658240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950006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50006" w:rsidRPr="0061186C" w:rsidRDefault="0095000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950006" w:rsidRPr="0061186C" w:rsidSect="00F049E0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0" w:left="1134" w:header="709" w:footer="176" w:gutter="0"/>
          <w:cols w:space="708"/>
          <w:docGrid w:linePitch="326"/>
        </w:sectPr>
      </w:pPr>
    </w:p>
    <w:p w:rsidR="00950006" w:rsidRPr="00DF6A6D" w:rsidRDefault="00950006" w:rsidP="00DF6A6D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2133C2">
        <w:rPr>
          <w:rFonts w:ascii="Calibri" w:hAnsi="Calibri" w:cs="Calibri"/>
          <w:b/>
          <w:bCs/>
          <w:sz w:val="32"/>
          <w:szCs w:val="32"/>
        </w:rPr>
        <w:t xml:space="preserve">         </w:t>
      </w:r>
      <w:r w:rsidRPr="00DF6A6D">
        <w:rPr>
          <w:rFonts w:ascii="Calibri" w:hAnsi="Calibri" w:cs="Calibri"/>
          <w:b/>
          <w:bCs/>
          <w:sz w:val="36"/>
          <w:szCs w:val="36"/>
        </w:rPr>
        <w:t>Způsob využití</w:t>
      </w:r>
    </w:p>
    <w:p w:rsidR="00950006" w:rsidRPr="00DF6A6D" w:rsidRDefault="00950006" w:rsidP="00DF6A6D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</w:p>
    <w:p w:rsidR="00950006" w:rsidRPr="00DF6A6D" w:rsidRDefault="00950006" w:rsidP="00DF6A6D">
      <w:pPr>
        <w:tabs>
          <w:tab w:val="left" w:pos="1020"/>
        </w:tabs>
        <w:spacing w:after="120"/>
        <w:jc w:val="both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Záleží na znalosti slovní zásoby.</w:t>
      </w:r>
    </w:p>
    <w:p w:rsidR="00950006" w:rsidRPr="00DF6A6D" w:rsidRDefault="00950006" w:rsidP="00DF6A6D">
      <w:pPr>
        <w:numPr>
          <w:ilvl w:val="0"/>
          <w:numId w:val="1"/>
        </w:numPr>
        <w:tabs>
          <w:tab w:val="clear" w:pos="2610"/>
          <w:tab w:val="num" w:pos="993"/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Vyhledej a odděl slovo, které je napsané na tabuli.</w:t>
      </w:r>
    </w:p>
    <w:p w:rsidR="00950006" w:rsidRPr="00DF6A6D" w:rsidRDefault="00950006" w:rsidP="00DF6A6D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Vybarvi slova, která znáš.</w:t>
      </w:r>
    </w:p>
    <w:p w:rsidR="00950006" w:rsidRPr="00DF6A6D" w:rsidRDefault="00950006" w:rsidP="00DF6A6D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Vyhledej slova, která začínají na stejné písmeno.</w:t>
      </w:r>
    </w:p>
    <w:p w:rsidR="00950006" w:rsidRPr="00DF6A6D" w:rsidRDefault="00950006" w:rsidP="00DF6A6D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Přiřazení písemné formy slova k obrázku.</w:t>
      </w:r>
    </w:p>
    <w:p w:rsidR="00950006" w:rsidRPr="00DF6A6D" w:rsidRDefault="00950006" w:rsidP="00DF6A6D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Spelling – hláskování slov (jinak píšeme, jinak vyslovujeme).</w:t>
      </w:r>
    </w:p>
    <w:p w:rsidR="00950006" w:rsidRPr="00DF6A6D" w:rsidRDefault="00950006" w:rsidP="00DF6A6D">
      <w:pPr>
        <w:rPr>
          <w:sz w:val="36"/>
          <w:szCs w:val="36"/>
        </w:rPr>
      </w:pPr>
    </w:p>
    <w:p w:rsidR="00950006" w:rsidRPr="00DF6A6D" w:rsidRDefault="00950006" w:rsidP="00DF6A6D">
      <w:pPr>
        <w:rPr>
          <w:sz w:val="36"/>
          <w:szCs w:val="36"/>
        </w:rPr>
      </w:pPr>
    </w:p>
    <w:p w:rsidR="00950006" w:rsidRPr="00DF6A6D" w:rsidRDefault="00950006" w:rsidP="00DF6A6D">
      <w:pPr>
        <w:rPr>
          <w:sz w:val="36"/>
          <w:szCs w:val="36"/>
        </w:rPr>
      </w:pPr>
    </w:p>
    <w:p w:rsidR="00950006" w:rsidRPr="00DF6A6D" w:rsidRDefault="00950006" w:rsidP="00DF6A6D">
      <w:pPr>
        <w:rPr>
          <w:sz w:val="36"/>
          <w:szCs w:val="36"/>
        </w:rPr>
      </w:pPr>
      <w:r w:rsidRPr="00DF6A6D">
        <w:rPr>
          <w:sz w:val="36"/>
          <w:szCs w:val="36"/>
        </w:rPr>
        <w:t>Byly použity obrázky ze šablony  VY _ 22_INOVACE_02-59</w:t>
      </w:r>
    </w:p>
    <w:p w:rsidR="00950006" w:rsidRPr="00DF6A6D" w:rsidRDefault="00950006" w:rsidP="00DF6A6D">
      <w:pPr>
        <w:rPr>
          <w:sz w:val="36"/>
          <w:szCs w:val="36"/>
        </w:rPr>
      </w:pPr>
    </w:p>
    <w:p w:rsidR="00950006" w:rsidRPr="00DF6A6D" w:rsidRDefault="00950006" w:rsidP="00DF6A6D">
      <w:pPr>
        <w:spacing w:after="120"/>
        <w:jc w:val="both"/>
        <w:rPr>
          <w:sz w:val="36"/>
          <w:szCs w:val="36"/>
        </w:rPr>
      </w:pPr>
    </w:p>
    <w:p w:rsidR="00950006" w:rsidRPr="00DF6A6D" w:rsidRDefault="00950006" w:rsidP="00DF6A6D">
      <w:pPr>
        <w:spacing w:after="120"/>
        <w:jc w:val="both"/>
        <w:rPr>
          <w:sz w:val="36"/>
          <w:szCs w:val="36"/>
        </w:rPr>
      </w:pPr>
    </w:p>
    <w:p w:rsidR="00950006" w:rsidRPr="00DF6A6D" w:rsidRDefault="00950006" w:rsidP="00DF6A6D">
      <w:pPr>
        <w:spacing w:after="120"/>
        <w:jc w:val="both"/>
        <w:rPr>
          <w:sz w:val="36"/>
          <w:szCs w:val="36"/>
        </w:rPr>
      </w:pP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 w:rsidRPr="00DF6A6D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 xml:space="preserve">GRAHAM, Carolyn. </w:t>
      </w:r>
      <w:r w:rsidRPr="00DF6A6D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DF6A6D">
        <w:rPr>
          <w:rFonts w:ascii="Calibri" w:hAnsi="Calibri" w:cs="Calibri"/>
          <w:sz w:val="36"/>
          <w:szCs w:val="36"/>
        </w:rPr>
        <w:t xml:space="preserve"> (s.l.): Pearson Education</w:t>
      </w:r>
      <w:r w:rsidRPr="00DF6A6D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DF6A6D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KROJZLOVÁ, PeadDr.Hana.</w:t>
      </w:r>
      <w:r w:rsidRPr="00DF6A6D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DF6A6D">
        <w:rPr>
          <w:rFonts w:ascii="Calibri" w:hAnsi="Calibri" w:cs="Calibri"/>
          <w:sz w:val="36"/>
          <w:szCs w:val="36"/>
        </w:rPr>
        <w:t xml:space="preserve">: </w:t>
      </w:r>
      <w:r w:rsidRPr="00DF6A6D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DF6A6D">
        <w:rPr>
          <w:rFonts w:ascii="Calibri" w:hAnsi="Calibri" w:cs="Calibri"/>
          <w:sz w:val="36"/>
          <w:szCs w:val="36"/>
        </w:rPr>
        <w:t>1993.Praha:, 1993. 16 s. ISBN 80-7168-078-8.</w:t>
      </w: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 xml:space="preserve">ZAHÁLKOVÁ, Marie. </w:t>
      </w:r>
      <w:r w:rsidRPr="00DF6A6D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DF6A6D">
        <w:rPr>
          <w:rFonts w:ascii="Calibri" w:hAnsi="Calibri" w:cs="Calibri"/>
          <w:sz w:val="36"/>
          <w:szCs w:val="36"/>
        </w:rPr>
        <w:t>SNP, Praha: 2001.80 s. Dostupné z www: snp.cz ISBN 80-7235-064-1.</w:t>
      </w:r>
      <w:r w:rsidRPr="00DF6A6D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950006" w:rsidRPr="00DF6A6D" w:rsidRDefault="00950006" w:rsidP="00DF6A6D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DF6A6D">
        <w:rPr>
          <w:rFonts w:ascii="Calibri" w:hAnsi="Calibri" w:cs="Calibri"/>
          <w:sz w:val="36"/>
          <w:szCs w:val="36"/>
        </w:rPr>
        <w:t>Vlastní obrázky</w:t>
      </w:r>
    </w:p>
    <w:p w:rsidR="00950006" w:rsidRPr="00DF6A6D" w:rsidRDefault="00950006" w:rsidP="002133C2">
      <w:pPr>
        <w:ind w:left="374"/>
        <w:rPr>
          <w:rFonts w:ascii="Calibri" w:hAnsi="Calibri" w:cs="Calibri"/>
          <w:b/>
          <w:bCs/>
          <w:sz w:val="36"/>
          <w:szCs w:val="36"/>
        </w:rPr>
      </w:pPr>
    </w:p>
    <w:p w:rsidR="00950006" w:rsidRPr="00DF6A6D" w:rsidRDefault="00950006" w:rsidP="002133C2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-25.65pt;margin-top:-194.8pt;width:612.55pt;height:14in;z-index:-251660288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950006" w:rsidRDefault="00950006" w:rsidP="002133C2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-55.65pt;margin-top:417.2pt;width:612.55pt;height:14in;z-index:-251659264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950006" w:rsidRDefault="00950006" w:rsidP="00DF6A6D">
      <w:pPr>
        <w:rPr>
          <w:rFonts w:ascii="Calibri" w:hAnsi="Calibri" w:cs="Calibri"/>
          <w:b/>
          <w:bCs/>
          <w:sz w:val="32"/>
          <w:szCs w:val="32"/>
        </w:rPr>
      </w:pPr>
      <w:r w:rsidRPr="00DF6A6D">
        <w:rPr>
          <w:rFonts w:ascii="Calibri" w:hAnsi="Calibri" w:cs="Calibri"/>
          <w:b/>
          <w:bCs/>
          <w:sz w:val="32"/>
          <w:szCs w:val="32"/>
        </w:rPr>
        <w:t xml:space="preserve">             </w:t>
      </w:r>
    </w:p>
    <w:p w:rsidR="00950006" w:rsidRDefault="00950006" w:rsidP="00DF6A6D">
      <w:pPr>
        <w:rPr>
          <w:rFonts w:ascii="Calibri" w:hAnsi="Calibri" w:cs="Calibri"/>
          <w:b/>
          <w:bCs/>
          <w:sz w:val="32"/>
          <w:szCs w:val="32"/>
        </w:rPr>
      </w:pP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</w:p>
    <w:p w:rsidR="00950006" w:rsidRDefault="00950006" w:rsidP="00DF6A6D">
      <w:pPr>
        <w:rPr>
          <w:rFonts w:ascii="Calibri" w:hAnsi="Calibri" w:cs="Calibri"/>
          <w:b/>
          <w:bCs/>
          <w:sz w:val="44"/>
          <w:szCs w:val="44"/>
        </w:rPr>
      </w:pPr>
      <w:r>
        <w:rPr>
          <w:rFonts w:ascii="Calibri" w:hAnsi="Calibri" w:cs="Calibri"/>
          <w:b/>
          <w:bCs/>
          <w:sz w:val="44"/>
          <w:szCs w:val="44"/>
        </w:rPr>
        <w:t xml:space="preserve">  </w:t>
      </w:r>
      <w:r w:rsidRPr="00DF6A6D">
        <w:rPr>
          <w:rFonts w:ascii="Calibri" w:hAnsi="Calibri" w:cs="Calibri"/>
          <w:b/>
          <w:bCs/>
          <w:sz w:val="44"/>
          <w:szCs w:val="44"/>
        </w:rPr>
        <w:t xml:space="preserve">      Seznam slov k listu      Christmas   </w:t>
      </w:r>
    </w:p>
    <w:p w:rsidR="00950006" w:rsidRPr="00DF6A6D" w:rsidRDefault="00950006" w:rsidP="00DF6A6D">
      <w:pPr>
        <w:rPr>
          <w:rFonts w:ascii="Calibri" w:hAnsi="Calibri" w:cs="Calibri"/>
          <w:b/>
          <w:bCs/>
          <w:sz w:val="44"/>
          <w:szCs w:val="44"/>
        </w:rPr>
      </w:pPr>
    </w:p>
    <w:p w:rsidR="00950006" w:rsidRPr="00DF6A6D" w:rsidRDefault="00950006" w:rsidP="00DF6A6D">
      <w:pPr>
        <w:rPr>
          <w:rFonts w:ascii="Calibri" w:hAnsi="Calibri" w:cs="Calibri"/>
          <w:b/>
          <w:bCs/>
          <w:sz w:val="32"/>
          <w:szCs w:val="32"/>
        </w:rPr>
      </w:pP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1.   Christmas tree     vánoční strom        13.   Christmas pudding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2.   present                 dárek                                 vánoční puding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3.   star                        hvězda                      14.   fish soup       rybí                                    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4.   bell                        zvonek                                                      polévka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5.   carp                       kapr                           15.   candle           svíčka                  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6.   Santa                     Santa                         16.   snowflake     prskavka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7.   angel                     anděl                          17.   snowman     sněhulák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8.   devil                      čert                             18.   biscuits          sušenky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  9.   sledge                   sáňky                          19.   stocking        punčocha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10.   sparkler                prskavka                    20.   crackers         práskačky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11.   comet                   kometa        </w:t>
      </w:r>
    </w:p>
    <w:p w:rsidR="00950006" w:rsidRPr="00DF6A6D" w:rsidRDefault="00950006" w:rsidP="00DF6A6D">
      <w:pPr>
        <w:rPr>
          <w:rFonts w:ascii="Calibri" w:hAnsi="Calibri" w:cs="Calibri"/>
          <w:sz w:val="32"/>
          <w:szCs w:val="32"/>
        </w:rPr>
      </w:pPr>
      <w:r w:rsidRPr="00DF6A6D">
        <w:rPr>
          <w:rFonts w:ascii="Calibri" w:hAnsi="Calibri" w:cs="Calibri"/>
          <w:sz w:val="32"/>
          <w:szCs w:val="32"/>
        </w:rPr>
        <w:t xml:space="preserve">  12.   Jesus                     Jesus</w:t>
      </w:r>
    </w:p>
    <w:p w:rsidR="00950006" w:rsidRPr="00DF6A6D" w:rsidRDefault="00950006" w:rsidP="00DF6A6D">
      <w:pPr>
        <w:rPr>
          <w:rFonts w:ascii="Calibri" w:hAnsi="Calibri" w:cs="Calibri"/>
          <w:b/>
          <w:bCs/>
          <w:sz w:val="32"/>
          <w:szCs w:val="32"/>
        </w:rPr>
      </w:pPr>
      <w:r w:rsidRPr="00DF6A6D">
        <w:rPr>
          <w:rFonts w:ascii="Calibri" w:hAnsi="Calibri" w:cs="Calibri"/>
          <w:b/>
          <w:bCs/>
          <w:sz w:val="32"/>
          <w:szCs w:val="32"/>
        </w:rPr>
        <w:t xml:space="preserve">         </w:t>
      </w: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Default="00950006" w:rsidP="002133C2">
      <w:pPr>
        <w:rPr>
          <w:rFonts w:ascii="Calibri" w:hAnsi="Calibri" w:cs="Calibri"/>
          <w:sz w:val="32"/>
          <w:szCs w:val="32"/>
        </w:rPr>
      </w:pPr>
    </w:p>
    <w:p w:rsidR="00950006" w:rsidRPr="00DF6A6D" w:rsidRDefault="00950006" w:rsidP="002133C2">
      <w:pPr>
        <w:rPr>
          <w:rFonts w:ascii="Calibri" w:hAnsi="Calibri" w:cs="Calibri"/>
          <w:sz w:val="32"/>
          <w:szCs w:val="32"/>
        </w:rPr>
      </w:pPr>
      <w:r>
        <w:rPr>
          <w:noProof/>
        </w:rPr>
        <w:pict>
          <v:shape id="_x0000_s1029" type="#_x0000_t75" style="position:absolute;margin-left:10.35pt;margin-top:675.2pt;width:445.5pt;height:97.5pt;z-index:-25165721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950006" w:rsidRPr="00DF6A6D" w:rsidSect="000D1548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567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006" w:rsidRDefault="00950006">
      <w:r>
        <w:separator/>
      </w:r>
    </w:p>
  </w:endnote>
  <w:endnote w:type="continuationSeparator" w:id="0">
    <w:p w:rsidR="00950006" w:rsidRDefault="00950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06" w:rsidRDefault="00950006">
    <w:pPr>
      <w:pStyle w:val="Footer"/>
    </w:pPr>
  </w:p>
  <w:p w:rsidR="00950006" w:rsidRDefault="0095000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06" w:rsidRDefault="00950006">
    <w:pPr>
      <w:pStyle w:val="Footer"/>
    </w:pPr>
  </w:p>
  <w:p w:rsidR="00950006" w:rsidRDefault="0095000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006" w:rsidRDefault="00950006">
      <w:r>
        <w:separator/>
      </w:r>
    </w:p>
  </w:footnote>
  <w:footnote w:type="continuationSeparator" w:id="0">
    <w:p w:rsidR="00950006" w:rsidRDefault="009500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11F8E"/>
    <w:rsid w:val="0002086F"/>
    <w:rsid w:val="000228A3"/>
    <w:rsid w:val="00025936"/>
    <w:rsid w:val="0004749D"/>
    <w:rsid w:val="00064AC5"/>
    <w:rsid w:val="00066334"/>
    <w:rsid w:val="000908C4"/>
    <w:rsid w:val="00095D79"/>
    <w:rsid w:val="000B0365"/>
    <w:rsid w:val="000B2AF0"/>
    <w:rsid w:val="000C4D94"/>
    <w:rsid w:val="000C54D3"/>
    <w:rsid w:val="000C597F"/>
    <w:rsid w:val="000D004B"/>
    <w:rsid w:val="000D1548"/>
    <w:rsid w:val="00116677"/>
    <w:rsid w:val="0013013A"/>
    <w:rsid w:val="0013065A"/>
    <w:rsid w:val="00133AD1"/>
    <w:rsid w:val="00145C4F"/>
    <w:rsid w:val="001507E5"/>
    <w:rsid w:val="001947DA"/>
    <w:rsid w:val="001B40C2"/>
    <w:rsid w:val="001E1675"/>
    <w:rsid w:val="001E3266"/>
    <w:rsid w:val="00205C03"/>
    <w:rsid w:val="00207B96"/>
    <w:rsid w:val="002133C2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314744"/>
    <w:rsid w:val="003259C5"/>
    <w:rsid w:val="00331DB5"/>
    <w:rsid w:val="00340577"/>
    <w:rsid w:val="00340616"/>
    <w:rsid w:val="00364AE1"/>
    <w:rsid w:val="00366322"/>
    <w:rsid w:val="00376E8E"/>
    <w:rsid w:val="003827E8"/>
    <w:rsid w:val="003A2F15"/>
    <w:rsid w:val="003A5192"/>
    <w:rsid w:val="003C0A72"/>
    <w:rsid w:val="003D5339"/>
    <w:rsid w:val="00404D7C"/>
    <w:rsid w:val="004108DC"/>
    <w:rsid w:val="00434549"/>
    <w:rsid w:val="00446E80"/>
    <w:rsid w:val="004B3BE8"/>
    <w:rsid w:val="004F36C3"/>
    <w:rsid w:val="00507B01"/>
    <w:rsid w:val="00532127"/>
    <w:rsid w:val="00537FCE"/>
    <w:rsid w:val="00560869"/>
    <w:rsid w:val="00576C2A"/>
    <w:rsid w:val="0058701A"/>
    <w:rsid w:val="00591C27"/>
    <w:rsid w:val="005A3075"/>
    <w:rsid w:val="005D6C85"/>
    <w:rsid w:val="005E761E"/>
    <w:rsid w:val="005F6FF3"/>
    <w:rsid w:val="0061186C"/>
    <w:rsid w:val="006129B4"/>
    <w:rsid w:val="00624901"/>
    <w:rsid w:val="00626934"/>
    <w:rsid w:val="006463C8"/>
    <w:rsid w:val="00652F3F"/>
    <w:rsid w:val="00657643"/>
    <w:rsid w:val="00660443"/>
    <w:rsid w:val="00666FE1"/>
    <w:rsid w:val="00670B9B"/>
    <w:rsid w:val="0067697C"/>
    <w:rsid w:val="00687733"/>
    <w:rsid w:val="00697EA9"/>
    <w:rsid w:val="006B77F3"/>
    <w:rsid w:val="006C06E7"/>
    <w:rsid w:val="006C2917"/>
    <w:rsid w:val="006C4F82"/>
    <w:rsid w:val="006C591A"/>
    <w:rsid w:val="006D3828"/>
    <w:rsid w:val="006E55AD"/>
    <w:rsid w:val="006F33B9"/>
    <w:rsid w:val="00710F01"/>
    <w:rsid w:val="00722DB7"/>
    <w:rsid w:val="00742FFA"/>
    <w:rsid w:val="007462CC"/>
    <w:rsid w:val="007511E0"/>
    <w:rsid w:val="00753CDF"/>
    <w:rsid w:val="007B3F0C"/>
    <w:rsid w:val="007B57C8"/>
    <w:rsid w:val="007C7339"/>
    <w:rsid w:val="007D000A"/>
    <w:rsid w:val="007E716A"/>
    <w:rsid w:val="00807D28"/>
    <w:rsid w:val="00811AD6"/>
    <w:rsid w:val="00816CB7"/>
    <w:rsid w:val="00837AEF"/>
    <w:rsid w:val="00844451"/>
    <w:rsid w:val="008560BD"/>
    <w:rsid w:val="008606DB"/>
    <w:rsid w:val="00861BA2"/>
    <w:rsid w:val="00892A4C"/>
    <w:rsid w:val="008A6CF6"/>
    <w:rsid w:val="008B13A2"/>
    <w:rsid w:val="008B613C"/>
    <w:rsid w:val="008C2FDD"/>
    <w:rsid w:val="008F538D"/>
    <w:rsid w:val="00910A59"/>
    <w:rsid w:val="0091290E"/>
    <w:rsid w:val="00914A33"/>
    <w:rsid w:val="009220D7"/>
    <w:rsid w:val="00926B18"/>
    <w:rsid w:val="009274AE"/>
    <w:rsid w:val="00927855"/>
    <w:rsid w:val="00932749"/>
    <w:rsid w:val="00950006"/>
    <w:rsid w:val="00962B7E"/>
    <w:rsid w:val="00983E19"/>
    <w:rsid w:val="00996E23"/>
    <w:rsid w:val="009A1C62"/>
    <w:rsid w:val="009A6CF9"/>
    <w:rsid w:val="009C0468"/>
    <w:rsid w:val="009C6EEB"/>
    <w:rsid w:val="009D7E05"/>
    <w:rsid w:val="009F5D77"/>
    <w:rsid w:val="00A17883"/>
    <w:rsid w:val="00A22A07"/>
    <w:rsid w:val="00A26922"/>
    <w:rsid w:val="00A519BE"/>
    <w:rsid w:val="00A60886"/>
    <w:rsid w:val="00A6278B"/>
    <w:rsid w:val="00A63D10"/>
    <w:rsid w:val="00A849C1"/>
    <w:rsid w:val="00AA72C2"/>
    <w:rsid w:val="00AB70F8"/>
    <w:rsid w:val="00AC50C3"/>
    <w:rsid w:val="00AD4A90"/>
    <w:rsid w:val="00AE5E5C"/>
    <w:rsid w:val="00B05621"/>
    <w:rsid w:val="00B24750"/>
    <w:rsid w:val="00B4295F"/>
    <w:rsid w:val="00B63911"/>
    <w:rsid w:val="00B77B25"/>
    <w:rsid w:val="00BA3BA3"/>
    <w:rsid w:val="00BB5E47"/>
    <w:rsid w:val="00BE4429"/>
    <w:rsid w:val="00BE7C8C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B3A73"/>
    <w:rsid w:val="00CC0DFD"/>
    <w:rsid w:val="00CC46B7"/>
    <w:rsid w:val="00CE79D5"/>
    <w:rsid w:val="00CF4383"/>
    <w:rsid w:val="00CF6C8B"/>
    <w:rsid w:val="00D52FFC"/>
    <w:rsid w:val="00D53046"/>
    <w:rsid w:val="00D5477F"/>
    <w:rsid w:val="00D5545A"/>
    <w:rsid w:val="00D65674"/>
    <w:rsid w:val="00D67756"/>
    <w:rsid w:val="00D7305B"/>
    <w:rsid w:val="00DA13D1"/>
    <w:rsid w:val="00DA16C4"/>
    <w:rsid w:val="00DB347C"/>
    <w:rsid w:val="00DD156E"/>
    <w:rsid w:val="00DD6947"/>
    <w:rsid w:val="00DF6A6D"/>
    <w:rsid w:val="00E3003E"/>
    <w:rsid w:val="00E461AE"/>
    <w:rsid w:val="00E5021B"/>
    <w:rsid w:val="00E522B5"/>
    <w:rsid w:val="00E54A98"/>
    <w:rsid w:val="00E627FA"/>
    <w:rsid w:val="00E63902"/>
    <w:rsid w:val="00E81E99"/>
    <w:rsid w:val="00E82AB0"/>
    <w:rsid w:val="00E85239"/>
    <w:rsid w:val="00EC2A5C"/>
    <w:rsid w:val="00EF0C09"/>
    <w:rsid w:val="00F049E0"/>
    <w:rsid w:val="00F162D9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3AC7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5</Pages>
  <Words>347</Words>
  <Characters>2052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6</cp:revision>
  <cp:lastPrinted>2011-10-31T12:34:00Z</cp:lastPrinted>
  <dcterms:created xsi:type="dcterms:W3CDTF">2011-12-07T20:21:00Z</dcterms:created>
  <dcterms:modified xsi:type="dcterms:W3CDTF">2012-03-20T13:46:00Z</dcterms:modified>
</cp:coreProperties>
</file>