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1.1pt;width:478.5pt;height:117pt;z-index:251657728;mso-wrap-distance-left:0;mso-wrap-distance-right:0;mso-position-horizontal-relative:char;mso-position-vertical-relative:line" filled="t">
            <v:fill color2="black"/>
            <v:imagedata r:id="rId4" o:title=""/>
          </v:shape>
        </w:pict>
      </w: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Pr="00414D86" w:rsidRDefault="00B07440" w:rsidP="0068148A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školy: </w:t>
      </w:r>
      <w:r w:rsidRPr="00414D86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414D86">
        <w:rPr>
          <w:rFonts w:eastAsia="Batang"/>
          <w:lang w:eastAsia="cs-CZ"/>
        </w:rPr>
        <w:br/>
        <w:t xml:space="preserve">Autor: </w:t>
      </w:r>
      <w:r>
        <w:rPr>
          <w:rFonts w:eastAsia="Batang"/>
          <w:b/>
          <w:bCs/>
          <w:lang w:eastAsia="cs-CZ"/>
        </w:rPr>
        <w:t>Bc. František Vlasák, DiS.</w:t>
      </w:r>
    </w:p>
    <w:p w:rsidR="00B07440" w:rsidRPr="00414D86" w:rsidRDefault="00B07440" w:rsidP="0068148A">
      <w:pPr>
        <w:rPr>
          <w:rFonts w:eastAsia="Batang"/>
          <w:sz w:val="28"/>
          <w:szCs w:val="28"/>
          <w:lang w:eastAsia="cs-CZ"/>
        </w:rPr>
      </w:pPr>
      <w:r w:rsidRPr="00414D86">
        <w:rPr>
          <w:rFonts w:eastAsia="Batang"/>
          <w:lang w:eastAsia="cs-CZ"/>
        </w:rPr>
        <w:t xml:space="preserve">Název materiálu: </w:t>
      </w:r>
      <w:bookmarkStart w:id="0" w:name="OLE_LINK1"/>
      <w:r w:rsidRPr="00C22BEF">
        <w:rPr>
          <w:rFonts w:eastAsia="Batang"/>
          <w:b/>
          <w:bCs/>
          <w:lang w:eastAsia="cs-CZ"/>
        </w:rPr>
        <w:t>VY_32_INOVACE_IKT.</w:t>
      </w:r>
      <w:r>
        <w:rPr>
          <w:rFonts w:eastAsia="Batang"/>
          <w:b/>
          <w:bCs/>
          <w:lang w:eastAsia="cs-CZ"/>
        </w:rPr>
        <w:t>9</w:t>
      </w:r>
      <w:r w:rsidRPr="00C22BEF">
        <w:rPr>
          <w:rFonts w:eastAsia="Batang"/>
          <w:b/>
          <w:bCs/>
          <w:lang w:eastAsia="cs-CZ"/>
        </w:rPr>
        <w:t>.</w:t>
      </w:r>
      <w:r>
        <w:rPr>
          <w:rFonts w:eastAsia="Batang"/>
          <w:b/>
          <w:bCs/>
          <w:lang w:eastAsia="cs-CZ"/>
        </w:rPr>
        <w:t>Vl</w:t>
      </w:r>
      <w:r w:rsidRPr="00C22BEF">
        <w:rPr>
          <w:rFonts w:eastAsia="Batang"/>
          <w:b/>
          <w:bCs/>
          <w:lang w:eastAsia="cs-CZ"/>
        </w:rPr>
        <w:t>.0</w:t>
      </w:r>
      <w:r>
        <w:rPr>
          <w:rFonts w:eastAsia="Batang"/>
          <w:b/>
          <w:bCs/>
          <w:lang w:eastAsia="cs-CZ"/>
        </w:rPr>
        <w:t>9</w:t>
      </w:r>
      <w:r w:rsidRPr="00C22BEF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PowerPoint_Nasi_olympijsti_vitezi</w:t>
      </w:r>
      <w:bookmarkEnd w:id="0"/>
    </w:p>
    <w:p w:rsidR="00B07440" w:rsidRDefault="00B07440" w:rsidP="0068148A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Datum: </w:t>
      </w:r>
      <w:r w:rsidRPr="005E16E5">
        <w:rPr>
          <w:rFonts w:eastAsia="Batang"/>
          <w:b/>
          <w:bCs/>
          <w:lang w:eastAsia="cs-CZ"/>
        </w:rPr>
        <w:t>17.3.2014</w:t>
      </w:r>
    </w:p>
    <w:p w:rsidR="00B07440" w:rsidRPr="00414D86" w:rsidRDefault="00B07440" w:rsidP="0068148A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Ročník: </w:t>
      </w:r>
      <w:r>
        <w:rPr>
          <w:rFonts w:eastAsia="Batang"/>
          <w:b/>
          <w:bCs/>
          <w:lang w:eastAsia="cs-CZ"/>
        </w:rPr>
        <w:t>Devátý</w:t>
      </w:r>
    </w:p>
    <w:p w:rsidR="00B07440" w:rsidRPr="00414D86" w:rsidRDefault="00B07440" w:rsidP="0068148A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Vzdělávací oblast: </w:t>
      </w:r>
      <w:r w:rsidRPr="00C22BEF">
        <w:rPr>
          <w:rFonts w:eastAsia="Batang"/>
          <w:b/>
          <w:bCs/>
          <w:lang w:eastAsia="cs-CZ"/>
        </w:rPr>
        <w:t>Informační a komunikační technologie</w:t>
      </w:r>
    </w:p>
    <w:p w:rsidR="00B07440" w:rsidRDefault="00B07440" w:rsidP="0068148A">
      <w:pPr>
        <w:rPr>
          <w:rFonts w:eastAsia="Batang"/>
          <w:b/>
          <w:bCs/>
          <w:lang w:eastAsia="cs-CZ"/>
        </w:rPr>
      </w:pPr>
      <w:r w:rsidRPr="00414D86">
        <w:rPr>
          <w:rFonts w:eastAsia="Batang"/>
          <w:lang w:eastAsia="cs-CZ"/>
        </w:rPr>
        <w:t xml:space="preserve">Vzdělávací obor: </w:t>
      </w:r>
      <w:r w:rsidRPr="00C22BEF">
        <w:rPr>
          <w:rFonts w:eastAsia="Batang"/>
          <w:b/>
          <w:bCs/>
          <w:lang w:eastAsia="cs-CZ"/>
        </w:rPr>
        <w:t>Informační a komunikační technologie</w:t>
      </w:r>
      <w:r w:rsidRPr="00414D86">
        <w:rPr>
          <w:rFonts w:eastAsia="Batang"/>
          <w:b/>
          <w:bCs/>
          <w:lang w:eastAsia="cs-CZ"/>
        </w:rPr>
        <w:br/>
      </w:r>
      <w:r w:rsidRPr="00414D86">
        <w:rPr>
          <w:rFonts w:eastAsia="Batang"/>
          <w:lang w:eastAsia="cs-CZ"/>
        </w:rPr>
        <w:t xml:space="preserve">Název: </w:t>
      </w:r>
      <w:r w:rsidRPr="00414D86">
        <w:rPr>
          <w:rFonts w:eastAsia="Batang"/>
          <w:b/>
          <w:bCs/>
          <w:lang w:eastAsia="cs-CZ"/>
        </w:rPr>
        <w:t xml:space="preserve"> </w:t>
      </w:r>
      <w:r>
        <w:rPr>
          <w:rFonts w:eastAsia="Batang"/>
          <w:b/>
          <w:bCs/>
          <w:lang w:eastAsia="cs-CZ"/>
        </w:rPr>
        <w:t>PowerPoint Naši olympijští vítězi</w:t>
      </w:r>
    </w:p>
    <w:p w:rsidR="00B07440" w:rsidRPr="00414D86" w:rsidRDefault="00B07440" w:rsidP="0068148A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Číslo operačního programu: </w:t>
      </w:r>
      <w:r w:rsidRPr="00414D86">
        <w:rPr>
          <w:rFonts w:eastAsia="Batang"/>
          <w:b/>
          <w:bCs/>
          <w:lang w:eastAsia="cs-CZ"/>
        </w:rPr>
        <w:t>CZ.1.07/1.4.00/21.3489</w:t>
      </w:r>
    </w:p>
    <w:p w:rsidR="00B07440" w:rsidRPr="00414D86" w:rsidRDefault="00B07440" w:rsidP="0068148A">
      <w:pPr>
        <w:rPr>
          <w:rFonts w:eastAsia="Batang"/>
          <w:lang w:eastAsia="cs-CZ"/>
        </w:rPr>
      </w:pPr>
      <w:r w:rsidRPr="00414D86">
        <w:rPr>
          <w:rFonts w:eastAsia="Batang"/>
          <w:lang w:eastAsia="cs-CZ"/>
        </w:rPr>
        <w:t xml:space="preserve">Název projektu: </w:t>
      </w:r>
      <w:r w:rsidRPr="00414D86">
        <w:rPr>
          <w:rFonts w:eastAsia="Batang"/>
          <w:b/>
          <w:bCs/>
          <w:lang w:eastAsia="cs-CZ"/>
        </w:rPr>
        <w:t>UČÍME SE S RADOSTÍ</w:t>
      </w:r>
    </w:p>
    <w:p w:rsidR="00B07440" w:rsidRDefault="00B07440" w:rsidP="0068148A">
      <w:pPr>
        <w:rPr>
          <w:rFonts w:ascii="Comic Sans MS" w:hAnsi="Comic Sans MS" w:cs="Comic Sans MS"/>
          <w:b/>
          <w:bCs/>
        </w:rPr>
      </w:pPr>
    </w:p>
    <w:p w:rsidR="00B07440" w:rsidRDefault="00B07440" w:rsidP="0068148A">
      <w:pPr>
        <w:rPr>
          <w:rFonts w:ascii="Comic Sans MS" w:hAnsi="Comic Sans MS" w:cs="Comic Sans MS"/>
          <w:b/>
          <w:bCs/>
        </w:rPr>
      </w:pPr>
    </w:p>
    <w:p w:rsidR="00B07440" w:rsidRPr="006E105A" w:rsidRDefault="00B07440" w:rsidP="0068148A">
      <w:pPr>
        <w:rPr>
          <w:b/>
          <w:bCs/>
        </w:rPr>
      </w:pPr>
      <w:r w:rsidRPr="006E105A">
        <w:rPr>
          <w:b/>
          <w:bCs/>
        </w:rPr>
        <w:t>Anotace:</w:t>
      </w:r>
    </w:p>
    <w:p w:rsidR="00B07440" w:rsidRPr="006E105A" w:rsidRDefault="00B07440" w:rsidP="0068148A">
      <w:pPr>
        <w:rPr>
          <w:b/>
          <w:bCs/>
        </w:rPr>
      </w:pPr>
      <w:r w:rsidRPr="006E105A">
        <w:rPr>
          <w:b/>
          <w:bCs/>
        </w:rPr>
        <w:t xml:space="preserve">Materiál slouží </w:t>
      </w:r>
      <w:r>
        <w:rPr>
          <w:b/>
          <w:bCs/>
        </w:rPr>
        <w:t>jako možné téma prezentace. Žáci si zopakují (procvičí) tvorbu prezentací, vkládání objektů do jednotlivých snímků, vhodně volit pozadí snímků a přechody mezi nimi. Předpokládá se, že žáci s programem PowerPoint už umějí pracovat.</w:t>
      </w: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  <w:r w:rsidRPr="00193C54"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  <w:t xml:space="preserve">Úkoly: </w:t>
      </w:r>
    </w:p>
    <w:p w:rsidR="00B07440" w:rsidRDefault="00B07440" w:rsidP="00193C54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Ve složce PowerPoint otevři nový soubor a pojmenuj: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Příjmení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-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naši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olympijští vítězi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Každý snímek bude mít jiný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přechod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jiné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pozadí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název snímku ve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WordArtu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nejméně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dva obrázky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textové pole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se stručným textem,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klipart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možno i 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z googlu) a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obrazec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vhodně barevně upravený.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1. Úvodní snímek: Název prezentace ve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WordArtu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C25972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Naši olympijští vítězi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textové pole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se seznamem vybraných sportovců, 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8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jejich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 obrázků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1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klipart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možno i 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z googlu),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obrazec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r w:rsidRPr="00193C54">
        <w:rPr>
          <w:rFonts w:ascii="Times New Roman" w:hAnsi="Times New Roman" w:cs="Times New Roman"/>
          <w:b/>
          <w:bCs/>
          <w:color w:val="000000"/>
          <w:sz w:val="24"/>
          <w:szCs w:val="24"/>
          <w:lang w:eastAsia="cs-CZ"/>
        </w:rPr>
        <w:t>textové pole s vizitkou žáka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ve tvaru (zkopíruj si ji a doplň své jméno a příjmení):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Základní škola a Mateřská škola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Kladno, Norská 2633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Jméno, příjmení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9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A, 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C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Školní rok 2013 – 2014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Na dalších 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8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snímcích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(4 LOH, 4 ZOH)</w:t>
      </w:r>
      <w:bookmarkStart w:id="1" w:name="_GoBack"/>
      <w:bookmarkEnd w:id="1"/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prezentuješ vždy jednoho vybraného sportovce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nebo družstvo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, to znamená, že 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tvá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prezentace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je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o 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osmi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nejvýznamnějších českých nebo československých sportovcích</w:t>
      </w:r>
      <w:r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či družstvech, kteří vybojovali na OH zlaté medaile.</w:t>
      </w: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B07440" w:rsidRPr="00193C54" w:rsidRDefault="00B07440" w:rsidP="00193C54">
      <w:pPr>
        <w:shd w:val="clear" w:color="auto" w:fill="FFFFFF"/>
        <w:rPr>
          <w:rFonts w:ascii="Arial" w:hAnsi="Arial" w:cs="Arial"/>
          <w:color w:val="000000"/>
          <w:sz w:val="23"/>
          <w:szCs w:val="23"/>
          <w:lang w:eastAsia="cs-CZ"/>
        </w:rPr>
      </w:pPr>
      <w:r w:rsidRPr="00193C54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>Práce je na dvě hodiny.</w:t>
      </w:r>
    </w:p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Pr="0068148A" w:rsidRDefault="00B07440">
      <w:pPr>
        <w:rPr>
          <w:rFonts w:ascii="Comic Sans MS" w:hAnsi="Comic Sans MS" w:cs="Comic Sans MS"/>
          <w:b/>
          <w:bCs/>
        </w:rPr>
      </w:pPr>
      <w:r w:rsidRPr="0068148A">
        <w:rPr>
          <w:rFonts w:ascii="Comic Sans MS" w:hAnsi="Comic Sans MS" w:cs="Comic Sans MS"/>
          <w:b/>
          <w:bCs/>
        </w:rPr>
        <w:t>Ukázka (návod) prezentace:</w:t>
      </w:r>
    </w:p>
    <w:p w:rsidR="00B07440" w:rsidRPr="0068148A" w:rsidRDefault="00B07440">
      <w:pPr>
        <w:rPr>
          <w:rFonts w:ascii="Comic Sans MS" w:hAnsi="Comic Sans MS" w:cs="Comic Sans MS"/>
          <w:b/>
          <w:bCs/>
        </w:rPr>
      </w:pPr>
    </w:p>
    <w:p w:rsidR="00B07440" w:rsidRPr="0068148A" w:rsidRDefault="00B07440">
      <w:pPr>
        <w:rPr>
          <w:rFonts w:ascii="Comic Sans MS" w:hAnsi="Comic Sans MS" w:cs="Comic Sans MS"/>
          <w:b/>
          <w:bCs/>
        </w:rPr>
      </w:pPr>
      <w:r w:rsidRPr="0068148A">
        <w:rPr>
          <w:rFonts w:ascii="Comic Sans MS" w:hAnsi="Comic Sans MS" w:cs="Comic Sans MS"/>
          <w:b/>
          <w:bCs/>
        </w:rPr>
        <w:t>Úvodní snímek</w:t>
      </w:r>
    </w:p>
    <w:p w:rsidR="00B07440" w:rsidRDefault="00B07440">
      <w:r>
        <w:rPr>
          <w:noProof/>
          <w:lang w:eastAsia="cs-CZ"/>
        </w:rPr>
        <w:pict>
          <v:shape id="_x0000_s1027" type="#_x0000_t75" style="position:absolute;margin-left:-9pt;margin-top:4.7pt;width:450pt;height:337.55pt;z-index:251656704">
            <v:imagedata r:id="rId5" o:title=""/>
          </v:shape>
        </w:pict>
      </w:r>
    </w:p>
    <w:p w:rsidR="00B07440" w:rsidRPr="0068148A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Pr="0068148A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rFonts w:ascii="Comic Sans MS" w:hAnsi="Comic Sans MS" w:cs="Comic Sans MS"/>
          <w:b/>
          <w:bCs/>
        </w:rPr>
      </w:pPr>
    </w:p>
    <w:p w:rsidR="00B07440" w:rsidRPr="0068148A" w:rsidRDefault="00B07440">
      <w:pPr>
        <w:rPr>
          <w:rFonts w:ascii="Comic Sans MS" w:hAnsi="Comic Sans MS" w:cs="Comic Sans MS"/>
          <w:b/>
          <w:bCs/>
          <w:sz w:val="36"/>
          <w:szCs w:val="36"/>
        </w:rPr>
      </w:pPr>
      <w:r w:rsidRPr="0068148A">
        <w:rPr>
          <w:rFonts w:ascii="Comic Sans MS" w:hAnsi="Comic Sans MS" w:cs="Comic Sans MS"/>
          <w:b/>
          <w:bCs/>
        </w:rPr>
        <w:t>Snímky 2 až 9</w:t>
      </w:r>
    </w:p>
    <w:p w:rsidR="00B07440" w:rsidRDefault="00B07440">
      <w:pPr>
        <w:rPr>
          <w:b/>
          <w:bCs/>
          <w:sz w:val="36"/>
          <w:szCs w:val="36"/>
        </w:rPr>
      </w:pPr>
      <w:r>
        <w:rPr>
          <w:noProof/>
          <w:lang w:eastAsia="cs-CZ"/>
        </w:rPr>
        <w:pict>
          <v:shape id="_x0000_s1028" type="#_x0000_t75" style="position:absolute;margin-left:-9pt;margin-top:10.35pt;width:459pt;height:344.25pt;z-index:251658752">
            <v:imagedata r:id="rId6" o:title=""/>
          </v:shape>
        </w:pict>
      </w: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Pr="0068148A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Pr="007D739E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Default="00B07440">
      <w:pPr>
        <w:rPr>
          <w:b/>
          <w:bCs/>
          <w:sz w:val="36"/>
          <w:szCs w:val="36"/>
        </w:rPr>
      </w:pPr>
    </w:p>
    <w:p w:rsidR="00B07440" w:rsidRPr="0068148A" w:rsidRDefault="00B07440">
      <w:pPr>
        <w:rPr>
          <w:b/>
          <w:bCs/>
          <w:sz w:val="36"/>
          <w:szCs w:val="36"/>
        </w:rPr>
      </w:pPr>
      <w:r w:rsidRPr="0068148A">
        <w:rPr>
          <w:b/>
          <w:bCs/>
          <w:sz w:val="36"/>
          <w:szCs w:val="36"/>
        </w:rPr>
        <w:t>Použité zdroje:</w:t>
      </w:r>
    </w:p>
    <w:p w:rsidR="00B07440" w:rsidRDefault="00B07440"/>
    <w:p w:rsidR="00B07440" w:rsidRDefault="00B07440">
      <w:r>
        <w:t>Fotografie v prezentaci</w:t>
      </w:r>
    </w:p>
    <w:p w:rsidR="00B07440" w:rsidRDefault="00B07440"/>
    <w:p w:rsidR="00B07440" w:rsidRDefault="00B07440">
      <w:hyperlink r:id="rId7" w:history="1">
        <w:r w:rsidRPr="00633B67">
          <w:rPr>
            <w:rStyle w:val="Hyperlink"/>
          </w:rPr>
          <w:t>http://commons.wikimedia.org/wiki/File:Olympic_flag.svg</w:t>
        </w:r>
      </w:hyperlink>
    </w:p>
    <w:p w:rsidR="00B07440" w:rsidRDefault="00B07440">
      <w:hyperlink r:id="rId8" w:history="1">
        <w:r w:rsidRPr="00633B67">
          <w:rPr>
            <w:rStyle w:val="Hyperlink"/>
          </w:rPr>
          <w:t>http://commons.wikimedia.org/wiki/File:Olympic_flame_at_opening_ceremony.jpg</w:t>
        </w:r>
      </w:hyperlink>
    </w:p>
    <w:p w:rsidR="00B07440" w:rsidRDefault="00B07440">
      <w:hyperlink r:id="rId9" w:history="1">
        <w:r w:rsidRPr="00633B67">
          <w:rPr>
            <w:rStyle w:val="Hyperlink"/>
          </w:rPr>
          <w:t>http://commons.wikimedia.org/wiki/File:Katerina_Neumannova.jpg</w:t>
        </w:r>
      </w:hyperlink>
    </w:p>
    <w:p w:rsidR="00B07440" w:rsidRDefault="00B07440">
      <w:hyperlink r:id="rId10" w:history="1">
        <w:r w:rsidRPr="00633B67">
          <w:rPr>
            <w:rStyle w:val="Hyperlink"/>
          </w:rPr>
          <w:t>http://commons.wikimedia.org/wiki/File:Smigun_and_Neumannova_2006.jpg</w:t>
        </w:r>
      </w:hyperlink>
    </w:p>
    <w:p w:rsidR="00B07440" w:rsidRDefault="00B07440">
      <w:hyperlink r:id="rId11" w:history="1">
        <w:r w:rsidRPr="00423D00">
          <w:rPr>
            <w:rStyle w:val="Hyperlink"/>
          </w:rPr>
          <w:t>http://en.wikipedia.org/wiki/File:2006_Winter_Olympics_logo.svg</w:t>
        </w:r>
      </w:hyperlink>
    </w:p>
    <w:p w:rsidR="00B07440" w:rsidRPr="007D739E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p w:rsidR="00B07440" w:rsidRDefault="00B07440"/>
    <w:sectPr w:rsidR="00B07440" w:rsidSect="0068148A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???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3C54"/>
    <w:rsid w:val="00002319"/>
    <w:rsid w:val="000069FA"/>
    <w:rsid w:val="00016053"/>
    <w:rsid w:val="00022E6D"/>
    <w:rsid w:val="00035F5A"/>
    <w:rsid w:val="000366DD"/>
    <w:rsid w:val="00040242"/>
    <w:rsid w:val="0004050A"/>
    <w:rsid w:val="00040897"/>
    <w:rsid w:val="00041EF7"/>
    <w:rsid w:val="000454C4"/>
    <w:rsid w:val="00051F84"/>
    <w:rsid w:val="000526AF"/>
    <w:rsid w:val="00055C33"/>
    <w:rsid w:val="00061503"/>
    <w:rsid w:val="0006629B"/>
    <w:rsid w:val="0006689F"/>
    <w:rsid w:val="00066FE4"/>
    <w:rsid w:val="000670E6"/>
    <w:rsid w:val="000670F0"/>
    <w:rsid w:val="00072769"/>
    <w:rsid w:val="000744B7"/>
    <w:rsid w:val="000801CE"/>
    <w:rsid w:val="00081E8E"/>
    <w:rsid w:val="00084AEA"/>
    <w:rsid w:val="00084FB8"/>
    <w:rsid w:val="000865AB"/>
    <w:rsid w:val="00093EA8"/>
    <w:rsid w:val="00097947"/>
    <w:rsid w:val="000A289E"/>
    <w:rsid w:val="000A3F66"/>
    <w:rsid w:val="000A68AD"/>
    <w:rsid w:val="000B4FD4"/>
    <w:rsid w:val="000C42C6"/>
    <w:rsid w:val="000D092F"/>
    <w:rsid w:val="000D3005"/>
    <w:rsid w:val="000D5645"/>
    <w:rsid w:val="000D570D"/>
    <w:rsid w:val="000D5D79"/>
    <w:rsid w:val="000E038E"/>
    <w:rsid w:val="000E573B"/>
    <w:rsid w:val="000E6E4F"/>
    <w:rsid w:val="000F283C"/>
    <w:rsid w:val="000F303E"/>
    <w:rsid w:val="000F5166"/>
    <w:rsid w:val="000F5301"/>
    <w:rsid w:val="000F7E7C"/>
    <w:rsid w:val="001001C5"/>
    <w:rsid w:val="001020D1"/>
    <w:rsid w:val="00106ED8"/>
    <w:rsid w:val="0011162B"/>
    <w:rsid w:val="001146BB"/>
    <w:rsid w:val="00114727"/>
    <w:rsid w:val="0011592D"/>
    <w:rsid w:val="001160D2"/>
    <w:rsid w:val="001162AA"/>
    <w:rsid w:val="001165F6"/>
    <w:rsid w:val="00120394"/>
    <w:rsid w:val="00120755"/>
    <w:rsid w:val="00120FD9"/>
    <w:rsid w:val="00122A17"/>
    <w:rsid w:val="001232AF"/>
    <w:rsid w:val="001275AF"/>
    <w:rsid w:val="00135CFC"/>
    <w:rsid w:val="00140737"/>
    <w:rsid w:val="0014449F"/>
    <w:rsid w:val="00150F6A"/>
    <w:rsid w:val="00153CE4"/>
    <w:rsid w:val="00157083"/>
    <w:rsid w:val="00164A96"/>
    <w:rsid w:val="00164B4B"/>
    <w:rsid w:val="001664D7"/>
    <w:rsid w:val="00166C0B"/>
    <w:rsid w:val="00176B06"/>
    <w:rsid w:val="0018377D"/>
    <w:rsid w:val="0018473A"/>
    <w:rsid w:val="00186C68"/>
    <w:rsid w:val="0018719B"/>
    <w:rsid w:val="00190FF0"/>
    <w:rsid w:val="00193A46"/>
    <w:rsid w:val="00193C54"/>
    <w:rsid w:val="001974D1"/>
    <w:rsid w:val="001A1C04"/>
    <w:rsid w:val="001A31D1"/>
    <w:rsid w:val="001A41A3"/>
    <w:rsid w:val="001A7B05"/>
    <w:rsid w:val="001A7B06"/>
    <w:rsid w:val="001B0E74"/>
    <w:rsid w:val="001B3442"/>
    <w:rsid w:val="001B4F59"/>
    <w:rsid w:val="001C5676"/>
    <w:rsid w:val="001D41EA"/>
    <w:rsid w:val="001E2E7E"/>
    <w:rsid w:val="001E4DA0"/>
    <w:rsid w:val="001E70F1"/>
    <w:rsid w:val="001F1C4F"/>
    <w:rsid w:val="001F394B"/>
    <w:rsid w:val="001F4B0F"/>
    <w:rsid w:val="00200E19"/>
    <w:rsid w:val="00201C7E"/>
    <w:rsid w:val="00201E28"/>
    <w:rsid w:val="00202702"/>
    <w:rsid w:val="00206948"/>
    <w:rsid w:val="00211405"/>
    <w:rsid w:val="00214D52"/>
    <w:rsid w:val="002154A3"/>
    <w:rsid w:val="002160FF"/>
    <w:rsid w:val="002161AF"/>
    <w:rsid w:val="00217B00"/>
    <w:rsid w:val="00227B6C"/>
    <w:rsid w:val="00227F1A"/>
    <w:rsid w:val="00233491"/>
    <w:rsid w:val="0023360A"/>
    <w:rsid w:val="0023439A"/>
    <w:rsid w:val="00244E29"/>
    <w:rsid w:val="00245666"/>
    <w:rsid w:val="002468D3"/>
    <w:rsid w:val="002517D5"/>
    <w:rsid w:val="00253647"/>
    <w:rsid w:val="002547F0"/>
    <w:rsid w:val="00255F83"/>
    <w:rsid w:val="00256298"/>
    <w:rsid w:val="002603A8"/>
    <w:rsid w:val="0026228E"/>
    <w:rsid w:val="002623B9"/>
    <w:rsid w:val="00266922"/>
    <w:rsid w:val="00270E51"/>
    <w:rsid w:val="00273385"/>
    <w:rsid w:val="00273E50"/>
    <w:rsid w:val="00275209"/>
    <w:rsid w:val="002754C6"/>
    <w:rsid w:val="00276B8E"/>
    <w:rsid w:val="00280D7D"/>
    <w:rsid w:val="00283782"/>
    <w:rsid w:val="00294CD7"/>
    <w:rsid w:val="00295EDA"/>
    <w:rsid w:val="002A0D86"/>
    <w:rsid w:val="002A10CD"/>
    <w:rsid w:val="002A20AC"/>
    <w:rsid w:val="002C1A99"/>
    <w:rsid w:val="002C1B0B"/>
    <w:rsid w:val="002C3DB7"/>
    <w:rsid w:val="002D098D"/>
    <w:rsid w:val="002D0E03"/>
    <w:rsid w:val="002D1E27"/>
    <w:rsid w:val="002D2524"/>
    <w:rsid w:val="002E0AB3"/>
    <w:rsid w:val="002E4C90"/>
    <w:rsid w:val="002F4C74"/>
    <w:rsid w:val="002F55A1"/>
    <w:rsid w:val="002F79D5"/>
    <w:rsid w:val="003003DD"/>
    <w:rsid w:val="00303CCB"/>
    <w:rsid w:val="00307457"/>
    <w:rsid w:val="0030767C"/>
    <w:rsid w:val="00312397"/>
    <w:rsid w:val="00314995"/>
    <w:rsid w:val="00316168"/>
    <w:rsid w:val="003219B3"/>
    <w:rsid w:val="00322D60"/>
    <w:rsid w:val="003235CE"/>
    <w:rsid w:val="00325C08"/>
    <w:rsid w:val="00326DA4"/>
    <w:rsid w:val="00327300"/>
    <w:rsid w:val="003344C0"/>
    <w:rsid w:val="00336899"/>
    <w:rsid w:val="00336DEE"/>
    <w:rsid w:val="00337CBB"/>
    <w:rsid w:val="00342395"/>
    <w:rsid w:val="00345473"/>
    <w:rsid w:val="003476DF"/>
    <w:rsid w:val="00350B54"/>
    <w:rsid w:val="00355B1D"/>
    <w:rsid w:val="00360095"/>
    <w:rsid w:val="00362F0F"/>
    <w:rsid w:val="00363453"/>
    <w:rsid w:val="00366291"/>
    <w:rsid w:val="00366D59"/>
    <w:rsid w:val="00372A5A"/>
    <w:rsid w:val="00372A90"/>
    <w:rsid w:val="00373751"/>
    <w:rsid w:val="00380AA4"/>
    <w:rsid w:val="00380D91"/>
    <w:rsid w:val="003851BA"/>
    <w:rsid w:val="00391E0F"/>
    <w:rsid w:val="00395A87"/>
    <w:rsid w:val="003A4C08"/>
    <w:rsid w:val="003A6348"/>
    <w:rsid w:val="003A6553"/>
    <w:rsid w:val="003B0774"/>
    <w:rsid w:val="003B5DC5"/>
    <w:rsid w:val="003C1E3C"/>
    <w:rsid w:val="003C33B4"/>
    <w:rsid w:val="003D2A3C"/>
    <w:rsid w:val="003D4684"/>
    <w:rsid w:val="003E15DF"/>
    <w:rsid w:val="003E32DD"/>
    <w:rsid w:val="003F3E2E"/>
    <w:rsid w:val="00400B7C"/>
    <w:rsid w:val="004012DB"/>
    <w:rsid w:val="0040278F"/>
    <w:rsid w:val="00402B91"/>
    <w:rsid w:val="0040307C"/>
    <w:rsid w:val="00407A3F"/>
    <w:rsid w:val="004100D6"/>
    <w:rsid w:val="00411F47"/>
    <w:rsid w:val="00412751"/>
    <w:rsid w:val="00413233"/>
    <w:rsid w:val="00414087"/>
    <w:rsid w:val="00414D86"/>
    <w:rsid w:val="00417266"/>
    <w:rsid w:val="00420C0E"/>
    <w:rsid w:val="00423D00"/>
    <w:rsid w:val="004247C8"/>
    <w:rsid w:val="00424862"/>
    <w:rsid w:val="00430248"/>
    <w:rsid w:val="00430D90"/>
    <w:rsid w:val="00431F95"/>
    <w:rsid w:val="00432791"/>
    <w:rsid w:val="00434A09"/>
    <w:rsid w:val="0043638A"/>
    <w:rsid w:val="004378D9"/>
    <w:rsid w:val="00437E82"/>
    <w:rsid w:val="00445A52"/>
    <w:rsid w:val="00450D2B"/>
    <w:rsid w:val="00454DF8"/>
    <w:rsid w:val="004643A9"/>
    <w:rsid w:val="004715DE"/>
    <w:rsid w:val="00474CD9"/>
    <w:rsid w:val="00480620"/>
    <w:rsid w:val="004813EE"/>
    <w:rsid w:val="004917D5"/>
    <w:rsid w:val="00492DEE"/>
    <w:rsid w:val="00495CB5"/>
    <w:rsid w:val="004A068A"/>
    <w:rsid w:val="004A14BA"/>
    <w:rsid w:val="004A237A"/>
    <w:rsid w:val="004A43CD"/>
    <w:rsid w:val="004A6D85"/>
    <w:rsid w:val="004B373E"/>
    <w:rsid w:val="004B65D7"/>
    <w:rsid w:val="004B7979"/>
    <w:rsid w:val="004C353C"/>
    <w:rsid w:val="004C36AC"/>
    <w:rsid w:val="004C7546"/>
    <w:rsid w:val="004D3572"/>
    <w:rsid w:val="004D4E7E"/>
    <w:rsid w:val="004E38F8"/>
    <w:rsid w:val="004E5588"/>
    <w:rsid w:val="004E656E"/>
    <w:rsid w:val="004E69F0"/>
    <w:rsid w:val="004F0D97"/>
    <w:rsid w:val="004F2A9B"/>
    <w:rsid w:val="004F3774"/>
    <w:rsid w:val="004F5E46"/>
    <w:rsid w:val="00501C68"/>
    <w:rsid w:val="0050208F"/>
    <w:rsid w:val="00503F7B"/>
    <w:rsid w:val="00505104"/>
    <w:rsid w:val="0051025E"/>
    <w:rsid w:val="0051487B"/>
    <w:rsid w:val="00516422"/>
    <w:rsid w:val="00520CF3"/>
    <w:rsid w:val="00522F09"/>
    <w:rsid w:val="00524E9B"/>
    <w:rsid w:val="0052698D"/>
    <w:rsid w:val="0053300E"/>
    <w:rsid w:val="005340D6"/>
    <w:rsid w:val="00535143"/>
    <w:rsid w:val="005414C7"/>
    <w:rsid w:val="00542377"/>
    <w:rsid w:val="005546FE"/>
    <w:rsid w:val="00560DC4"/>
    <w:rsid w:val="00562DD7"/>
    <w:rsid w:val="0057479C"/>
    <w:rsid w:val="00575485"/>
    <w:rsid w:val="00575DE2"/>
    <w:rsid w:val="00582F48"/>
    <w:rsid w:val="005835A4"/>
    <w:rsid w:val="005864D1"/>
    <w:rsid w:val="00590E3E"/>
    <w:rsid w:val="005942A6"/>
    <w:rsid w:val="005A3322"/>
    <w:rsid w:val="005A3670"/>
    <w:rsid w:val="005A626B"/>
    <w:rsid w:val="005B1869"/>
    <w:rsid w:val="005B4EC5"/>
    <w:rsid w:val="005B6E34"/>
    <w:rsid w:val="005C1B9B"/>
    <w:rsid w:val="005C7140"/>
    <w:rsid w:val="005D04B6"/>
    <w:rsid w:val="005D0C57"/>
    <w:rsid w:val="005D1274"/>
    <w:rsid w:val="005D49BE"/>
    <w:rsid w:val="005E0FB5"/>
    <w:rsid w:val="005E16E5"/>
    <w:rsid w:val="005E7AEE"/>
    <w:rsid w:val="005F2FEF"/>
    <w:rsid w:val="005F4A7F"/>
    <w:rsid w:val="005F56FF"/>
    <w:rsid w:val="0060078C"/>
    <w:rsid w:val="00601B2A"/>
    <w:rsid w:val="00603B4C"/>
    <w:rsid w:val="00613AC7"/>
    <w:rsid w:val="00613CCD"/>
    <w:rsid w:val="006178A3"/>
    <w:rsid w:val="006178E1"/>
    <w:rsid w:val="00620A2D"/>
    <w:rsid w:val="00623310"/>
    <w:rsid w:val="0062663C"/>
    <w:rsid w:val="006268BC"/>
    <w:rsid w:val="00630869"/>
    <w:rsid w:val="00632053"/>
    <w:rsid w:val="00633B67"/>
    <w:rsid w:val="00636FE4"/>
    <w:rsid w:val="00644F0B"/>
    <w:rsid w:val="0064517C"/>
    <w:rsid w:val="006513F9"/>
    <w:rsid w:val="00663C9D"/>
    <w:rsid w:val="00671209"/>
    <w:rsid w:val="006730F4"/>
    <w:rsid w:val="006731D7"/>
    <w:rsid w:val="00673D96"/>
    <w:rsid w:val="00676FD5"/>
    <w:rsid w:val="00680CE2"/>
    <w:rsid w:val="0068148A"/>
    <w:rsid w:val="006912E4"/>
    <w:rsid w:val="006920A5"/>
    <w:rsid w:val="0069589E"/>
    <w:rsid w:val="0069710E"/>
    <w:rsid w:val="006A2F8F"/>
    <w:rsid w:val="006B15EF"/>
    <w:rsid w:val="006B1D53"/>
    <w:rsid w:val="006B57E1"/>
    <w:rsid w:val="006B6340"/>
    <w:rsid w:val="006B7D66"/>
    <w:rsid w:val="006C30D5"/>
    <w:rsid w:val="006C52D6"/>
    <w:rsid w:val="006C5BF4"/>
    <w:rsid w:val="006C77AB"/>
    <w:rsid w:val="006D25D1"/>
    <w:rsid w:val="006D26F1"/>
    <w:rsid w:val="006D5B84"/>
    <w:rsid w:val="006E0C44"/>
    <w:rsid w:val="006E0D0F"/>
    <w:rsid w:val="006E105A"/>
    <w:rsid w:val="006E2308"/>
    <w:rsid w:val="006E30D4"/>
    <w:rsid w:val="006E6045"/>
    <w:rsid w:val="006F0FA2"/>
    <w:rsid w:val="006F13AB"/>
    <w:rsid w:val="00700B96"/>
    <w:rsid w:val="00705686"/>
    <w:rsid w:val="0070681D"/>
    <w:rsid w:val="00707081"/>
    <w:rsid w:val="00707CFA"/>
    <w:rsid w:val="00712256"/>
    <w:rsid w:val="00712C58"/>
    <w:rsid w:val="007200E7"/>
    <w:rsid w:val="00722B0B"/>
    <w:rsid w:val="00723F25"/>
    <w:rsid w:val="007249CE"/>
    <w:rsid w:val="0072526E"/>
    <w:rsid w:val="00726115"/>
    <w:rsid w:val="00726D09"/>
    <w:rsid w:val="00731C03"/>
    <w:rsid w:val="00732229"/>
    <w:rsid w:val="00733967"/>
    <w:rsid w:val="00736D31"/>
    <w:rsid w:val="00741812"/>
    <w:rsid w:val="0074436A"/>
    <w:rsid w:val="007468DC"/>
    <w:rsid w:val="00750639"/>
    <w:rsid w:val="00750D13"/>
    <w:rsid w:val="007538A9"/>
    <w:rsid w:val="00753BCA"/>
    <w:rsid w:val="007540D3"/>
    <w:rsid w:val="00754667"/>
    <w:rsid w:val="00756E52"/>
    <w:rsid w:val="00763D85"/>
    <w:rsid w:val="0077290A"/>
    <w:rsid w:val="007730EE"/>
    <w:rsid w:val="00774CAF"/>
    <w:rsid w:val="0077539A"/>
    <w:rsid w:val="007815C3"/>
    <w:rsid w:val="0079230C"/>
    <w:rsid w:val="00792A24"/>
    <w:rsid w:val="0079598A"/>
    <w:rsid w:val="007A0646"/>
    <w:rsid w:val="007A66BA"/>
    <w:rsid w:val="007A7F89"/>
    <w:rsid w:val="007B0A98"/>
    <w:rsid w:val="007B1988"/>
    <w:rsid w:val="007B2C20"/>
    <w:rsid w:val="007B2D77"/>
    <w:rsid w:val="007B52AC"/>
    <w:rsid w:val="007C04B8"/>
    <w:rsid w:val="007C09C0"/>
    <w:rsid w:val="007C14CA"/>
    <w:rsid w:val="007C1757"/>
    <w:rsid w:val="007C2A5A"/>
    <w:rsid w:val="007C330A"/>
    <w:rsid w:val="007D4F87"/>
    <w:rsid w:val="007D739E"/>
    <w:rsid w:val="007E3F50"/>
    <w:rsid w:val="007E42E0"/>
    <w:rsid w:val="007E5FF3"/>
    <w:rsid w:val="007F3244"/>
    <w:rsid w:val="007F44F7"/>
    <w:rsid w:val="007F5B4F"/>
    <w:rsid w:val="00802C09"/>
    <w:rsid w:val="0080369A"/>
    <w:rsid w:val="00803838"/>
    <w:rsid w:val="00803BFB"/>
    <w:rsid w:val="008126E2"/>
    <w:rsid w:val="00813A0D"/>
    <w:rsid w:val="008154F4"/>
    <w:rsid w:val="00816DC1"/>
    <w:rsid w:val="008170CD"/>
    <w:rsid w:val="00817600"/>
    <w:rsid w:val="00830430"/>
    <w:rsid w:val="00830E8B"/>
    <w:rsid w:val="00831122"/>
    <w:rsid w:val="008323BC"/>
    <w:rsid w:val="008333AE"/>
    <w:rsid w:val="00835307"/>
    <w:rsid w:val="008425D1"/>
    <w:rsid w:val="00843224"/>
    <w:rsid w:val="0084582B"/>
    <w:rsid w:val="00845CF9"/>
    <w:rsid w:val="00845F94"/>
    <w:rsid w:val="00855110"/>
    <w:rsid w:val="00856B9D"/>
    <w:rsid w:val="0086110C"/>
    <w:rsid w:val="00865B7F"/>
    <w:rsid w:val="00871E5F"/>
    <w:rsid w:val="0087322E"/>
    <w:rsid w:val="00874396"/>
    <w:rsid w:val="0088275D"/>
    <w:rsid w:val="008846BF"/>
    <w:rsid w:val="00884E30"/>
    <w:rsid w:val="0089643F"/>
    <w:rsid w:val="00896A2F"/>
    <w:rsid w:val="008A10C1"/>
    <w:rsid w:val="008A176A"/>
    <w:rsid w:val="008A381C"/>
    <w:rsid w:val="008A5E00"/>
    <w:rsid w:val="008B0661"/>
    <w:rsid w:val="008B0B4E"/>
    <w:rsid w:val="008B565C"/>
    <w:rsid w:val="008C0B8B"/>
    <w:rsid w:val="008C3CA0"/>
    <w:rsid w:val="008C5D64"/>
    <w:rsid w:val="008C7E7D"/>
    <w:rsid w:val="008D00D0"/>
    <w:rsid w:val="008D0171"/>
    <w:rsid w:val="008D099F"/>
    <w:rsid w:val="008D0AD9"/>
    <w:rsid w:val="008D3FB2"/>
    <w:rsid w:val="008D4B4F"/>
    <w:rsid w:val="008D7B88"/>
    <w:rsid w:val="008E4177"/>
    <w:rsid w:val="008E5BC0"/>
    <w:rsid w:val="008E7C4C"/>
    <w:rsid w:val="008F15E5"/>
    <w:rsid w:val="008F2EED"/>
    <w:rsid w:val="008F6F39"/>
    <w:rsid w:val="008F75EB"/>
    <w:rsid w:val="009000C7"/>
    <w:rsid w:val="0090088D"/>
    <w:rsid w:val="00905915"/>
    <w:rsid w:val="009117E7"/>
    <w:rsid w:val="00912003"/>
    <w:rsid w:val="0091704E"/>
    <w:rsid w:val="00917615"/>
    <w:rsid w:val="00921CB8"/>
    <w:rsid w:val="00922D53"/>
    <w:rsid w:val="00924330"/>
    <w:rsid w:val="009243A2"/>
    <w:rsid w:val="00924A5B"/>
    <w:rsid w:val="00924E6B"/>
    <w:rsid w:val="009256A7"/>
    <w:rsid w:val="00926C46"/>
    <w:rsid w:val="00930CB1"/>
    <w:rsid w:val="00931F20"/>
    <w:rsid w:val="00931F70"/>
    <w:rsid w:val="00932E19"/>
    <w:rsid w:val="00941E79"/>
    <w:rsid w:val="009470C8"/>
    <w:rsid w:val="00947659"/>
    <w:rsid w:val="00947A7E"/>
    <w:rsid w:val="0095088D"/>
    <w:rsid w:val="0095139B"/>
    <w:rsid w:val="00951E1D"/>
    <w:rsid w:val="00952462"/>
    <w:rsid w:val="009560D4"/>
    <w:rsid w:val="009573CA"/>
    <w:rsid w:val="009616F4"/>
    <w:rsid w:val="00970D9E"/>
    <w:rsid w:val="00974535"/>
    <w:rsid w:val="00977C62"/>
    <w:rsid w:val="00984186"/>
    <w:rsid w:val="009908F2"/>
    <w:rsid w:val="00992CC8"/>
    <w:rsid w:val="009A1118"/>
    <w:rsid w:val="009A393D"/>
    <w:rsid w:val="009A5B4C"/>
    <w:rsid w:val="009B1F40"/>
    <w:rsid w:val="009B21B2"/>
    <w:rsid w:val="009B2A80"/>
    <w:rsid w:val="009B62DC"/>
    <w:rsid w:val="009B68AC"/>
    <w:rsid w:val="009B6E61"/>
    <w:rsid w:val="009C15F1"/>
    <w:rsid w:val="009C5E34"/>
    <w:rsid w:val="009C7726"/>
    <w:rsid w:val="009D15E4"/>
    <w:rsid w:val="009D16A3"/>
    <w:rsid w:val="009D508B"/>
    <w:rsid w:val="009D58A9"/>
    <w:rsid w:val="009D5E39"/>
    <w:rsid w:val="009D7063"/>
    <w:rsid w:val="009E05FC"/>
    <w:rsid w:val="009E0C45"/>
    <w:rsid w:val="009E7BE1"/>
    <w:rsid w:val="009E7D06"/>
    <w:rsid w:val="009F02B4"/>
    <w:rsid w:val="009F2254"/>
    <w:rsid w:val="009F276E"/>
    <w:rsid w:val="009F5BFD"/>
    <w:rsid w:val="009F71A6"/>
    <w:rsid w:val="009F7D79"/>
    <w:rsid w:val="00A017CD"/>
    <w:rsid w:val="00A03D49"/>
    <w:rsid w:val="00A03E98"/>
    <w:rsid w:val="00A059D5"/>
    <w:rsid w:val="00A12571"/>
    <w:rsid w:val="00A13FCF"/>
    <w:rsid w:val="00A204E6"/>
    <w:rsid w:val="00A2302F"/>
    <w:rsid w:val="00A23249"/>
    <w:rsid w:val="00A2482D"/>
    <w:rsid w:val="00A256C2"/>
    <w:rsid w:val="00A2587B"/>
    <w:rsid w:val="00A31864"/>
    <w:rsid w:val="00A32D6A"/>
    <w:rsid w:val="00A34A88"/>
    <w:rsid w:val="00A36BA2"/>
    <w:rsid w:val="00A36EF1"/>
    <w:rsid w:val="00A374F0"/>
    <w:rsid w:val="00A37C0A"/>
    <w:rsid w:val="00A41207"/>
    <w:rsid w:val="00A478FA"/>
    <w:rsid w:val="00A51080"/>
    <w:rsid w:val="00A522CE"/>
    <w:rsid w:val="00A54F66"/>
    <w:rsid w:val="00A566CD"/>
    <w:rsid w:val="00A62C77"/>
    <w:rsid w:val="00A65B84"/>
    <w:rsid w:val="00A671EF"/>
    <w:rsid w:val="00A70C37"/>
    <w:rsid w:val="00A768A0"/>
    <w:rsid w:val="00A77AEC"/>
    <w:rsid w:val="00A77E5A"/>
    <w:rsid w:val="00A8017E"/>
    <w:rsid w:val="00A817AC"/>
    <w:rsid w:val="00A92A80"/>
    <w:rsid w:val="00AA152F"/>
    <w:rsid w:val="00AA2231"/>
    <w:rsid w:val="00AA24FD"/>
    <w:rsid w:val="00AA2BB1"/>
    <w:rsid w:val="00AB0F3E"/>
    <w:rsid w:val="00AB1C29"/>
    <w:rsid w:val="00AB75FB"/>
    <w:rsid w:val="00AC02CF"/>
    <w:rsid w:val="00AC11BF"/>
    <w:rsid w:val="00AC1951"/>
    <w:rsid w:val="00AC195E"/>
    <w:rsid w:val="00AC1E98"/>
    <w:rsid w:val="00AC6FEF"/>
    <w:rsid w:val="00AD0A13"/>
    <w:rsid w:val="00AD2DD6"/>
    <w:rsid w:val="00AD49CD"/>
    <w:rsid w:val="00AE06A1"/>
    <w:rsid w:val="00AE3E64"/>
    <w:rsid w:val="00B02A9C"/>
    <w:rsid w:val="00B03D17"/>
    <w:rsid w:val="00B052F9"/>
    <w:rsid w:val="00B0537E"/>
    <w:rsid w:val="00B07440"/>
    <w:rsid w:val="00B076E4"/>
    <w:rsid w:val="00B10974"/>
    <w:rsid w:val="00B110F4"/>
    <w:rsid w:val="00B22B97"/>
    <w:rsid w:val="00B23152"/>
    <w:rsid w:val="00B30D66"/>
    <w:rsid w:val="00B311A9"/>
    <w:rsid w:val="00B34D2D"/>
    <w:rsid w:val="00B35B7A"/>
    <w:rsid w:val="00B36A96"/>
    <w:rsid w:val="00B4726E"/>
    <w:rsid w:val="00B51363"/>
    <w:rsid w:val="00B535CD"/>
    <w:rsid w:val="00B559E9"/>
    <w:rsid w:val="00B57490"/>
    <w:rsid w:val="00B57867"/>
    <w:rsid w:val="00B60DAC"/>
    <w:rsid w:val="00B63738"/>
    <w:rsid w:val="00B651E7"/>
    <w:rsid w:val="00B70325"/>
    <w:rsid w:val="00B70EA1"/>
    <w:rsid w:val="00B7108C"/>
    <w:rsid w:val="00B71AEF"/>
    <w:rsid w:val="00B74114"/>
    <w:rsid w:val="00B741A9"/>
    <w:rsid w:val="00B81260"/>
    <w:rsid w:val="00B84974"/>
    <w:rsid w:val="00B84F43"/>
    <w:rsid w:val="00B9037A"/>
    <w:rsid w:val="00B90680"/>
    <w:rsid w:val="00B91FC1"/>
    <w:rsid w:val="00B931CF"/>
    <w:rsid w:val="00B93209"/>
    <w:rsid w:val="00B94340"/>
    <w:rsid w:val="00BA006B"/>
    <w:rsid w:val="00BA0550"/>
    <w:rsid w:val="00BA40B8"/>
    <w:rsid w:val="00BA77D5"/>
    <w:rsid w:val="00BB2A95"/>
    <w:rsid w:val="00BB37F5"/>
    <w:rsid w:val="00BB56FF"/>
    <w:rsid w:val="00BB7B50"/>
    <w:rsid w:val="00BC4CE6"/>
    <w:rsid w:val="00BD1287"/>
    <w:rsid w:val="00BD2F84"/>
    <w:rsid w:val="00BD5B47"/>
    <w:rsid w:val="00BE4D02"/>
    <w:rsid w:val="00BE5BF8"/>
    <w:rsid w:val="00BE7500"/>
    <w:rsid w:val="00C07BF7"/>
    <w:rsid w:val="00C11805"/>
    <w:rsid w:val="00C120F2"/>
    <w:rsid w:val="00C121C2"/>
    <w:rsid w:val="00C1347C"/>
    <w:rsid w:val="00C15088"/>
    <w:rsid w:val="00C15835"/>
    <w:rsid w:val="00C21B67"/>
    <w:rsid w:val="00C22BEF"/>
    <w:rsid w:val="00C25972"/>
    <w:rsid w:val="00C265BA"/>
    <w:rsid w:val="00C301B3"/>
    <w:rsid w:val="00C318DC"/>
    <w:rsid w:val="00C3383F"/>
    <w:rsid w:val="00C40FF5"/>
    <w:rsid w:val="00C42CB5"/>
    <w:rsid w:val="00C478A3"/>
    <w:rsid w:val="00C557F3"/>
    <w:rsid w:val="00C5603A"/>
    <w:rsid w:val="00C628AF"/>
    <w:rsid w:val="00C63CF3"/>
    <w:rsid w:val="00C736E2"/>
    <w:rsid w:val="00C75B93"/>
    <w:rsid w:val="00C773AE"/>
    <w:rsid w:val="00C81DF7"/>
    <w:rsid w:val="00C92DC9"/>
    <w:rsid w:val="00C92EA1"/>
    <w:rsid w:val="00CA063A"/>
    <w:rsid w:val="00CA2923"/>
    <w:rsid w:val="00CA6772"/>
    <w:rsid w:val="00CC3C8A"/>
    <w:rsid w:val="00CC56C2"/>
    <w:rsid w:val="00CC7AB3"/>
    <w:rsid w:val="00CD1838"/>
    <w:rsid w:val="00CD1D5F"/>
    <w:rsid w:val="00CD46D1"/>
    <w:rsid w:val="00CD4D15"/>
    <w:rsid w:val="00CE2954"/>
    <w:rsid w:val="00CE7741"/>
    <w:rsid w:val="00CF27D6"/>
    <w:rsid w:val="00CF2A3A"/>
    <w:rsid w:val="00CF2B96"/>
    <w:rsid w:val="00CF4C4B"/>
    <w:rsid w:val="00D017DF"/>
    <w:rsid w:val="00D0366E"/>
    <w:rsid w:val="00D05E79"/>
    <w:rsid w:val="00D06337"/>
    <w:rsid w:val="00D074F5"/>
    <w:rsid w:val="00D11AD5"/>
    <w:rsid w:val="00D12060"/>
    <w:rsid w:val="00D14465"/>
    <w:rsid w:val="00D21626"/>
    <w:rsid w:val="00D2368D"/>
    <w:rsid w:val="00D300A0"/>
    <w:rsid w:val="00D3020A"/>
    <w:rsid w:val="00D336FD"/>
    <w:rsid w:val="00D34751"/>
    <w:rsid w:val="00D36DCD"/>
    <w:rsid w:val="00D421E8"/>
    <w:rsid w:val="00D466F0"/>
    <w:rsid w:val="00D503B5"/>
    <w:rsid w:val="00D51F6A"/>
    <w:rsid w:val="00D56407"/>
    <w:rsid w:val="00D5775C"/>
    <w:rsid w:val="00D57DB0"/>
    <w:rsid w:val="00D617B1"/>
    <w:rsid w:val="00D64986"/>
    <w:rsid w:val="00D67B28"/>
    <w:rsid w:val="00D70718"/>
    <w:rsid w:val="00D715B9"/>
    <w:rsid w:val="00D73919"/>
    <w:rsid w:val="00D7528D"/>
    <w:rsid w:val="00D752DE"/>
    <w:rsid w:val="00D80060"/>
    <w:rsid w:val="00D85626"/>
    <w:rsid w:val="00D95667"/>
    <w:rsid w:val="00DA112C"/>
    <w:rsid w:val="00DB3F33"/>
    <w:rsid w:val="00DB4F88"/>
    <w:rsid w:val="00DC2A71"/>
    <w:rsid w:val="00DC4628"/>
    <w:rsid w:val="00DE3F1E"/>
    <w:rsid w:val="00DE3FB8"/>
    <w:rsid w:val="00DE57D0"/>
    <w:rsid w:val="00DE6065"/>
    <w:rsid w:val="00DE71FE"/>
    <w:rsid w:val="00DF40C6"/>
    <w:rsid w:val="00DF4D84"/>
    <w:rsid w:val="00DF7C78"/>
    <w:rsid w:val="00E008F2"/>
    <w:rsid w:val="00E00DCA"/>
    <w:rsid w:val="00E01235"/>
    <w:rsid w:val="00E02462"/>
    <w:rsid w:val="00E02C9F"/>
    <w:rsid w:val="00E03355"/>
    <w:rsid w:val="00E1205C"/>
    <w:rsid w:val="00E12CFD"/>
    <w:rsid w:val="00E16020"/>
    <w:rsid w:val="00E161F2"/>
    <w:rsid w:val="00E174CE"/>
    <w:rsid w:val="00E25BEE"/>
    <w:rsid w:val="00E344DF"/>
    <w:rsid w:val="00E3467A"/>
    <w:rsid w:val="00E4643D"/>
    <w:rsid w:val="00E4774C"/>
    <w:rsid w:val="00E545D7"/>
    <w:rsid w:val="00E60DF9"/>
    <w:rsid w:val="00E6477A"/>
    <w:rsid w:val="00E71837"/>
    <w:rsid w:val="00E73EDE"/>
    <w:rsid w:val="00E81954"/>
    <w:rsid w:val="00E82618"/>
    <w:rsid w:val="00E85591"/>
    <w:rsid w:val="00E87CBA"/>
    <w:rsid w:val="00E976B9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C40A4"/>
    <w:rsid w:val="00ED5349"/>
    <w:rsid w:val="00EE1253"/>
    <w:rsid w:val="00EE5A66"/>
    <w:rsid w:val="00EE749D"/>
    <w:rsid w:val="00EF08EB"/>
    <w:rsid w:val="00EF213B"/>
    <w:rsid w:val="00EF21F2"/>
    <w:rsid w:val="00EF2D7B"/>
    <w:rsid w:val="00EF51F2"/>
    <w:rsid w:val="00EF598D"/>
    <w:rsid w:val="00F005CF"/>
    <w:rsid w:val="00F01388"/>
    <w:rsid w:val="00F02E1C"/>
    <w:rsid w:val="00F03B03"/>
    <w:rsid w:val="00F10C8F"/>
    <w:rsid w:val="00F15209"/>
    <w:rsid w:val="00F16D21"/>
    <w:rsid w:val="00F20796"/>
    <w:rsid w:val="00F252F2"/>
    <w:rsid w:val="00F2723D"/>
    <w:rsid w:val="00F31870"/>
    <w:rsid w:val="00F351A6"/>
    <w:rsid w:val="00F3583F"/>
    <w:rsid w:val="00F36857"/>
    <w:rsid w:val="00F44BF9"/>
    <w:rsid w:val="00F45173"/>
    <w:rsid w:val="00F54F12"/>
    <w:rsid w:val="00F60C50"/>
    <w:rsid w:val="00F6616E"/>
    <w:rsid w:val="00F67065"/>
    <w:rsid w:val="00F67326"/>
    <w:rsid w:val="00F67499"/>
    <w:rsid w:val="00F67643"/>
    <w:rsid w:val="00F67B90"/>
    <w:rsid w:val="00F743A5"/>
    <w:rsid w:val="00F749FE"/>
    <w:rsid w:val="00F7555C"/>
    <w:rsid w:val="00F757A2"/>
    <w:rsid w:val="00F770FA"/>
    <w:rsid w:val="00F773EA"/>
    <w:rsid w:val="00F91A85"/>
    <w:rsid w:val="00F91B03"/>
    <w:rsid w:val="00F934E2"/>
    <w:rsid w:val="00F94F22"/>
    <w:rsid w:val="00FA18EE"/>
    <w:rsid w:val="00FA2930"/>
    <w:rsid w:val="00FA536E"/>
    <w:rsid w:val="00FA6F2C"/>
    <w:rsid w:val="00FA7089"/>
    <w:rsid w:val="00FB2212"/>
    <w:rsid w:val="00FB4430"/>
    <w:rsid w:val="00FB4DCE"/>
    <w:rsid w:val="00FB7AAD"/>
    <w:rsid w:val="00FC0C3C"/>
    <w:rsid w:val="00FC4A4C"/>
    <w:rsid w:val="00FD0286"/>
    <w:rsid w:val="00FD06F6"/>
    <w:rsid w:val="00FE205D"/>
    <w:rsid w:val="00FE55B0"/>
    <w:rsid w:val="00FE6FC3"/>
    <w:rsid w:val="00FE7FB4"/>
    <w:rsid w:val="00FF0CBF"/>
    <w:rsid w:val="00FF18EE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967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36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6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61556">
              <w:marLeft w:val="0"/>
              <w:marRight w:val="0"/>
              <w:marTop w:val="0"/>
              <w:marBottom w:val="0"/>
              <w:divBdr>
                <w:top w:val="single" w:sz="18" w:space="0" w:color="FFBF00"/>
                <w:left w:val="single" w:sz="18" w:space="0" w:color="FFBF00"/>
                <w:bottom w:val="single" w:sz="2" w:space="0" w:color="FFBF00"/>
                <w:right w:val="single" w:sz="2" w:space="0" w:color="FFBF00"/>
              </w:divBdr>
              <w:divsChild>
                <w:div w:id="39066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66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66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66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66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661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Olympic_flame_at_opening_ceremony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Olympic_flag.sv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en.wikipedia.org/wiki/File:2006_Winter_Olympics_logo.svg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://commons.wikimedia.org/wiki/File:Smigun_and_Neumannova_2006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Katerina_Neumannova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4</Pages>
  <Words>372</Words>
  <Characters>2199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Vlasák</dc:creator>
  <cp:keywords/>
  <dc:description/>
  <cp:lastModifiedBy>Fanda</cp:lastModifiedBy>
  <cp:revision>5</cp:revision>
  <dcterms:created xsi:type="dcterms:W3CDTF">2014-03-18T17:25:00Z</dcterms:created>
  <dcterms:modified xsi:type="dcterms:W3CDTF">2014-03-22T09:58:00Z</dcterms:modified>
</cp:coreProperties>
</file>