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E3" w:rsidRDefault="00F732E3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7" type="#_x0000_t75" style="position:absolute;margin-left:-1.85pt;margin-top:-6.3pt;width:452.1pt;height:109.9pt;z-index:251658240;visibility:visible;mso-wrap-distance-left:0;mso-wrap-distance-right:0" filled="t">
            <v:imagedata r:id="rId7" o:title=""/>
          </v:shape>
        </w:pict>
      </w:r>
    </w:p>
    <w:p w:rsidR="00F732E3" w:rsidRPr="005B71AC" w:rsidRDefault="00F732E3" w:rsidP="005B71AC"/>
    <w:p w:rsidR="00F732E3" w:rsidRPr="005B71AC" w:rsidRDefault="00F732E3" w:rsidP="005B71AC"/>
    <w:p w:rsidR="00F732E3" w:rsidRDefault="00F732E3" w:rsidP="005B71AC"/>
    <w:p w:rsidR="00F732E3" w:rsidRDefault="00F732E3" w:rsidP="005B71AC">
      <w:pPr>
        <w:rPr>
          <w:b/>
          <w:bCs/>
        </w:rPr>
      </w:pPr>
    </w:p>
    <w:p w:rsidR="00F732E3" w:rsidRDefault="00F732E3" w:rsidP="005B71AC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F732E3" w:rsidRPr="006A4A19" w:rsidTr="006A4A19">
        <w:tc>
          <w:tcPr>
            <w:tcW w:w="2376" w:type="dxa"/>
          </w:tcPr>
          <w:p w:rsidR="00F732E3" w:rsidRPr="006A4A19" w:rsidRDefault="00F732E3" w:rsidP="006A4A1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A4A19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F732E3" w:rsidRPr="006A4A19" w:rsidRDefault="00F732E3" w:rsidP="006A4A1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A4A19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F732E3" w:rsidRPr="006A4A19" w:rsidTr="006A4A19">
        <w:tc>
          <w:tcPr>
            <w:tcW w:w="2376" w:type="dxa"/>
          </w:tcPr>
          <w:p w:rsidR="00F732E3" w:rsidRPr="006A4A19" w:rsidRDefault="00F732E3" w:rsidP="006A4A1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A4A19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F732E3" w:rsidRPr="006A4A19" w:rsidRDefault="00F732E3" w:rsidP="006A4A1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6A4A19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F732E3" w:rsidRPr="006A4A19" w:rsidTr="006A4A19">
        <w:trPr>
          <w:trHeight w:val="1045"/>
        </w:trPr>
        <w:tc>
          <w:tcPr>
            <w:tcW w:w="2376" w:type="dxa"/>
          </w:tcPr>
          <w:p w:rsidR="00F732E3" w:rsidRPr="006A4A19" w:rsidRDefault="00F732E3" w:rsidP="006A4A1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A4A19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F732E3" w:rsidRPr="006A4A19" w:rsidRDefault="00F732E3" w:rsidP="006A4A1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A4A19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F732E3" w:rsidRPr="006A4A19" w:rsidRDefault="00F732E3" w:rsidP="006A4A1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A4A19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F732E3" w:rsidRPr="006A4A19" w:rsidRDefault="00F732E3" w:rsidP="006A4A1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A4A19">
              <w:rPr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F732E3" w:rsidRDefault="00F732E3" w:rsidP="005B71AC">
      <w:pPr>
        <w:rPr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F732E3" w:rsidRPr="006A4A19" w:rsidTr="006A4A19">
        <w:tc>
          <w:tcPr>
            <w:tcW w:w="2376" w:type="dxa"/>
          </w:tcPr>
          <w:p w:rsidR="00F732E3" w:rsidRPr="006A4A19" w:rsidRDefault="00F732E3" w:rsidP="006A4A1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A4A19"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F732E3" w:rsidRPr="006A4A19" w:rsidRDefault="00F732E3" w:rsidP="006A4A19">
            <w:pPr>
              <w:spacing w:after="0" w:line="240" w:lineRule="auto"/>
              <w:rPr>
                <w:rFonts w:cs="Calibri"/>
                <w:bCs/>
                <w:sz w:val="28"/>
                <w:szCs w:val="28"/>
              </w:rPr>
            </w:pPr>
            <w:r w:rsidRPr="006A4A19">
              <w:rPr>
                <w:rFonts w:cs="Calibri"/>
                <w:bCs/>
                <w:sz w:val="28"/>
                <w:szCs w:val="28"/>
              </w:rPr>
              <w:t>Matematika a její aplikace</w:t>
            </w:r>
          </w:p>
        </w:tc>
      </w:tr>
      <w:tr w:rsidR="00F732E3" w:rsidRPr="006A4A19" w:rsidTr="006A4A19">
        <w:tc>
          <w:tcPr>
            <w:tcW w:w="2376" w:type="dxa"/>
          </w:tcPr>
          <w:p w:rsidR="00F732E3" w:rsidRPr="006A4A19" w:rsidRDefault="00F732E3" w:rsidP="006A4A1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A4A19"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F732E3" w:rsidRPr="006A4A19" w:rsidRDefault="00F732E3" w:rsidP="006A4A19">
            <w:pPr>
              <w:spacing w:after="0" w:line="240" w:lineRule="auto"/>
              <w:rPr>
                <w:rFonts w:cs="Calibri"/>
                <w:sz w:val="28"/>
                <w:szCs w:val="28"/>
              </w:rPr>
            </w:pPr>
            <w:r w:rsidRPr="006A4A19">
              <w:rPr>
                <w:rFonts w:cs="Calibri"/>
                <w:bCs/>
                <w:sz w:val="28"/>
                <w:szCs w:val="28"/>
              </w:rPr>
              <w:t>VY_32_INOVACE_44</w:t>
            </w:r>
          </w:p>
        </w:tc>
      </w:tr>
      <w:tr w:rsidR="00F732E3" w:rsidRPr="006A4A19" w:rsidTr="006A4A19">
        <w:tc>
          <w:tcPr>
            <w:tcW w:w="2376" w:type="dxa"/>
          </w:tcPr>
          <w:p w:rsidR="00F732E3" w:rsidRPr="006A4A19" w:rsidRDefault="00F732E3" w:rsidP="006A4A1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A4A19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F732E3" w:rsidRPr="006A4A19" w:rsidRDefault="00F732E3" w:rsidP="006A4A19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6A4A19">
              <w:rPr>
                <w:bCs/>
                <w:sz w:val="28"/>
                <w:szCs w:val="28"/>
              </w:rPr>
              <w:t>2.</w:t>
            </w:r>
          </w:p>
        </w:tc>
      </w:tr>
      <w:tr w:rsidR="00F732E3" w:rsidRPr="006A4A19" w:rsidTr="006A4A19">
        <w:tc>
          <w:tcPr>
            <w:tcW w:w="2376" w:type="dxa"/>
          </w:tcPr>
          <w:p w:rsidR="00F732E3" w:rsidRPr="006A4A19" w:rsidRDefault="00F732E3" w:rsidP="006A4A1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A4A19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F732E3" w:rsidRPr="006A4A19" w:rsidRDefault="00F732E3" w:rsidP="006A4A19">
            <w:pPr>
              <w:spacing w:after="0" w:line="240" w:lineRule="auto"/>
              <w:rPr>
                <w:sz w:val="28"/>
                <w:szCs w:val="28"/>
              </w:rPr>
            </w:pPr>
            <w:r w:rsidRPr="006A4A19">
              <w:rPr>
                <w:sz w:val="28"/>
                <w:szCs w:val="28"/>
              </w:rPr>
              <w:t>Matematika</w:t>
            </w:r>
          </w:p>
        </w:tc>
      </w:tr>
      <w:tr w:rsidR="00F732E3" w:rsidRPr="006A4A19" w:rsidTr="006A4A19">
        <w:tc>
          <w:tcPr>
            <w:tcW w:w="2376" w:type="dxa"/>
          </w:tcPr>
          <w:p w:rsidR="00F732E3" w:rsidRPr="006A4A19" w:rsidRDefault="00F732E3" w:rsidP="006A4A1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A4A19"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F732E3" w:rsidRPr="006A4A19" w:rsidRDefault="00F732E3" w:rsidP="006A4A19">
            <w:pPr>
              <w:spacing w:after="0" w:line="240" w:lineRule="auto"/>
              <w:rPr>
                <w:sz w:val="28"/>
                <w:szCs w:val="28"/>
              </w:rPr>
            </w:pPr>
            <w:r w:rsidRPr="006A4A19">
              <w:rPr>
                <w:sz w:val="28"/>
                <w:szCs w:val="28"/>
              </w:rPr>
              <w:t>Procvičovací test</w:t>
            </w:r>
          </w:p>
        </w:tc>
      </w:tr>
      <w:tr w:rsidR="00F732E3" w:rsidRPr="006A4A19" w:rsidTr="006A4A19">
        <w:tc>
          <w:tcPr>
            <w:tcW w:w="2376" w:type="dxa"/>
          </w:tcPr>
          <w:p w:rsidR="00F732E3" w:rsidRPr="006A4A19" w:rsidRDefault="00F732E3" w:rsidP="006A4A1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A4A19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F732E3" w:rsidRPr="006A4A19" w:rsidRDefault="00F732E3" w:rsidP="006A4A19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6A4A19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F732E3" w:rsidRPr="006A4A19" w:rsidTr="006A4A19">
        <w:tc>
          <w:tcPr>
            <w:tcW w:w="2376" w:type="dxa"/>
          </w:tcPr>
          <w:p w:rsidR="00F732E3" w:rsidRPr="006A4A19" w:rsidRDefault="00F732E3" w:rsidP="006A4A1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A4A19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F732E3" w:rsidRPr="006A4A19" w:rsidRDefault="00F732E3" w:rsidP="006A4A19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6A4A19">
              <w:rPr>
                <w:bCs/>
                <w:sz w:val="28"/>
                <w:szCs w:val="28"/>
              </w:rPr>
              <w:t>Dělení 3</w:t>
            </w:r>
          </w:p>
        </w:tc>
      </w:tr>
    </w:tbl>
    <w:p w:rsidR="00F732E3" w:rsidRDefault="00F732E3" w:rsidP="005B71AC">
      <w:pPr>
        <w:rPr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F732E3" w:rsidRPr="006A4A19" w:rsidTr="006A4A19">
        <w:trPr>
          <w:trHeight w:val="1397"/>
        </w:trPr>
        <w:tc>
          <w:tcPr>
            <w:tcW w:w="2376" w:type="dxa"/>
          </w:tcPr>
          <w:p w:rsidR="00F732E3" w:rsidRPr="006A4A19" w:rsidRDefault="00F732E3" w:rsidP="006A4A1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A4A19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F732E3" w:rsidRPr="006A4A19" w:rsidRDefault="00F732E3" w:rsidP="006A4A19">
            <w:pPr>
              <w:spacing w:after="0" w:line="240" w:lineRule="auto"/>
              <w:rPr>
                <w:sz w:val="28"/>
                <w:szCs w:val="28"/>
              </w:rPr>
            </w:pPr>
            <w:r w:rsidRPr="006A4A19">
              <w:rPr>
                <w:sz w:val="32"/>
                <w:szCs w:val="32"/>
              </w:rPr>
              <w:t>Žáci si dělení číslem 3 procvičí pomocí příkladů různých typů, také při řešení slovních úloh, budou doplňovat tabulky, pracují s pojmy třetina, polovina</w:t>
            </w:r>
          </w:p>
        </w:tc>
      </w:tr>
      <w:tr w:rsidR="00F732E3" w:rsidRPr="006A4A19" w:rsidTr="006A4A19">
        <w:tc>
          <w:tcPr>
            <w:tcW w:w="2376" w:type="dxa"/>
          </w:tcPr>
          <w:p w:rsidR="00F732E3" w:rsidRPr="006A4A19" w:rsidRDefault="00F732E3" w:rsidP="006A4A1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A4A19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F732E3" w:rsidRPr="006A4A19" w:rsidRDefault="00F732E3" w:rsidP="006A4A19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6A4A19">
              <w:rPr>
                <w:bCs/>
                <w:sz w:val="28"/>
                <w:szCs w:val="28"/>
              </w:rPr>
              <w:t>6.4.2013</w:t>
            </w:r>
          </w:p>
        </w:tc>
      </w:tr>
      <w:tr w:rsidR="00F732E3" w:rsidRPr="006A4A19" w:rsidTr="006A4A19">
        <w:tc>
          <w:tcPr>
            <w:tcW w:w="2376" w:type="dxa"/>
          </w:tcPr>
          <w:p w:rsidR="00F732E3" w:rsidRPr="006A4A19" w:rsidRDefault="00F732E3" w:rsidP="006A4A1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A4A19"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F732E3" w:rsidRPr="006A4A19" w:rsidRDefault="00F732E3" w:rsidP="006A4A19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6A4A19">
              <w:rPr>
                <w:bCs/>
                <w:sz w:val="28"/>
                <w:szCs w:val="28"/>
              </w:rPr>
              <w:t>26.4.2013</w:t>
            </w:r>
          </w:p>
        </w:tc>
      </w:tr>
    </w:tbl>
    <w:p w:rsidR="00F732E3" w:rsidRDefault="00F732E3" w:rsidP="00CA35E0">
      <w:pPr>
        <w:rPr>
          <w:sz w:val="32"/>
          <w:szCs w:val="32"/>
        </w:rPr>
      </w:pPr>
      <w:r>
        <w:rPr>
          <w:noProof/>
          <w:lang w:eastAsia="cs-CZ"/>
        </w:rPr>
        <w:pict>
          <v:shape id="Obrázek 2" o:spid="_x0000_s1028" type="#_x0000_t75" alt="logo průhledné" style="position:absolute;margin-left:160.25pt;margin-top:18.15pt;width:135pt;height:119.4pt;z-index:251659264;visibility:visible;mso-position-horizontal-relative:text;mso-position-vertical-relative:text">
            <v:imagedata r:id="rId8" o:title=""/>
          </v:shape>
        </w:pict>
      </w:r>
    </w:p>
    <w:p w:rsidR="00F732E3" w:rsidRDefault="00F732E3" w:rsidP="00CA35E0">
      <w:pPr>
        <w:rPr>
          <w:sz w:val="32"/>
          <w:szCs w:val="32"/>
        </w:rPr>
      </w:pPr>
    </w:p>
    <w:p w:rsidR="00F732E3" w:rsidRDefault="00F732E3" w:rsidP="00CA35E0">
      <w:pPr>
        <w:rPr>
          <w:sz w:val="32"/>
          <w:szCs w:val="32"/>
        </w:rPr>
      </w:pPr>
    </w:p>
    <w:p w:rsidR="00F732E3" w:rsidRDefault="00F732E3" w:rsidP="00CA35E0">
      <w:pPr>
        <w:rPr>
          <w:sz w:val="32"/>
          <w:szCs w:val="32"/>
        </w:rPr>
      </w:pPr>
    </w:p>
    <w:p w:rsidR="00F732E3" w:rsidRDefault="00F732E3" w:rsidP="00CA35E0">
      <w:pPr>
        <w:rPr>
          <w:sz w:val="32"/>
          <w:szCs w:val="32"/>
        </w:rPr>
      </w:pPr>
    </w:p>
    <w:p w:rsidR="00F732E3" w:rsidRDefault="00F732E3" w:rsidP="00E4444F">
      <w:pPr>
        <w:pStyle w:val="ListParagraph"/>
        <w:numPr>
          <w:ilvl w:val="0"/>
          <w:numId w:val="2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Přiřaď názvy do příkladu:</w:t>
      </w:r>
    </w:p>
    <w:p w:rsidR="00F732E3" w:rsidRDefault="00F732E3" w:rsidP="00E25108">
      <w:pPr>
        <w:pStyle w:val="ListParagraph"/>
        <w:ind w:left="786"/>
        <w:rPr>
          <w:color w:val="FF0000"/>
          <w:sz w:val="32"/>
          <w:szCs w:val="32"/>
        </w:rPr>
      </w:pPr>
    </w:p>
    <w:p w:rsidR="00F732E3" w:rsidRDefault="00F732E3" w:rsidP="00E25108">
      <w:pPr>
        <w:pStyle w:val="ListParagraph"/>
        <w:ind w:left="786"/>
        <w:rPr>
          <w:b/>
          <w:color w:val="002060"/>
          <w:sz w:val="32"/>
          <w:szCs w:val="32"/>
        </w:rPr>
      </w:pPr>
      <w:r w:rsidRPr="00E25108">
        <w:rPr>
          <w:b/>
          <w:color w:val="002060"/>
          <w:sz w:val="32"/>
          <w:szCs w:val="32"/>
        </w:rPr>
        <w:t>Dělenec                                    Podíl                                        Dělitel</w:t>
      </w:r>
    </w:p>
    <w:p w:rsidR="00F732E3" w:rsidRDefault="00F732E3" w:rsidP="00E25108">
      <w:pPr>
        <w:pStyle w:val="ListParagraph"/>
        <w:ind w:left="786"/>
        <w:rPr>
          <w:b/>
          <w:color w:val="002060"/>
          <w:sz w:val="32"/>
          <w:szCs w:val="32"/>
        </w:rPr>
      </w:pPr>
    </w:p>
    <w:p w:rsidR="00F732E3" w:rsidRDefault="00F732E3" w:rsidP="00E25108">
      <w:pPr>
        <w:pStyle w:val="ListParagraph"/>
        <w:ind w:left="786"/>
        <w:rPr>
          <w:b/>
          <w:color w:val="002060"/>
          <w:sz w:val="32"/>
          <w:szCs w:val="32"/>
        </w:rPr>
      </w:pPr>
    </w:p>
    <w:p w:rsidR="00F732E3" w:rsidRPr="00E25108" w:rsidRDefault="00F732E3" w:rsidP="00E25108">
      <w:pPr>
        <w:pStyle w:val="ListParagraph"/>
        <w:ind w:left="786"/>
        <w:rPr>
          <w:b/>
          <w:sz w:val="48"/>
          <w:szCs w:val="48"/>
        </w:rPr>
      </w:pPr>
      <w:r>
        <w:rPr>
          <w:b/>
          <w:color w:val="002060"/>
          <w:sz w:val="32"/>
          <w:szCs w:val="32"/>
        </w:rPr>
        <w:t xml:space="preserve">                                 </w:t>
      </w:r>
      <w:r>
        <w:rPr>
          <w:b/>
          <w:sz w:val="48"/>
          <w:szCs w:val="48"/>
        </w:rPr>
        <w:t>21    :    3    =    7</w:t>
      </w:r>
    </w:p>
    <w:p w:rsidR="00F732E3" w:rsidRPr="00E25108" w:rsidRDefault="00F732E3" w:rsidP="00E25108">
      <w:pPr>
        <w:pStyle w:val="ListParagraph"/>
        <w:ind w:left="786"/>
        <w:rPr>
          <w:b/>
          <w:color w:val="002060"/>
          <w:sz w:val="32"/>
          <w:szCs w:val="32"/>
        </w:rPr>
      </w:pPr>
    </w:p>
    <w:p w:rsidR="00F732E3" w:rsidRPr="00DF78EA" w:rsidRDefault="00F732E3" w:rsidP="00E4444F">
      <w:pPr>
        <w:pStyle w:val="ListParagraph"/>
        <w:numPr>
          <w:ilvl w:val="0"/>
          <w:numId w:val="2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Doplň podíly:</w:t>
      </w:r>
    </w:p>
    <w:p w:rsidR="00F732E3" w:rsidRDefault="00F732E3" w:rsidP="00E25108">
      <w:pPr>
        <w:ind w:left="786"/>
        <w:rPr>
          <w:sz w:val="32"/>
          <w:szCs w:val="32"/>
        </w:rPr>
      </w:pPr>
      <w:r>
        <w:rPr>
          <w:sz w:val="32"/>
          <w:szCs w:val="32"/>
        </w:rPr>
        <w:t>3:3 =                                          18:3 =</w:t>
      </w:r>
    </w:p>
    <w:p w:rsidR="00F732E3" w:rsidRDefault="00F732E3" w:rsidP="00E25108">
      <w:pPr>
        <w:ind w:left="786"/>
        <w:rPr>
          <w:sz w:val="32"/>
          <w:szCs w:val="32"/>
        </w:rPr>
      </w:pPr>
      <w:r>
        <w:rPr>
          <w:sz w:val="32"/>
          <w:szCs w:val="32"/>
        </w:rPr>
        <w:t>6:3 =                                          21:3 =</w:t>
      </w:r>
    </w:p>
    <w:p w:rsidR="00F732E3" w:rsidRDefault="00F732E3" w:rsidP="00E25108">
      <w:pPr>
        <w:ind w:left="786"/>
        <w:rPr>
          <w:sz w:val="32"/>
          <w:szCs w:val="32"/>
        </w:rPr>
      </w:pPr>
      <w:r>
        <w:rPr>
          <w:sz w:val="32"/>
          <w:szCs w:val="32"/>
        </w:rPr>
        <w:t>9:3 =                                          24:3 =</w:t>
      </w:r>
    </w:p>
    <w:p w:rsidR="00F732E3" w:rsidRDefault="00F732E3" w:rsidP="00E25108">
      <w:pPr>
        <w:ind w:left="786"/>
        <w:rPr>
          <w:sz w:val="32"/>
          <w:szCs w:val="32"/>
        </w:rPr>
      </w:pPr>
      <w:r>
        <w:rPr>
          <w:sz w:val="32"/>
          <w:szCs w:val="32"/>
        </w:rPr>
        <w:t>12:3 =                                        27:3 =</w:t>
      </w:r>
    </w:p>
    <w:p w:rsidR="00F732E3" w:rsidRDefault="00F732E3" w:rsidP="00E25108">
      <w:pPr>
        <w:ind w:left="786"/>
        <w:rPr>
          <w:sz w:val="32"/>
          <w:szCs w:val="32"/>
        </w:rPr>
      </w:pPr>
      <w:r>
        <w:rPr>
          <w:sz w:val="32"/>
          <w:szCs w:val="32"/>
        </w:rPr>
        <w:t>15:3 =                                        30:3 =</w:t>
      </w:r>
    </w:p>
    <w:p w:rsidR="00F732E3" w:rsidRDefault="00F732E3" w:rsidP="00E25108">
      <w:pPr>
        <w:ind w:left="786"/>
        <w:rPr>
          <w:sz w:val="32"/>
          <w:szCs w:val="32"/>
        </w:rPr>
      </w:pPr>
    </w:p>
    <w:p w:rsidR="00F732E3" w:rsidRDefault="00F732E3" w:rsidP="00DF78EA">
      <w:pPr>
        <w:pStyle w:val="ListParagraph"/>
        <w:numPr>
          <w:ilvl w:val="0"/>
          <w:numId w:val="2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Kolik trojic děti vytvoří? </w:t>
      </w:r>
    </w:p>
    <w:p w:rsidR="00F732E3" w:rsidRDefault="00F732E3" w:rsidP="00E25108">
      <w:pPr>
        <w:rPr>
          <w:color w:val="FF0000"/>
          <w:sz w:val="32"/>
          <w:szCs w:val="32"/>
        </w:rPr>
      </w:pPr>
      <w:r w:rsidRPr="006A4A19">
        <w:rPr>
          <w:noProof/>
          <w:color w:val="FF0000"/>
          <w:sz w:val="32"/>
          <w:szCs w:val="32"/>
          <w:lang w:eastAsia="cs-CZ"/>
        </w:rPr>
        <w:pict>
          <v:shape id="Obrázek 134" o:spid="_x0000_i1028" type="#_x0000_t75" style="width:37.5pt;height:56.25pt;visibility:visible">
            <v:imagedata r:id="rId9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135" o:spid="_x0000_i1029" type="#_x0000_t75" style="width:37.5pt;height:56.25pt;visibility:visible">
            <v:imagedata r:id="rId9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136" o:spid="_x0000_i1030" type="#_x0000_t75" style="width:37.5pt;height:56.25pt;visibility:visible">
            <v:imagedata r:id="rId9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137" o:spid="_x0000_i1031" type="#_x0000_t75" style="width:37.5pt;height:56.25pt;visibility:visible">
            <v:imagedata r:id="rId9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138" o:spid="_x0000_i1032" type="#_x0000_t75" style="width:37.5pt;height:56.25pt;visibility:visible">
            <v:imagedata r:id="rId9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139" o:spid="_x0000_i1033" type="#_x0000_t75" style="width:37.5pt;height:56.25pt;visibility:visible">
            <v:imagedata r:id="rId9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175" o:spid="_x0000_i1034" type="#_x0000_t75" style="width:37.5pt;height:56.25pt;visibility:visible">
            <v:imagedata r:id="rId9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176" o:spid="_x0000_i1035" type="#_x0000_t75" style="width:37.5pt;height:56.25pt;visibility:visible">
            <v:imagedata r:id="rId9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133" o:spid="_x0000_i1036" type="#_x0000_t75" style="width:37.5pt;height:56.25pt;visibility:visible">
            <v:imagedata r:id="rId9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177" o:spid="_x0000_i1037" type="#_x0000_t75" style="width:37.5pt;height:56.25pt;visibility:visible">
            <v:imagedata r:id="rId9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178" o:spid="_x0000_i1038" type="#_x0000_t75" style="width:37.5pt;height:56.25pt;visibility:visible">
            <v:imagedata r:id="rId9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192" o:spid="_x0000_i1039" type="#_x0000_t75" style="width:37.5pt;height:56.25pt;visibility:visible">
            <v:imagedata r:id="rId9" o:title=""/>
          </v:shape>
        </w:pict>
      </w:r>
    </w:p>
    <w:p w:rsidR="00F732E3" w:rsidRDefault="00F732E3" w:rsidP="00E25108">
      <w:pPr>
        <w:rPr>
          <w:color w:val="FF0000"/>
          <w:sz w:val="32"/>
          <w:szCs w:val="32"/>
        </w:rPr>
      </w:pPr>
      <w:r w:rsidRPr="006A4A19">
        <w:rPr>
          <w:noProof/>
          <w:color w:val="FF0000"/>
          <w:sz w:val="32"/>
          <w:szCs w:val="32"/>
          <w:lang w:eastAsia="cs-CZ"/>
        </w:rPr>
        <w:pict>
          <v:shape id="Obrázek 193" o:spid="_x0000_i1040" type="#_x0000_t75" style="width:37.5pt;height:56.25pt;visibility:visible">
            <v:imagedata r:id="rId9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194" o:spid="_x0000_i1041" type="#_x0000_t75" style="width:37.5pt;height:56.25pt;visibility:visible">
            <v:imagedata r:id="rId9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195" o:spid="_x0000_i1042" type="#_x0000_t75" style="width:37.5pt;height:56.25pt;visibility:visible">
            <v:imagedata r:id="rId9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196" o:spid="_x0000_i1043" type="#_x0000_t75" style="width:37.5pt;height:56.25pt;visibility:visible">
            <v:imagedata r:id="rId9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197" o:spid="_x0000_i1044" type="#_x0000_t75" style="width:37.5pt;height:56.25pt;visibility:visible">
            <v:imagedata r:id="rId9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198" o:spid="_x0000_i1045" type="#_x0000_t75" style="width:37.5pt;height:56.25pt;visibility:visible">
            <v:imagedata r:id="rId9" o:title=""/>
          </v:shape>
        </w:pict>
      </w:r>
    </w:p>
    <w:p w:rsidR="00F732E3" w:rsidRDefault="00F732E3" w:rsidP="00E25108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</w:t>
      </w:r>
    </w:p>
    <w:p w:rsidR="00F732E3" w:rsidRDefault="00F732E3" w:rsidP="00E25108">
      <w:pPr>
        <w:rPr>
          <w:color w:val="FF0000"/>
          <w:sz w:val="32"/>
          <w:szCs w:val="32"/>
        </w:rPr>
      </w:pPr>
    </w:p>
    <w:p w:rsidR="00F732E3" w:rsidRDefault="00F732E3" w:rsidP="00E25108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</w:t>
      </w:r>
      <w:r w:rsidRPr="00A247E2">
        <w:rPr>
          <w:sz w:val="32"/>
          <w:szCs w:val="32"/>
        </w:rPr>
        <w:t>Napiš odpověď</w:t>
      </w:r>
      <w:r>
        <w:rPr>
          <w:sz w:val="32"/>
          <w:szCs w:val="32"/>
        </w:rPr>
        <w:t xml:space="preserve"> :   ____________________</w:t>
      </w:r>
    </w:p>
    <w:p w:rsidR="00F732E3" w:rsidRDefault="00F732E3" w:rsidP="00E25108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</w:t>
      </w:r>
    </w:p>
    <w:p w:rsidR="00F732E3" w:rsidRDefault="00F732E3" w:rsidP="00E25108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4.  Kolik trojic vytvoří obrázky?</w:t>
      </w:r>
    </w:p>
    <w:p w:rsidR="00F732E3" w:rsidRDefault="00F732E3" w:rsidP="001D08ED">
      <w:pPr>
        <w:ind w:left="426"/>
        <w:rPr>
          <w:color w:val="FF0000"/>
          <w:sz w:val="32"/>
          <w:szCs w:val="32"/>
        </w:rPr>
      </w:pPr>
      <w:r w:rsidRPr="006A4A19">
        <w:rPr>
          <w:noProof/>
          <w:color w:val="FF0000"/>
          <w:sz w:val="32"/>
          <w:szCs w:val="32"/>
          <w:lang w:eastAsia="cs-CZ"/>
        </w:rPr>
        <w:pict>
          <v:shape id="Obrázek 32" o:spid="_x0000_i1046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46" o:spid="_x0000_i1047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47" o:spid="_x0000_i1048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48" o:spid="_x0000_i1049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49" o:spid="_x0000_i1050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50" o:spid="_x0000_i1051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51" o:spid="_x0000_i1052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54" o:spid="_x0000_i1053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55" o:spid="_x0000_i1054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56" o:spid="_x0000_i1055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57" o:spid="_x0000_i1056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78" o:spid="_x0000_i1057" type="#_x0000_t75" style="width:32.25pt;height:27.75pt;visibility:visible">
            <v:imagedata r:id="rId10" o:title=""/>
          </v:shape>
        </w:pict>
      </w:r>
    </w:p>
    <w:p w:rsidR="00F732E3" w:rsidRDefault="00F732E3" w:rsidP="001D08ED">
      <w:pPr>
        <w:ind w:left="426"/>
        <w:rPr>
          <w:color w:val="FF0000"/>
          <w:sz w:val="32"/>
          <w:szCs w:val="32"/>
        </w:rPr>
      </w:pPr>
      <w:r w:rsidRPr="006A4A19">
        <w:rPr>
          <w:noProof/>
          <w:color w:val="FF0000"/>
          <w:sz w:val="32"/>
          <w:szCs w:val="32"/>
          <w:lang w:eastAsia="cs-CZ"/>
        </w:rPr>
        <w:pict>
          <v:shape id="Obrázek 58" o:spid="_x0000_i1058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59" o:spid="_x0000_i1059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60" o:spid="_x0000_i1060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70" o:spid="_x0000_i1061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71" o:spid="_x0000_i1062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72" o:spid="_x0000_i1063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73" o:spid="_x0000_i1064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74" o:spid="_x0000_i1065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75" o:spid="_x0000_i1066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76" o:spid="_x0000_i1067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77" o:spid="_x0000_i1068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13" o:spid="_x0000_i1069" type="#_x0000_t75" style="width:32.25pt;height:27.75pt;visibility:visible">
            <v:imagedata r:id="rId10" o:title=""/>
          </v:shape>
        </w:pict>
      </w:r>
    </w:p>
    <w:p w:rsidR="00F732E3" w:rsidRDefault="00F732E3" w:rsidP="001D08ED">
      <w:pPr>
        <w:ind w:left="426"/>
        <w:rPr>
          <w:color w:val="FF0000"/>
          <w:sz w:val="32"/>
          <w:szCs w:val="32"/>
        </w:rPr>
      </w:pPr>
      <w:r w:rsidRPr="006A4A19">
        <w:rPr>
          <w:noProof/>
          <w:color w:val="FF0000"/>
          <w:sz w:val="32"/>
          <w:szCs w:val="32"/>
          <w:lang w:eastAsia="cs-CZ"/>
        </w:rPr>
        <w:pict>
          <v:shape id="Obrázek 80" o:spid="_x0000_i1070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81" o:spid="_x0000_i1071" type="#_x0000_t75" style="width:32.25pt;height:27.75pt;visibility:visible">
            <v:imagedata r:id="rId10" o:title=""/>
          </v:shape>
        </w:pict>
      </w:r>
      <w:r w:rsidRPr="006A4A19">
        <w:rPr>
          <w:noProof/>
          <w:color w:val="FF0000"/>
          <w:sz w:val="32"/>
          <w:szCs w:val="32"/>
          <w:lang w:eastAsia="cs-CZ"/>
        </w:rPr>
        <w:pict>
          <v:shape id="Obrázek 82" o:spid="_x0000_i1072" type="#_x0000_t75" style="width:32.25pt;height:27.75pt;visibility:visible">
            <v:imagedata r:id="rId10" o:title=""/>
          </v:shape>
        </w:pict>
      </w:r>
    </w:p>
    <w:p w:rsidR="00F732E3" w:rsidRPr="00C63649" w:rsidRDefault="00F732E3" w:rsidP="00C63649">
      <w:pPr>
        <w:ind w:left="426"/>
        <w:rPr>
          <w:b/>
          <w:sz w:val="32"/>
          <w:szCs w:val="32"/>
        </w:rPr>
      </w:pPr>
      <w:r w:rsidRPr="00C63649">
        <w:rPr>
          <w:sz w:val="32"/>
          <w:szCs w:val="32"/>
        </w:rPr>
        <w:t>Napiš odpověď :   ____________________</w:t>
      </w:r>
    </w:p>
    <w:p w:rsidR="00F732E3" w:rsidRPr="003B58CF" w:rsidRDefault="00F732E3" w:rsidP="003B58CF">
      <w:pPr>
        <w:pStyle w:val="ListParagraph"/>
        <w:numPr>
          <w:ilvl w:val="0"/>
          <w:numId w:val="9"/>
        </w:numPr>
        <w:rPr>
          <w:color w:val="FF0000"/>
          <w:sz w:val="32"/>
          <w:szCs w:val="32"/>
        </w:rPr>
      </w:pPr>
      <w:r w:rsidRPr="003B58CF">
        <w:rPr>
          <w:color w:val="FF0000"/>
          <w:sz w:val="32"/>
          <w:szCs w:val="32"/>
        </w:rPr>
        <w:t>Zakroužkuj obrázky po třech a napiš příklady na dělení:</w:t>
      </w:r>
    </w:p>
    <w:p w:rsidR="00F732E3" w:rsidRDefault="00F732E3" w:rsidP="00A247E2">
      <w:pPr>
        <w:rPr>
          <w:noProof/>
          <w:lang w:eastAsia="cs-CZ"/>
        </w:rPr>
      </w:pPr>
      <w:r w:rsidRPr="00025181">
        <w:rPr>
          <w:noProof/>
          <w:lang w:eastAsia="cs-CZ"/>
        </w:rPr>
        <w:pict>
          <v:shape id="Obrázek 85" o:spid="_x0000_i1073" type="#_x0000_t75" style="width:36.75pt;height:36.75pt;visibility:visible">
            <v:imagedata r:id="rId11" o:title=""/>
          </v:shape>
        </w:pict>
      </w:r>
      <w:r w:rsidRPr="00025181">
        <w:rPr>
          <w:noProof/>
          <w:lang w:eastAsia="cs-CZ"/>
        </w:rPr>
        <w:pict>
          <v:shape id="Obrázek 86" o:spid="_x0000_i1074" type="#_x0000_t75" style="width:36.75pt;height:36.75pt;visibility:visible">
            <v:imagedata r:id="rId11" o:title=""/>
          </v:shape>
        </w:pict>
      </w:r>
      <w:r w:rsidRPr="00025181">
        <w:rPr>
          <w:noProof/>
          <w:lang w:eastAsia="cs-CZ"/>
        </w:rPr>
        <w:pict>
          <v:shape id="Obrázek 87" o:spid="_x0000_i1075" type="#_x0000_t75" style="width:36.75pt;height:36.75pt;visibility:visible">
            <v:imagedata r:id="rId11" o:title=""/>
          </v:shape>
        </w:pict>
      </w:r>
      <w:r w:rsidRPr="00025181">
        <w:rPr>
          <w:noProof/>
          <w:lang w:eastAsia="cs-CZ"/>
        </w:rPr>
        <w:pict>
          <v:shape id="Obrázek 88" o:spid="_x0000_i1076" type="#_x0000_t75" style="width:36.75pt;height:36.75pt;visibility:visible">
            <v:imagedata r:id="rId11" o:title=""/>
          </v:shape>
        </w:pict>
      </w:r>
      <w:r w:rsidRPr="00025181">
        <w:rPr>
          <w:noProof/>
          <w:lang w:eastAsia="cs-CZ"/>
        </w:rPr>
        <w:pict>
          <v:shape id="Obrázek 89" o:spid="_x0000_i1077" type="#_x0000_t75" style="width:36.75pt;height:36.75pt;visibility:visible">
            <v:imagedata r:id="rId11" o:title=""/>
          </v:shape>
        </w:pict>
      </w:r>
      <w:r w:rsidRPr="00025181">
        <w:rPr>
          <w:noProof/>
          <w:lang w:eastAsia="cs-CZ"/>
        </w:rPr>
        <w:pict>
          <v:shape id="Obrázek 90" o:spid="_x0000_i1078" type="#_x0000_t75" style="width:36.75pt;height:36.75pt;visibility:visible">
            <v:imagedata r:id="rId11" o:title=""/>
          </v:shape>
        </w:pict>
      </w:r>
      <w:r w:rsidRPr="00025181">
        <w:rPr>
          <w:noProof/>
          <w:lang w:eastAsia="cs-CZ"/>
        </w:rPr>
        <w:pict>
          <v:shape id="Obrázek 91" o:spid="_x0000_i1079" type="#_x0000_t75" style="width:36.75pt;height:36.75pt;visibility:visible">
            <v:imagedata r:id="rId11" o:title=""/>
          </v:shape>
        </w:pict>
      </w:r>
      <w:r w:rsidRPr="00025181">
        <w:rPr>
          <w:noProof/>
          <w:lang w:eastAsia="cs-CZ"/>
        </w:rPr>
        <w:pict>
          <v:shape id="Obrázek 92" o:spid="_x0000_i1080" type="#_x0000_t75" style="width:36.75pt;height:36.75pt;visibility:visible">
            <v:imagedata r:id="rId11" o:title=""/>
          </v:shape>
        </w:pict>
      </w:r>
      <w:r w:rsidRPr="00025181">
        <w:rPr>
          <w:noProof/>
          <w:lang w:eastAsia="cs-CZ"/>
        </w:rPr>
        <w:pict>
          <v:shape id="Obrázek 83" o:spid="_x0000_i1081" type="#_x0000_t75" style="width:36.75pt;height:36.75pt;visibility:visible">
            <v:imagedata r:id="rId11" o:title=""/>
          </v:shape>
        </w:pict>
      </w:r>
    </w:p>
    <w:p w:rsidR="00F732E3" w:rsidRDefault="00F732E3" w:rsidP="00A247E2">
      <w:pPr>
        <w:rPr>
          <w:noProof/>
          <w:lang w:eastAsia="cs-CZ"/>
        </w:rPr>
      </w:pPr>
      <w:r>
        <w:rPr>
          <w:noProof/>
          <w:lang w:eastAsia="cs-CZ"/>
        </w:rPr>
        <w:t>______________________________________</w:t>
      </w:r>
    </w:p>
    <w:p w:rsidR="00F732E3" w:rsidRDefault="00F732E3" w:rsidP="00A247E2">
      <w:pPr>
        <w:rPr>
          <w:noProof/>
          <w:lang w:eastAsia="cs-CZ"/>
        </w:rPr>
      </w:pPr>
      <w:r w:rsidRPr="00025181">
        <w:rPr>
          <w:noProof/>
          <w:lang w:eastAsia="cs-CZ"/>
        </w:rPr>
        <w:pict>
          <v:shape id="Obrázek 94" o:spid="_x0000_i1082" type="#_x0000_t75" style="width:73.5pt;height:73.5pt;visibility:visible">
            <v:imagedata r:id="rId12" o:title=""/>
          </v:shape>
        </w:pict>
      </w:r>
      <w:r w:rsidRPr="00025181">
        <w:rPr>
          <w:noProof/>
          <w:lang w:eastAsia="cs-CZ"/>
        </w:rPr>
        <w:pict>
          <v:shape id="Obrázek 95" o:spid="_x0000_i1083" type="#_x0000_t75" style="width:73.5pt;height:73.5pt;visibility:visible">
            <v:imagedata r:id="rId12" o:title=""/>
          </v:shape>
        </w:pict>
      </w:r>
      <w:r w:rsidRPr="00025181">
        <w:rPr>
          <w:noProof/>
          <w:lang w:eastAsia="cs-CZ"/>
        </w:rPr>
        <w:pict>
          <v:shape id="Obrázek 96" o:spid="_x0000_i1084" type="#_x0000_t75" style="width:73.5pt;height:73.5pt;visibility:visible">
            <v:imagedata r:id="rId12" o:title=""/>
          </v:shape>
        </w:pict>
      </w:r>
      <w:r w:rsidRPr="00025181">
        <w:rPr>
          <w:noProof/>
          <w:lang w:eastAsia="cs-CZ"/>
        </w:rPr>
        <w:pict>
          <v:shape id="Obrázek 97" o:spid="_x0000_i1085" type="#_x0000_t75" style="width:73.5pt;height:73.5pt;visibility:visible">
            <v:imagedata r:id="rId12" o:title=""/>
          </v:shape>
        </w:pict>
      </w:r>
      <w:r w:rsidRPr="00025181">
        <w:rPr>
          <w:noProof/>
          <w:lang w:eastAsia="cs-CZ"/>
        </w:rPr>
        <w:pict>
          <v:shape id="Obrázek 98" o:spid="_x0000_i1086" type="#_x0000_t75" style="width:73.5pt;height:73.5pt;visibility:visible">
            <v:imagedata r:id="rId12" o:title=""/>
          </v:shape>
        </w:pict>
      </w:r>
      <w:r w:rsidRPr="00025181">
        <w:rPr>
          <w:noProof/>
          <w:lang w:eastAsia="cs-CZ"/>
        </w:rPr>
        <w:pict>
          <v:shape id="Obrázek 93" o:spid="_x0000_i1087" type="#_x0000_t75" style="width:73.5pt;height:73.5pt;visibility:visible">
            <v:imagedata r:id="rId12" o:title=""/>
          </v:shape>
        </w:pict>
      </w:r>
    </w:p>
    <w:p w:rsidR="00F732E3" w:rsidRDefault="00F732E3" w:rsidP="00A247E2">
      <w:pPr>
        <w:rPr>
          <w:noProof/>
          <w:lang w:eastAsia="cs-CZ"/>
        </w:rPr>
      </w:pPr>
      <w:r>
        <w:rPr>
          <w:noProof/>
          <w:lang w:eastAsia="cs-CZ"/>
        </w:rPr>
        <w:t>_____________________________________</w:t>
      </w:r>
    </w:p>
    <w:p w:rsidR="00F732E3" w:rsidRDefault="00F732E3" w:rsidP="00A247E2">
      <w:pPr>
        <w:rPr>
          <w:noProof/>
          <w:lang w:eastAsia="cs-CZ"/>
        </w:rPr>
      </w:pPr>
      <w:r w:rsidRPr="00025181">
        <w:rPr>
          <w:noProof/>
          <w:lang w:eastAsia="cs-CZ"/>
        </w:rPr>
        <w:pict>
          <v:shape id="Obrázek 100" o:spid="_x0000_i1088" type="#_x0000_t75" style="width:40.5pt;height:52.5pt;visibility:visible">
            <v:imagedata r:id="rId13" o:title=""/>
          </v:shape>
        </w:pict>
      </w:r>
      <w:r w:rsidRPr="00025181">
        <w:rPr>
          <w:noProof/>
          <w:lang w:eastAsia="cs-CZ"/>
        </w:rPr>
        <w:pict>
          <v:shape id="Obrázek 101" o:spid="_x0000_i1089" type="#_x0000_t75" style="width:40.5pt;height:52.5pt;visibility:visible">
            <v:imagedata r:id="rId13" o:title=""/>
          </v:shape>
        </w:pict>
      </w:r>
      <w:r w:rsidRPr="00025181">
        <w:rPr>
          <w:noProof/>
          <w:lang w:eastAsia="cs-CZ"/>
        </w:rPr>
        <w:pict>
          <v:shape id="Obrázek 102" o:spid="_x0000_i1090" type="#_x0000_t75" style="width:40.5pt;height:52.5pt;visibility:visible">
            <v:imagedata r:id="rId13" o:title=""/>
          </v:shape>
        </w:pict>
      </w:r>
      <w:r w:rsidRPr="00025181">
        <w:rPr>
          <w:noProof/>
          <w:lang w:eastAsia="cs-CZ"/>
        </w:rPr>
        <w:pict>
          <v:shape id="Obrázek 103" o:spid="_x0000_i1091" type="#_x0000_t75" style="width:40.5pt;height:52.5pt;visibility:visible">
            <v:imagedata r:id="rId13" o:title=""/>
          </v:shape>
        </w:pict>
      </w:r>
      <w:r w:rsidRPr="00025181">
        <w:rPr>
          <w:noProof/>
          <w:lang w:eastAsia="cs-CZ"/>
        </w:rPr>
        <w:pict>
          <v:shape id="Obrázek 104" o:spid="_x0000_i1092" type="#_x0000_t75" style="width:40.5pt;height:52.5pt;visibility:visible">
            <v:imagedata r:id="rId13" o:title=""/>
          </v:shape>
        </w:pict>
      </w:r>
      <w:r w:rsidRPr="00025181">
        <w:rPr>
          <w:noProof/>
          <w:lang w:eastAsia="cs-CZ"/>
        </w:rPr>
        <w:pict>
          <v:shape id="Obrázek 105" o:spid="_x0000_i1093" type="#_x0000_t75" style="width:40.5pt;height:52.5pt;visibility:visible">
            <v:imagedata r:id="rId13" o:title=""/>
          </v:shape>
        </w:pict>
      </w:r>
      <w:r w:rsidRPr="00025181">
        <w:rPr>
          <w:noProof/>
          <w:lang w:eastAsia="cs-CZ"/>
        </w:rPr>
        <w:pict>
          <v:shape id="Obrázek 106" o:spid="_x0000_i1094" type="#_x0000_t75" style="width:40.5pt;height:52.5pt;visibility:visible">
            <v:imagedata r:id="rId13" o:title=""/>
          </v:shape>
        </w:pict>
      </w:r>
      <w:r w:rsidRPr="00025181">
        <w:rPr>
          <w:noProof/>
          <w:lang w:eastAsia="cs-CZ"/>
        </w:rPr>
        <w:pict>
          <v:shape id="Obrázek 107" o:spid="_x0000_i1095" type="#_x0000_t75" style="width:40.5pt;height:52.5pt;visibility:visible">
            <v:imagedata r:id="rId13" o:title=""/>
          </v:shape>
        </w:pict>
      </w:r>
      <w:r w:rsidRPr="00025181">
        <w:rPr>
          <w:noProof/>
          <w:lang w:eastAsia="cs-CZ"/>
        </w:rPr>
        <w:pict>
          <v:shape id="Obrázek 108" o:spid="_x0000_i1096" type="#_x0000_t75" style="width:40.5pt;height:52.5pt;visibility:visible">
            <v:imagedata r:id="rId13" o:title=""/>
          </v:shape>
        </w:pict>
      </w:r>
      <w:r w:rsidRPr="00025181">
        <w:rPr>
          <w:noProof/>
          <w:lang w:eastAsia="cs-CZ"/>
        </w:rPr>
        <w:pict>
          <v:shape id="Obrázek 109" o:spid="_x0000_i1097" type="#_x0000_t75" style="width:40.5pt;height:52.5pt;visibility:visible">
            <v:imagedata r:id="rId13" o:title=""/>
          </v:shape>
        </w:pict>
      </w:r>
      <w:r w:rsidRPr="00025181">
        <w:rPr>
          <w:noProof/>
          <w:lang w:eastAsia="cs-CZ"/>
        </w:rPr>
        <w:pict>
          <v:shape id="Obrázek 110" o:spid="_x0000_i1098" type="#_x0000_t75" style="width:40.5pt;height:52.5pt;visibility:visible">
            <v:imagedata r:id="rId13" o:title=""/>
          </v:shape>
        </w:pict>
      </w:r>
      <w:r w:rsidRPr="00025181">
        <w:rPr>
          <w:noProof/>
          <w:lang w:eastAsia="cs-CZ"/>
        </w:rPr>
        <w:pict>
          <v:shape id="Obrázek 99" o:spid="_x0000_i1099" type="#_x0000_t75" style="width:40.5pt;height:52.5pt;visibility:visible">
            <v:imagedata r:id="rId13" o:title=""/>
          </v:shape>
        </w:pict>
      </w:r>
    </w:p>
    <w:p w:rsidR="00F732E3" w:rsidRDefault="00F732E3" w:rsidP="00A247E2">
      <w:pPr>
        <w:rPr>
          <w:noProof/>
          <w:lang w:eastAsia="cs-CZ"/>
        </w:rPr>
      </w:pPr>
    </w:p>
    <w:p w:rsidR="00F732E3" w:rsidRDefault="00F732E3" w:rsidP="00A247E2">
      <w:pPr>
        <w:rPr>
          <w:noProof/>
          <w:lang w:eastAsia="cs-CZ"/>
        </w:rPr>
      </w:pPr>
      <w:r>
        <w:rPr>
          <w:noProof/>
          <w:lang w:eastAsia="cs-CZ"/>
        </w:rPr>
        <w:t>____________________________________</w:t>
      </w:r>
    </w:p>
    <w:p w:rsidR="00F732E3" w:rsidRDefault="00F732E3" w:rsidP="00A247E2">
      <w:pPr>
        <w:rPr>
          <w:noProof/>
          <w:lang w:eastAsia="cs-CZ"/>
        </w:rPr>
      </w:pPr>
    </w:p>
    <w:p w:rsidR="00F732E3" w:rsidRDefault="00F732E3" w:rsidP="00A247E2">
      <w:pPr>
        <w:rPr>
          <w:noProof/>
          <w:lang w:eastAsia="cs-CZ"/>
        </w:rPr>
      </w:pPr>
      <w:r w:rsidRPr="00025181">
        <w:rPr>
          <w:noProof/>
          <w:lang w:eastAsia="cs-CZ"/>
        </w:rPr>
        <w:pict>
          <v:shape id="Obrázek 118" o:spid="_x0000_i1100" type="#_x0000_t75" style="width:40.5pt;height:40.5pt;visibility:visible">
            <v:imagedata r:id="rId14" o:title=""/>
          </v:shape>
        </w:pict>
      </w:r>
      <w:r w:rsidRPr="00025181">
        <w:rPr>
          <w:noProof/>
          <w:lang w:eastAsia="cs-CZ"/>
        </w:rPr>
        <w:pict>
          <v:shape id="Obrázek 120" o:spid="_x0000_i1101" type="#_x0000_t75" style="width:40.5pt;height:40.5pt;visibility:visible">
            <v:imagedata r:id="rId14" o:title=""/>
          </v:shape>
        </w:pict>
      </w:r>
      <w:r w:rsidRPr="00025181">
        <w:rPr>
          <w:noProof/>
          <w:lang w:eastAsia="cs-CZ"/>
        </w:rPr>
        <w:pict>
          <v:shape id="Obrázek 121" o:spid="_x0000_i1102" type="#_x0000_t75" style="width:40.5pt;height:40.5pt;visibility:visible">
            <v:imagedata r:id="rId14" o:title=""/>
          </v:shape>
        </w:pict>
      </w:r>
      <w:r w:rsidRPr="00025181">
        <w:rPr>
          <w:noProof/>
          <w:lang w:eastAsia="cs-CZ"/>
        </w:rPr>
        <w:pict>
          <v:shape id="Obrázek 122" o:spid="_x0000_i1103" type="#_x0000_t75" style="width:40.5pt;height:40.5pt;visibility:visible">
            <v:imagedata r:id="rId14" o:title=""/>
          </v:shape>
        </w:pict>
      </w:r>
      <w:r w:rsidRPr="00025181">
        <w:rPr>
          <w:noProof/>
          <w:lang w:eastAsia="cs-CZ"/>
        </w:rPr>
        <w:pict>
          <v:shape id="Obrázek 123" o:spid="_x0000_i1104" type="#_x0000_t75" style="width:40.5pt;height:40.5pt;visibility:visible">
            <v:imagedata r:id="rId14" o:title=""/>
          </v:shape>
        </w:pict>
      </w:r>
      <w:r w:rsidRPr="00025181">
        <w:rPr>
          <w:noProof/>
          <w:lang w:eastAsia="cs-CZ"/>
        </w:rPr>
        <w:pict>
          <v:shape id="Obrázek 124" o:spid="_x0000_i1105" type="#_x0000_t75" style="width:40.5pt;height:40.5pt;visibility:visible">
            <v:imagedata r:id="rId14" o:title=""/>
          </v:shape>
        </w:pict>
      </w:r>
      <w:r w:rsidRPr="00025181">
        <w:rPr>
          <w:noProof/>
          <w:lang w:eastAsia="cs-CZ"/>
        </w:rPr>
        <w:pict>
          <v:shape id="Obrázek 125" o:spid="_x0000_i1106" type="#_x0000_t75" style="width:40.5pt;height:40.5pt;visibility:visible">
            <v:imagedata r:id="rId14" o:title=""/>
          </v:shape>
        </w:pict>
      </w:r>
      <w:r w:rsidRPr="00025181">
        <w:rPr>
          <w:noProof/>
          <w:lang w:eastAsia="cs-CZ"/>
        </w:rPr>
        <w:pict>
          <v:shape id="Obrázek 126" o:spid="_x0000_i1107" type="#_x0000_t75" style="width:40.5pt;height:40.5pt;visibility:visible">
            <v:imagedata r:id="rId14" o:title=""/>
          </v:shape>
        </w:pict>
      </w:r>
      <w:r w:rsidRPr="00025181">
        <w:rPr>
          <w:noProof/>
          <w:lang w:eastAsia="cs-CZ"/>
        </w:rPr>
        <w:pict>
          <v:shape id="Obrázek 127" o:spid="_x0000_i1108" type="#_x0000_t75" style="width:40.5pt;height:40.5pt;visibility:visible">
            <v:imagedata r:id="rId14" o:title=""/>
          </v:shape>
        </w:pict>
      </w:r>
      <w:r w:rsidRPr="00025181">
        <w:rPr>
          <w:noProof/>
          <w:lang w:eastAsia="cs-CZ"/>
        </w:rPr>
        <w:pict>
          <v:shape id="Obrázek 128" o:spid="_x0000_i1109" type="#_x0000_t75" style="width:40.5pt;height:40.5pt;visibility:visible">
            <v:imagedata r:id="rId14" o:title=""/>
          </v:shape>
        </w:pict>
      </w:r>
      <w:r w:rsidRPr="00025181">
        <w:rPr>
          <w:noProof/>
          <w:lang w:eastAsia="cs-CZ"/>
        </w:rPr>
        <w:pict>
          <v:shape id="Obrázek 129" o:spid="_x0000_i1110" type="#_x0000_t75" style="width:40.5pt;height:40.5pt;visibility:visible">
            <v:imagedata r:id="rId14" o:title=""/>
          </v:shape>
        </w:pict>
      </w:r>
      <w:r w:rsidRPr="00025181">
        <w:rPr>
          <w:noProof/>
          <w:lang w:eastAsia="cs-CZ"/>
        </w:rPr>
        <w:pict>
          <v:shape id="Obrázek 111" o:spid="_x0000_i1111" type="#_x0000_t75" style="width:40.5pt;height:40.5pt;visibility:visible">
            <v:imagedata r:id="rId14" o:title=""/>
          </v:shape>
        </w:pict>
      </w:r>
    </w:p>
    <w:p w:rsidR="00F732E3" w:rsidRDefault="00F732E3" w:rsidP="00A247E2">
      <w:pPr>
        <w:rPr>
          <w:noProof/>
          <w:lang w:eastAsia="cs-CZ"/>
        </w:rPr>
      </w:pPr>
      <w:r w:rsidRPr="00025181">
        <w:rPr>
          <w:noProof/>
          <w:lang w:eastAsia="cs-CZ"/>
        </w:rPr>
        <w:pict>
          <v:shape id="Obrázek 130" o:spid="_x0000_i1112" type="#_x0000_t75" style="width:40.5pt;height:40.5pt;visibility:visible">
            <v:imagedata r:id="rId14" o:title=""/>
          </v:shape>
        </w:pict>
      </w:r>
      <w:r w:rsidRPr="00025181">
        <w:rPr>
          <w:noProof/>
          <w:lang w:eastAsia="cs-CZ"/>
        </w:rPr>
        <w:pict>
          <v:shape id="Obrázek 131" o:spid="_x0000_i1113" type="#_x0000_t75" style="width:40.5pt;height:40.5pt;visibility:visible">
            <v:imagedata r:id="rId14" o:title=""/>
          </v:shape>
        </w:pict>
      </w:r>
      <w:r w:rsidRPr="00025181">
        <w:rPr>
          <w:noProof/>
          <w:lang w:eastAsia="cs-CZ"/>
        </w:rPr>
        <w:pict>
          <v:shape id="Obrázek 132" o:spid="_x0000_i1114" type="#_x0000_t75" style="width:40.5pt;height:40.5pt;visibility:visible">
            <v:imagedata r:id="rId14" o:title=""/>
          </v:shape>
        </w:pict>
      </w:r>
    </w:p>
    <w:p w:rsidR="00F732E3" w:rsidRDefault="00F732E3" w:rsidP="00A247E2">
      <w:pPr>
        <w:rPr>
          <w:noProof/>
          <w:lang w:eastAsia="cs-CZ"/>
        </w:rPr>
      </w:pPr>
    </w:p>
    <w:p w:rsidR="00F732E3" w:rsidRDefault="00F732E3" w:rsidP="00A247E2">
      <w:pPr>
        <w:rPr>
          <w:noProof/>
          <w:lang w:eastAsia="cs-CZ"/>
        </w:rPr>
      </w:pPr>
      <w:r>
        <w:rPr>
          <w:noProof/>
          <w:lang w:eastAsia="cs-CZ"/>
        </w:rPr>
        <w:t>___________________________________</w:t>
      </w:r>
    </w:p>
    <w:p w:rsidR="00F732E3" w:rsidRDefault="00F732E3" w:rsidP="00A247E2">
      <w:pPr>
        <w:rPr>
          <w:noProof/>
          <w:lang w:eastAsia="cs-CZ"/>
        </w:rPr>
      </w:pPr>
    </w:p>
    <w:p w:rsidR="00F732E3" w:rsidRDefault="00F732E3" w:rsidP="00A247E2">
      <w:pPr>
        <w:rPr>
          <w:noProof/>
          <w:lang w:eastAsia="cs-CZ"/>
        </w:rPr>
      </w:pPr>
      <w:r w:rsidRPr="00025181">
        <w:rPr>
          <w:noProof/>
          <w:lang w:eastAsia="cs-CZ"/>
        </w:rPr>
        <w:pict>
          <v:shape id="Obrázek 251" o:spid="_x0000_i1115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52" o:spid="_x0000_i1116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53" o:spid="_x0000_i1117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54" o:spid="_x0000_i1118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55" o:spid="_x0000_i1119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56" o:spid="_x0000_i1120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57" o:spid="_x0000_i1121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58" o:spid="_x0000_i1122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59" o:spid="_x0000_i1123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60" o:spid="_x0000_i1124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61" o:spid="_x0000_i1125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22" o:spid="_x0000_i1126" type="#_x0000_t75" style="width:33.75pt;height:33.75pt;visibility:visible">
            <v:imagedata r:id="rId15" o:title=""/>
          </v:shape>
        </w:pict>
      </w:r>
    </w:p>
    <w:p w:rsidR="00F732E3" w:rsidRDefault="00F732E3" w:rsidP="00A247E2">
      <w:pPr>
        <w:rPr>
          <w:noProof/>
          <w:lang w:eastAsia="cs-CZ"/>
        </w:rPr>
      </w:pPr>
      <w:r w:rsidRPr="00025181">
        <w:rPr>
          <w:noProof/>
          <w:lang w:eastAsia="cs-CZ"/>
        </w:rPr>
        <w:pict>
          <v:shape id="Obrázek 262" o:spid="_x0000_i1127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63" o:spid="_x0000_i1128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64" o:spid="_x0000_i1129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65" o:spid="_x0000_i1130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66" o:spid="_x0000_i1131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67" o:spid="_x0000_i1132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68" o:spid="_x0000_i1133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69" o:spid="_x0000_i1134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70" o:spid="_x0000_i1135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71" o:spid="_x0000_i1136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72" o:spid="_x0000_i1137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73" o:spid="_x0000_i1138" type="#_x0000_t75" style="width:33.75pt;height:33.75pt;visibility:visible">
            <v:imagedata r:id="rId15" o:title=""/>
          </v:shape>
        </w:pict>
      </w:r>
    </w:p>
    <w:p w:rsidR="00F732E3" w:rsidRDefault="00F732E3" w:rsidP="00A247E2">
      <w:pPr>
        <w:rPr>
          <w:noProof/>
          <w:lang w:eastAsia="cs-CZ"/>
        </w:rPr>
      </w:pPr>
      <w:r w:rsidRPr="00025181">
        <w:rPr>
          <w:noProof/>
          <w:lang w:eastAsia="cs-CZ"/>
        </w:rPr>
        <w:pict>
          <v:shape id="Obrázek 274" o:spid="_x0000_i1139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75" o:spid="_x0000_i1140" type="#_x0000_t75" style="width:33.75pt;height:33.75pt;visibility:visible">
            <v:imagedata r:id="rId15" o:title=""/>
          </v:shape>
        </w:pict>
      </w:r>
      <w:r w:rsidRPr="00025181">
        <w:rPr>
          <w:noProof/>
          <w:lang w:eastAsia="cs-CZ"/>
        </w:rPr>
        <w:pict>
          <v:shape id="Obrázek 276" o:spid="_x0000_i1141" type="#_x0000_t75" style="width:33.75pt;height:33.75pt;visibility:visible">
            <v:imagedata r:id="rId15" o:title=""/>
          </v:shape>
        </w:pict>
      </w:r>
      <w:r>
        <w:rPr>
          <w:noProof/>
          <w:lang w:eastAsia="cs-CZ"/>
        </w:rPr>
        <w:t xml:space="preserve">             ___________________________________</w:t>
      </w:r>
    </w:p>
    <w:p w:rsidR="00F732E3" w:rsidRDefault="00F732E3" w:rsidP="00A247E2">
      <w:pPr>
        <w:rPr>
          <w:noProof/>
          <w:lang w:eastAsia="cs-CZ"/>
        </w:rPr>
      </w:pPr>
    </w:p>
    <w:p w:rsidR="00F732E3" w:rsidRDefault="00F732E3" w:rsidP="00A247E2">
      <w:pPr>
        <w:rPr>
          <w:noProof/>
          <w:lang w:eastAsia="cs-CZ"/>
        </w:rPr>
      </w:pPr>
    </w:p>
    <w:p w:rsidR="00F732E3" w:rsidRDefault="00F732E3" w:rsidP="003B58CF">
      <w:pPr>
        <w:pStyle w:val="ListParagraph"/>
        <w:numPr>
          <w:ilvl w:val="0"/>
          <w:numId w:val="9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Doplň správně tabulku</w:t>
      </w:r>
      <w:r w:rsidRPr="00646D6E">
        <w:rPr>
          <w:color w:val="FF0000"/>
          <w:sz w:val="32"/>
          <w:szCs w:val="32"/>
        </w:rPr>
        <w:t>:</w:t>
      </w:r>
    </w:p>
    <w:tbl>
      <w:tblPr>
        <w:tblpPr w:leftFromText="141" w:rightFromText="141" w:vertAnchor="text" w:horzAnchor="page" w:tblpX="6643" w:tblpY="2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0"/>
        <w:gridCol w:w="1014"/>
      </w:tblGrid>
      <w:tr w:rsidR="00F732E3" w:rsidRPr="006A4A19" w:rsidTr="006A4A19">
        <w:tc>
          <w:tcPr>
            <w:tcW w:w="970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  <w:r w:rsidRPr="006A4A19">
              <w:rPr>
                <w:color w:val="FF0000"/>
                <w:sz w:val="32"/>
                <w:szCs w:val="32"/>
              </w:rPr>
              <w:t xml:space="preserve">     a</w:t>
            </w:r>
          </w:p>
        </w:tc>
        <w:tc>
          <w:tcPr>
            <w:tcW w:w="1014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  <w:r w:rsidRPr="006A4A19">
              <w:rPr>
                <w:color w:val="FF0000"/>
                <w:sz w:val="32"/>
                <w:szCs w:val="32"/>
              </w:rPr>
              <w:t xml:space="preserve">  a.3</w:t>
            </w:r>
          </w:p>
        </w:tc>
      </w:tr>
      <w:tr w:rsidR="00F732E3" w:rsidRPr="006A4A19" w:rsidTr="006A4A19">
        <w:tc>
          <w:tcPr>
            <w:tcW w:w="970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A4A19">
              <w:rPr>
                <w:sz w:val="32"/>
                <w:szCs w:val="32"/>
              </w:rPr>
              <w:t>6</w:t>
            </w:r>
          </w:p>
        </w:tc>
      </w:tr>
      <w:tr w:rsidR="00F732E3" w:rsidRPr="006A4A19" w:rsidTr="006A4A19">
        <w:tc>
          <w:tcPr>
            <w:tcW w:w="970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A4A19">
              <w:rPr>
                <w:sz w:val="32"/>
                <w:szCs w:val="32"/>
              </w:rPr>
              <w:t>9</w:t>
            </w:r>
          </w:p>
        </w:tc>
      </w:tr>
      <w:tr w:rsidR="00F732E3" w:rsidRPr="006A4A19" w:rsidTr="006A4A19">
        <w:tc>
          <w:tcPr>
            <w:tcW w:w="970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A4A19">
              <w:rPr>
                <w:sz w:val="32"/>
                <w:szCs w:val="32"/>
              </w:rPr>
              <w:t>18</w:t>
            </w:r>
          </w:p>
        </w:tc>
      </w:tr>
      <w:tr w:rsidR="00F732E3" w:rsidRPr="006A4A19" w:rsidTr="006A4A19">
        <w:tc>
          <w:tcPr>
            <w:tcW w:w="970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A4A19">
              <w:rPr>
                <w:sz w:val="32"/>
                <w:szCs w:val="32"/>
              </w:rPr>
              <w:t>21</w:t>
            </w:r>
          </w:p>
        </w:tc>
      </w:tr>
      <w:tr w:rsidR="00F732E3" w:rsidRPr="006A4A19" w:rsidTr="006A4A19">
        <w:tc>
          <w:tcPr>
            <w:tcW w:w="970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A4A19">
              <w:rPr>
                <w:sz w:val="32"/>
                <w:szCs w:val="32"/>
              </w:rPr>
              <w:t>3</w:t>
            </w:r>
          </w:p>
        </w:tc>
      </w:tr>
      <w:tr w:rsidR="00F732E3" w:rsidRPr="006A4A19" w:rsidTr="006A4A19">
        <w:tc>
          <w:tcPr>
            <w:tcW w:w="970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A4A19">
              <w:rPr>
                <w:sz w:val="32"/>
                <w:szCs w:val="32"/>
              </w:rPr>
              <w:t>12</w:t>
            </w:r>
          </w:p>
        </w:tc>
      </w:tr>
      <w:tr w:rsidR="00F732E3" w:rsidRPr="006A4A19" w:rsidTr="006A4A19">
        <w:tc>
          <w:tcPr>
            <w:tcW w:w="970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A4A19">
              <w:rPr>
                <w:sz w:val="32"/>
                <w:szCs w:val="32"/>
              </w:rPr>
              <w:t>30</w:t>
            </w:r>
          </w:p>
        </w:tc>
      </w:tr>
      <w:tr w:rsidR="00F732E3" w:rsidRPr="006A4A19" w:rsidTr="006A4A19">
        <w:tc>
          <w:tcPr>
            <w:tcW w:w="970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A4A19">
              <w:rPr>
                <w:sz w:val="32"/>
                <w:szCs w:val="32"/>
              </w:rPr>
              <w:t>24</w:t>
            </w:r>
          </w:p>
        </w:tc>
      </w:tr>
      <w:tr w:rsidR="00F732E3" w:rsidRPr="006A4A19" w:rsidTr="006A4A19">
        <w:tc>
          <w:tcPr>
            <w:tcW w:w="970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A4A19">
              <w:rPr>
                <w:sz w:val="32"/>
                <w:szCs w:val="32"/>
              </w:rPr>
              <w:t>15</w:t>
            </w:r>
          </w:p>
        </w:tc>
      </w:tr>
      <w:tr w:rsidR="00F732E3" w:rsidRPr="006A4A19" w:rsidTr="006A4A19">
        <w:tc>
          <w:tcPr>
            <w:tcW w:w="970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A4A19">
              <w:rPr>
                <w:sz w:val="32"/>
                <w:szCs w:val="32"/>
              </w:rPr>
              <w:t>27</w:t>
            </w:r>
          </w:p>
        </w:tc>
      </w:tr>
    </w:tbl>
    <w:tbl>
      <w:tblPr>
        <w:tblpPr w:leftFromText="141" w:rightFromText="141" w:vertAnchor="text" w:horzAnchor="page" w:tblpX="1768" w:tblpY="2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0"/>
        <w:gridCol w:w="1014"/>
      </w:tblGrid>
      <w:tr w:rsidR="00F732E3" w:rsidRPr="006A4A19" w:rsidTr="006A4A19">
        <w:tc>
          <w:tcPr>
            <w:tcW w:w="970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  <w:r w:rsidRPr="006A4A19">
              <w:rPr>
                <w:color w:val="FF0000"/>
                <w:sz w:val="32"/>
                <w:szCs w:val="32"/>
              </w:rPr>
              <w:t xml:space="preserve">     a</w:t>
            </w:r>
          </w:p>
        </w:tc>
        <w:tc>
          <w:tcPr>
            <w:tcW w:w="1014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  <w:r w:rsidRPr="006A4A19">
              <w:rPr>
                <w:color w:val="FF0000"/>
                <w:sz w:val="32"/>
                <w:szCs w:val="32"/>
              </w:rPr>
              <w:t xml:space="preserve">  a:3</w:t>
            </w:r>
          </w:p>
        </w:tc>
      </w:tr>
      <w:tr w:rsidR="00F732E3" w:rsidRPr="006A4A19" w:rsidTr="006A4A19">
        <w:tc>
          <w:tcPr>
            <w:tcW w:w="970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A4A19">
              <w:rPr>
                <w:sz w:val="32"/>
                <w:szCs w:val="32"/>
              </w:rPr>
              <w:t>12</w:t>
            </w:r>
          </w:p>
        </w:tc>
        <w:tc>
          <w:tcPr>
            <w:tcW w:w="1014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F732E3" w:rsidRPr="006A4A19" w:rsidTr="006A4A19">
        <w:tc>
          <w:tcPr>
            <w:tcW w:w="970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A4A19">
              <w:rPr>
                <w:sz w:val="32"/>
                <w:szCs w:val="32"/>
              </w:rPr>
              <w:t>9</w:t>
            </w:r>
          </w:p>
        </w:tc>
        <w:tc>
          <w:tcPr>
            <w:tcW w:w="1014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F732E3" w:rsidRPr="006A4A19" w:rsidTr="006A4A19">
        <w:tc>
          <w:tcPr>
            <w:tcW w:w="970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A4A19">
              <w:rPr>
                <w:sz w:val="32"/>
                <w:szCs w:val="32"/>
              </w:rPr>
              <w:t>21</w:t>
            </w:r>
          </w:p>
        </w:tc>
        <w:tc>
          <w:tcPr>
            <w:tcW w:w="1014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F732E3" w:rsidRPr="006A4A19" w:rsidTr="006A4A19">
        <w:tc>
          <w:tcPr>
            <w:tcW w:w="970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A4A19">
              <w:rPr>
                <w:sz w:val="32"/>
                <w:szCs w:val="32"/>
              </w:rPr>
              <w:t>15</w:t>
            </w:r>
          </w:p>
        </w:tc>
        <w:tc>
          <w:tcPr>
            <w:tcW w:w="1014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F732E3" w:rsidRPr="006A4A19" w:rsidTr="006A4A19">
        <w:tc>
          <w:tcPr>
            <w:tcW w:w="970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A4A19">
              <w:rPr>
                <w:sz w:val="32"/>
                <w:szCs w:val="32"/>
              </w:rPr>
              <w:t>6</w:t>
            </w:r>
          </w:p>
        </w:tc>
        <w:tc>
          <w:tcPr>
            <w:tcW w:w="1014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F732E3" w:rsidRPr="006A4A19" w:rsidTr="006A4A19">
        <w:tc>
          <w:tcPr>
            <w:tcW w:w="970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A4A19">
              <w:rPr>
                <w:sz w:val="32"/>
                <w:szCs w:val="32"/>
              </w:rPr>
              <w:t>20</w:t>
            </w:r>
          </w:p>
        </w:tc>
        <w:tc>
          <w:tcPr>
            <w:tcW w:w="1014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F732E3" w:rsidRPr="006A4A19" w:rsidTr="006A4A19">
        <w:tc>
          <w:tcPr>
            <w:tcW w:w="970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A4A19">
              <w:rPr>
                <w:sz w:val="32"/>
                <w:szCs w:val="32"/>
              </w:rPr>
              <w:t>3</w:t>
            </w:r>
          </w:p>
        </w:tc>
        <w:tc>
          <w:tcPr>
            <w:tcW w:w="1014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F732E3" w:rsidRPr="006A4A19" w:rsidTr="006A4A19">
        <w:tc>
          <w:tcPr>
            <w:tcW w:w="970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A4A19">
              <w:rPr>
                <w:sz w:val="32"/>
                <w:szCs w:val="32"/>
              </w:rPr>
              <w:t>18</w:t>
            </w:r>
          </w:p>
        </w:tc>
        <w:tc>
          <w:tcPr>
            <w:tcW w:w="1014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F732E3" w:rsidRPr="006A4A19" w:rsidTr="006A4A19">
        <w:tc>
          <w:tcPr>
            <w:tcW w:w="970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A4A19">
              <w:rPr>
                <w:sz w:val="32"/>
                <w:szCs w:val="32"/>
              </w:rPr>
              <w:t>24</w:t>
            </w:r>
          </w:p>
        </w:tc>
        <w:tc>
          <w:tcPr>
            <w:tcW w:w="1014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F732E3" w:rsidRPr="006A4A19" w:rsidTr="006A4A19">
        <w:tc>
          <w:tcPr>
            <w:tcW w:w="970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A4A19">
              <w:rPr>
                <w:sz w:val="32"/>
                <w:szCs w:val="32"/>
              </w:rPr>
              <w:t>27</w:t>
            </w:r>
          </w:p>
        </w:tc>
        <w:tc>
          <w:tcPr>
            <w:tcW w:w="1014" w:type="dxa"/>
          </w:tcPr>
          <w:p w:rsidR="00F732E3" w:rsidRPr="006A4A19" w:rsidRDefault="00F732E3" w:rsidP="006A4A19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</w:tbl>
    <w:p w:rsidR="00F732E3" w:rsidRDefault="00F732E3" w:rsidP="00646D6E">
      <w:pPr>
        <w:pStyle w:val="ListParagraph"/>
        <w:ind w:left="786"/>
        <w:rPr>
          <w:color w:val="FF0000"/>
          <w:sz w:val="32"/>
          <w:szCs w:val="32"/>
        </w:rPr>
      </w:pPr>
    </w:p>
    <w:p w:rsidR="00F732E3" w:rsidRPr="00646D6E" w:rsidRDefault="00F732E3" w:rsidP="00646D6E">
      <w:pPr>
        <w:rPr>
          <w:color w:val="FF0000"/>
          <w:sz w:val="32"/>
          <w:szCs w:val="32"/>
        </w:rPr>
      </w:pPr>
    </w:p>
    <w:p w:rsidR="00F732E3" w:rsidRDefault="00F732E3" w:rsidP="00646D6E">
      <w:pPr>
        <w:pStyle w:val="ListParagraph"/>
        <w:ind w:left="786"/>
        <w:rPr>
          <w:noProof/>
          <w:lang w:eastAsia="cs-CZ"/>
        </w:rPr>
      </w:pPr>
    </w:p>
    <w:p w:rsidR="00F732E3" w:rsidRDefault="00F732E3" w:rsidP="00A247E2">
      <w:pPr>
        <w:rPr>
          <w:noProof/>
          <w:lang w:eastAsia="cs-CZ"/>
        </w:rPr>
      </w:pPr>
    </w:p>
    <w:p w:rsidR="00F732E3" w:rsidRDefault="00F732E3" w:rsidP="00A247E2">
      <w:pPr>
        <w:rPr>
          <w:noProof/>
          <w:lang w:eastAsia="cs-CZ"/>
        </w:rPr>
      </w:pPr>
    </w:p>
    <w:p w:rsidR="00F732E3" w:rsidRDefault="00F732E3" w:rsidP="00A247E2">
      <w:pPr>
        <w:rPr>
          <w:noProof/>
          <w:lang w:eastAsia="cs-CZ"/>
        </w:rPr>
      </w:pPr>
    </w:p>
    <w:p w:rsidR="00F732E3" w:rsidRDefault="00F732E3" w:rsidP="00A247E2">
      <w:pPr>
        <w:rPr>
          <w:noProof/>
          <w:lang w:eastAsia="cs-CZ"/>
        </w:rPr>
      </w:pPr>
    </w:p>
    <w:p w:rsidR="00F732E3" w:rsidRDefault="00F732E3" w:rsidP="00A247E2">
      <w:pPr>
        <w:rPr>
          <w:color w:val="FF0000"/>
          <w:sz w:val="32"/>
          <w:szCs w:val="32"/>
        </w:rPr>
      </w:pPr>
    </w:p>
    <w:p w:rsidR="00F732E3" w:rsidRPr="00A247E2" w:rsidRDefault="00F732E3" w:rsidP="00A247E2">
      <w:pPr>
        <w:rPr>
          <w:color w:val="FF0000"/>
          <w:sz w:val="32"/>
          <w:szCs w:val="32"/>
        </w:rPr>
      </w:pPr>
    </w:p>
    <w:p w:rsidR="00F732E3" w:rsidRDefault="00F732E3" w:rsidP="00DF78EA">
      <w:pPr>
        <w:rPr>
          <w:color w:val="FF0000"/>
          <w:sz w:val="32"/>
          <w:szCs w:val="32"/>
        </w:rPr>
      </w:pPr>
    </w:p>
    <w:p w:rsidR="00F732E3" w:rsidRDefault="00F732E3" w:rsidP="00DF78EA">
      <w:pPr>
        <w:rPr>
          <w:color w:val="FF0000"/>
          <w:sz w:val="32"/>
          <w:szCs w:val="32"/>
        </w:rPr>
      </w:pPr>
    </w:p>
    <w:p w:rsidR="00F732E3" w:rsidRPr="001D08ED" w:rsidRDefault="00F732E3" w:rsidP="001D08ED">
      <w:pPr>
        <w:ind w:left="426"/>
        <w:rPr>
          <w:color w:val="FF0000"/>
          <w:sz w:val="32"/>
          <w:szCs w:val="32"/>
        </w:rPr>
      </w:pPr>
    </w:p>
    <w:p w:rsidR="00F732E3" w:rsidRPr="001D08ED" w:rsidRDefault="00F732E3" w:rsidP="001D08ED">
      <w:pPr>
        <w:ind w:left="426"/>
        <w:rPr>
          <w:color w:val="FF0000"/>
          <w:sz w:val="32"/>
          <w:szCs w:val="32"/>
        </w:rPr>
      </w:pPr>
    </w:p>
    <w:p w:rsidR="00F732E3" w:rsidRDefault="00F732E3" w:rsidP="003B58CF">
      <w:pPr>
        <w:pStyle w:val="ListParagraph"/>
        <w:ind w:left="1146"/>
        <w:rPr>
          <w:color w:val="FF0000"/>
          <w:sz w:val="32"/>
          <w:szCs w:val="32"/>
        </w:rPr>
      </w:pPr>
    </w:p>
    <w:p w:rsidR="00F732E3" w:rsidRDefault="00F732E3" w:rsidP="003B58CF">
      <w:pPr>
        <w:pStyle w:val="ListParagraph"/>
        <w:ind w:left="1146"/>
        <w:rPr>
          <w:color w:val="FF0000"/>
          <w:sz w:val="32"/>
          <w:szCs w:val="32"/>
        </w:rPr>
      </w:pPr>
    </w:p>
    <w:p w:rsidR="00F732E3" w:rsidRDefault="00F732E3" w:rsidP="003B58CF">
      <w:pPr>
        <w:pStyle w:val="ListParagraph"/>
        <w:ind w:left="1146"/>
        <w:rPr>
          <w:color w:val="FF0000"/>
          <w:sz w:val="32"/>
          <w:szCs w:val="32"/>
        </w:rPr>
      </w:pPr>
    </w:p>
    <w:p w:rsidR="00F732E3" w:rsidRPr="003B58CF" w:rsidRDefault="00F732E3" w:rsidP="003B58CF">
      <w:pPr>
        <w:pStyle w:val="ListParagraph"/>
        <w:ind w:left="1146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6.</w:t>
      </w:r>
      <w:r w:rsidRPr="003B58CF">
        <w:rPr>
          <w:color w:val="FF0000"/>
          <w:sz w:val="32"/>
          <w:szCs w:val="32"/>
        </w:rPr>
        <w:t>Vypočítej slovní úlohy:</w:t>
      </w:r>
    </w:p>
    <w:p w:rsidR="00F732E3" w:rsidRPr="00E034FE" w:rsidRDefault="00F732E3" w:rsidP="00E034FE">
      <w:pPr>
        <w:rPr>
          <w:sz w:val="32"/>
          <w:szCs w:val="32"/>
        </w:rPr>
      </w:pPr>
      <w:r>
        <w:rPr>
          <w:sz w:val="32"/>
          <w:szCs w:val="32"/>
        </w:rPr>
        <w:t xml:space="preserve">      Maminka upekla 24</w:t>
      </w:r>
      <w:r w:rsidRPr="00E034FE">
        <w:rPr>
          <w:sz w:val="32"/>
          <w:szCs w:val="32"/>
        </w:rPr>
        <w:t xml:space="preserve"> ko</w:t>
      </w:r>
      <w:r>
        <w:rPr>
          <w:sz w:val="32"/>
          <w:szCs w:val="32"/>
        </w:rPr>
        <w:t>láčů a rozdělila je mezi své tři</w:t>
      </w:r>
      <w:r w:rsidRPr="00E034FE">
        <w:rPr>
          <w:sz w:val="32"/>
          <w:szCs w:val="32"/>
        </w:rPr>
        <w:t xml:space="preserve"> děti. Kolik dostalo   </w:t>
      </w:r>
    </w:p>
    <w:p w:rsidR="00F732E3" w:rsidRDefault="00F732E3" w:rsidP="00E034FE">
      <w:pPr>
        <w:rPr>
          <w:sz w:val="32"/>
          <w:szCs w:val="32"/>
        </w:rPr>
      </w:pPr>
      <w:r w:rsidRPr="00E034FE">
        <w:rPr>
          <w:sz w:val="32"/>
          <w:szCs w:val="32"/>
        </w:rPr>
        <w:t xml:space="preserve">      každé dítě?</w:t>
      </w:r>
    </w:p>
    <w:p w:rsidR="00F732E3" w:rsidRDefault="00F732E3" w:rsidP="00E034FE">
      <w:pPr>
        <w:rPr>
          <w:noProof/>
          <w:lang w:eastAsia="cs-CZ"/>
        </w:rPr>
      </w:pPr>
      <w:r w:rsidRPr="00025181">
        <w:rPr>
          <w:noProof/>
          <w:lang w:eastAsia="cs-CZ"/>
        </w:rPr>
        <w:pict>
          <v:shape id="Obrázek 216" o:spid="_x0000_i1142" type="#_x0000_t75" alt="http://www.pekarstviulifku.cz/pictures/big/01%20RAN_8590%20n%C3%A1hled%20JPG.jpg" style="width:58.5pt;height:38.25pt;visibility:visible">
            <v:imagedata r:id="rId16" o:title=""/>
          </v:shape>
        </w:pict>
      </w:r>
      <w:r w:rsidRPr="00025181">
        <w:rPr>
          <w:noProof/>
          <w:lang w:eastAsia="cs-CZ"/>
        </w:rPr>
        <w:pict>
          <v:shape id="Obrázek 217" o:spid="_x0000_i1143" type="#_x0000_t75" alt="http://www.pekarstviulifku.cz/pictures/big/01%20RAN_8590%20n%C3%A1hled%20JPG.jpg" style="width:58.5pt;height:38.25pt;visibility:visible">
            <v:imagedata r:id="rId16" o:title=""/>
          </v:shape>
        </w:pict>
      </w:r>
      <w:r w:rsidRPr="00025181">
        <w:rPr>
          <w:noProof/>
          <w:lang w:eastAsia="cs-CZ"/>
        </w:rPr>
        <w:pict>
          <v:shape id="Obrázek 218" o:spid="_x0000_i1144" type="#_x0000_t75" alt="http://www.pekarstviulifku.cz/pictures/big/01%20RAN_8590%20n%C3%A1hled%20JPG.jpg" style="width:58.5pt;height:38.25pt;visibility:visible">
            <v:imagedata r:id="rId16" o:title=""/>
          </v:shape>
        </w:pict>
      </w:r>
      <w:r w:rsidRPr="00025181">
        <w:rPr>
          <w:noProof/>
          <w:lang w:eastAsia="cs-CZ"/>
        </w:rPr>
        <w:pict>
          <v:shape id="Obrázek 219" o:spid="_x0000_i1145" type="#_x0000_t75" alt="http://www.pekarstviulifku.cz/pictures/big/01%20RAN_8590%20n%C3%A1hled%20JPG.jpg" style="width:58.5pt;height:38.25pt;visibility:visible">
            <v:imagedata r:id="rId16" o:title=""/>
          </v:shape>
        </w:pict>
      </w:r>
      <w:r w:rsidRPr="00025181">
        <w:rPr>
          <w:noProof/>
          <w:lang w:eastAsia="cs-CZ"/>
        </w:rPr>
        <w:pict>
          <v:shape id="Obrázek 220" o:spid="_x0000_i1146" type="#_x0000_t75" alt="http://www.pekarstviulifku.cz/pictures/big/01%20RAN_8590%20n%C3%A1hled%20JPG.jpg" style="width:58.5pt;height:38.25pt;visibility:visible">
            <v:imagedata r:id="rId16" o:title=""/>
          </v:shape>
        </w:pict>
      </w:r>
      <w:r w:rsidRPr="00025181">
        <w:rPr>
          <w:noProof/>
          <w:lang w:eastAsia="cs-CZ"/>
        </w:rPr>
        <w:pict>
          <v:shape id="Obrázek 221" o:spid="_x0000_i1147" type="#_x0000_t75" alt="http://www.pekarstviulifku.cz/pictures/big/01%20RAN_8590%20n%C3%A1hled%20JPG.jpg" style="width:58.5pt;height:38.25pt;visibility:visible">
            <v:imagedata r:id="rId16" o:title=""/>
          </v:shape>
        </w:pict>
      </w:r>
    </w:p>
    <w:p w:rsidR="00F732E3" w:rsidRDefault="00F732E3" w:rsidP="00E034FE">
      <w:pPr>
        <w:rPr>
          <w:sz w:val="32"/>
          <w:szCs w:val="32"/>
        </w:rPr>
      </w:pPr>
      <w:r w:rsidRPr="00025181">
        <w:rPr>
          <w:noProof/>
          <w:lang w:eastAsia="cs-CZ"/>
        </w:rPr>
        <w:pict>
          <v:shape id="Obrázek 225" o:spid="_x0000_i1148" type="#_x0000_t75" alt="http://www.pekarstviulifku.cz/pictures/big/01%20RAN_8590%20n%C3%A1hled%20JPG.jpg" style="width:58.5pt;height:38.25pt;visibility:visible">
            <v:imagedata r:id="rId16" o:title=""/>
          </v:shape>
        </w:pict>
      </w:r>
      <w:r w:rsidRPr="00025181">
        <w:rPr>
          <w:noProof/>
          <w:lang w:eastAsia="cs-CZ"/>
        </w:rPr>
        <w:pict>
          <v:shape id="Obrázek 227" o:spid="_x0000_i1149" type="#_x0000_t75" alt="http://www.pekarstviulifku.cz/pictures/big/01%20RAN_8590%20n%C3%A1hled%20JPG.jpg" style="width:58.5pt;height:38.25pt;visibility:visible">
            <v:imagedata r:id="rId16" o:title=""/>
          </v:shape>
        </w:pict>
      </w:r>
      <w:r w:rsidRPr="00025181">
        <w:rPr>
          <w:noProof/>
          <w:lang w:eastAsia="cs-CZ"/>
        </w:rPr>
        <w:pict>
          <v:shape id="Obrázek 228" o:spid="_x0000_i1150" type="#_x0000_t75" alt="http://www.pekarstviulifku.cz/pictures/big/01%20RAN_8590%20n%C3%A1hled%20JPG.jpg" style="width:58.5pt;height:38.25pt;visibility:visible">
            <v:imagedata r:id="rId16" o:title=""/>
          </v:shape>
        </w:pict>
      </w:r>
      <w:r w:rsidRPr="00025181">
        <w:rPr>
          <w:noProof/>
          <w:lang w:eastAsia="cs-CZ"/>
        </w:rPr>
        <w:pict>
          <v:shape id="Obrázek 229" o:spid="_x0000_i1151" type="#_x0000_t75" alt="http://www.pekarstviulifku.cz/pictures/big/01%20RAN_8590%20n%C3%A1hled%20JPG.jpg" style="width:58.5pt;height:38.25pt;visibility:visible">
            <v:imagedata r:id="rId16" o:title=""/>
          </v:shape>
        </w:pict>
      </w:r>
      <w:r w:rsidRPr="00025181">
        <w:rPr>
          <w:noProof/>
          <w:lang w:eastAsia="cs-CZ"/>
        </w:rPr>
        <w:pict>
          <v:shape id="Obrázek 230" o:spid="_x0000_i1152" type="#_x0000_t75" alt="http://www.pekarstviulifku.cz/pictures/big/01%20RAN_8590%20n%C3%A1hled%20JPG.jpg" style="width:58.5pt;height:38.25pt;visibility:visible">
            <v:imagedata r:id="rId16" o:title=""/>
          </v:shape>
        </w:pict>
      </w:r>
      <w:r w:rsidRPr="00025181">
        <w:rPr>
          <w:noProof/>
          <w:lang w:eastAsia="cs-CZ"/>
        </w:rPr>
        <w:pict>
          <v:shape id="Obrázek 215" o:spid="_x0000_i1153" type="#_x0000_t75" alt="http://www.pekarstviulifku.cz/pictures/big/01%20RAN_8590%20n%C3%A1hled%20JPG.jpg" style="width:58.5pt;height:38.25pt;visibility:visible">
            <v:imagedata r:id="rId16" o:title=""/>
          </v:shape>
        </w:pict>
      </w:r>
    </w:p>
    <w:p w:rsidR="00F732E3" w:rsidRDefault="00F732E3" w:rsidP="00E034FE">
      <w:pPr>
        <w:rPr>
          <w:sz w:val="32"/>
          <w:szCs w:val="32"/>
        </w:rPr>
      </w:pPr>
      <w:r w:rsidRPr="00025181">
        <w:rPr>
          <w:noProof/>
          <w:lang w:eastAsia="cs-CZ"/>
        </w:rPr>
        <w:pict>
          <v:shape id="Obrázek 33" o:spid="_x0000_i1154" type="#_x0000_t75" alt="http://www.pekarstviulifku.cz/pictures/big/01%20RAN_8590%20n%C3%A1hled%20JPG.jpg" style="width:58.5pt;height:38.25pt;visibility:visible">
            <v:imagedata r:id="rId16" o:title=""/>
          </v:shape>
        </w:pict>
      </w:r>
      <w:r w:rsidRPr="00025181">
        <w:rPr>
          <w:noProof/>
          <w:lang w:eastAsia="cs-CZ"/>
        </w:rPr>
        <w:pict>
          <v:shape id="Obrázek 34" o:spid="_x0000_i1155" type="#_x0000_t75" alt="http://www.pekarstviulifku.cz/pictures/big/01%20RAN_8590%20n%C3%A1hled%20JPG.jpg" style="width:58.5pt;height:38.25pt;visibility:visible">
            <v:imagedata r:id="rId16" o:title=""/>
          </v:shape>
        </w:pict>
      </w:r>
      <w:r w:rsidRPr="00025181">
        <w:rPr>
          <w:noProof/>
          <w:lang w:eastAsia="cs-CZ"/>
        </w:rPr>
        <w:pict>
          <v:shape id="Obrázek 35" o:spid="_x0000_i1156" type="#_x0000_t75" alt="http://www.pekarstviulifku.cz/pictures/big/01%20RAN_8590%20n%C3%A1hled%20JPG.jpg" style="width:58.5pt;height:38.25pt;visibility:visible">
            <v:imagedata r:id="rId16" o:title=""/>
          </v:shape>
        </w:pict>
      </w:r>
      <w:r w:rsidRPr="00025181">
        <w:rPr>
          <w:noProof/>
          <w:lang w:eastAsia="cs-CZ"/>
        </w:rPr>
        <w:pict>
          <v:shape id="Obrázek 36" o:spid="_x0000_i1157" type="#_x0000_t75" alt="http://www.pekarstviulifku.cz/pictures/big/01%20RAN_8590%20n%C3%A1hled%20JPG.jpg" style="width:58.5pt;height:38.25pt;visibility:visible">
            <v:imagedata r:id="rId16" o:title=""/>
          </v:shape>
        </w:pict>
      </w:r>
      <w:r w:rsidRPr="00025181">
        <w:rPr>
          <w:noProof/>
          <w:lang w:eastAsia="cs-CZ"/>
        </w:rPr>
        <w:pict>
          <v:shape id="Obrázek 37" o:spid="_x0000_i1158" type="#_x0000_t75" alt="http://www.pekarstviulifku.cz/pictures/big/01%20RAN_8590%20n%C3%A1hled%20JPG.jpg" style="width:58.5pt;height:38.25pt;visibility:visible">
            <v:imagedata r:id="rId16" o:title=""/>
          </v:shape>
        </w:pict>
      </w:r>
      <w:r w:rsidRPr="00025181">
        <w:rPr>
          <w:noProof/>
          <w:lang w:eastAsia="cs-CZ"/>
        </w:rPr>
        <w:pict>
          <v:shape id="Obrázek 38" o:spid="_x0000_i1159" type="#_x0000_t75" alt="http://www.pekarstviulifku.cz/pictures/big/01%20RAN_8590%20n%C3%A1hled%20JPG.jpg" style="width:58.5pt;height:38.25pt;visibility:visible">
            <v:imagedata r:id="rId16" o:title=""/>
          </v:shape>
        </w:pict>
      </w:r>
    </w:p>
    <w:p w:rsidR="00F732E3" w:rsidRDefault="00F732E3" w:rsidP="00E034FE">
      <w:pPr>
        <w:rPr>
          <w:sz w:val="32"/>
          <w:szCs w:val="32"/>
        </w:rPr>
      </w:pPr>
      <w:r w:rsidRPr="00025181">
        <w:rPr>
          <w:noProof/>
          <w:lang w:eastAsia="cs-CZ"/>
        </w:rPr>
        <w:pict>
          <v:shape id="Obrázek 39" o:spid="_x0000_i1160" type="#_x0000_t75" alt="http://www.pekarstviulifku.cz/pictures/big/01%20RAN_8590%20n%C3%A1hled%20JPG.jpg" style="width:58.5pt;height:38.25pt;visibility:visible">
            <v:imagedata r:id="rId16" o:title=""/>
          </v:shape>
        </w:pict>
      </w:r>
      <w:r w:rsidRPr="00025181">
        <w:rPr>
          <w:noProof/>
          <w:lang w:eastAsia="cs-CZ"/>
        </w:rPr>
        <w:pict>
          <v:shape id="Obrázek 40" o:spid="_x0000_i1161" type="#_x0000_t75" alt="http://www.pekarstviulifku.cz/pictures/big/01%20RAN_8590%20n%C3%A1hled%20JPG.jpg" style="width:58.5pt;height:38.25pt;visibility:visible">
            <v:imagedata r:id="rId16" o:title=""/>
          </v:shape>
        </w:pict>
      </w:r>
      <w:r w:rsidRPr="00025181">
        <w:rPr>
          <w:noProof/>
          <w:lang w:eastAsia="cs-CZ"/>
        </w:rPr>
        <w:pict>
          <v:shape id="Obrázek 41" o:spid="_x0000_i1162" type="#_x0000_t75" alt="http://www.pekarstviulifku.cz/pictures/big/01%20RAN_8590%20n%C3%A1hled%20JPG.jpg" style="width:58.5pt;height:38.25pt;visibility:visible">
            <v:imagedata r:id="rId16" o:title=""/>
          </v:shape>
        </w:pict>
      </w:r>
      <w:r w:rsidRPr="00025181">
        <w:rPr>
          <w:noProof/>
          <w:lang w:eastAsia="cs-CZ"/>
        </w:rPr>
        <w:pict>
          <v:shape id="Obrázek 42" o:spid="_x0000_i1163" type="#_x0000_t75" alt="http://www.pekarstviulifku.cz/pictures/big/01%20RAN_8590%20n%C3%A1hled%20JPG.jpg" style="width:58.5pt;height:38.25pt;visibility:visible">
            <v:imagedata r:id="rId16" o:title=""/>
          </v:shape>
        </w:pict>
      </w:r>
      <w:r w:rsidRPr="00025181">
        <w:rPr>
          <w:noProof/>
          <w:lang w:eastAsia="cs-CZ"/>
        </w:rPr>
        <w:pict>
          <v:shape id="Obrázek 43" o:spid="_x0000_i1164" type="#_x0000_t75" alt="http://www.pekarstviulifku.cz/pictures/big/01%20RAN_8590%20n%C3%A1hled%20JPG.jpg" style="width:58.5pt;height:38.25pt;visibility:visible">
            <v:imagedata r:id="rId16" o:title=""/>
          </v:shape>
        </w:pict>
      </w:r>
      <w:r w:rsidRPr="00025181">
        <w:rPr>
          <w:noProof/>
          <w:lang w:eastAsia="cs-CZ"/>
        </w:rPr>
        <w:pict>
          <v:shape id="Obrázek 44" o:spid="_x0000_i1165" type="#_x0000_t75" alt="http://www.pekarstviulifku.cz/pictures/big/01%20RAN_8590%20n%C3%A1hled%20JPG.jpg" style="width:58.5pt;height:38.25pt;visibility:visible">
            <v:imagedata r:id="rId16" o:title=""/>
          </v:shape>
        </w:pict>
      </w:r>
    </w:p>
    <w:p w:rsidR="00F732E3" w:rsidRDefault="00F732E3" w:rsidP="00E034FE">
      <w:pPr>
        <w:rPr>
          <w:sz w:val="32"/>
          <w:szCs w:val="32"/>
        </w:rPr>
      </w:pPr>
      <w:r>
        <w:rPr>
          <w:sz w:val="32"/>
          <w:szCs w:val="32"/>
        </w:rPr>
        <w:t xml:space="preserve">     upekla _____________</w:t>
      </w:r>
    </w:p>
    <w:p w:rsidR="00F732E3" w:rsidRDefault="00F732E3" w:rsidP="00E034FE">
      <w:pPr>
        <w:rPr>
          <w:sz w:val="32"/>
          <w:szCs w:val="32"/>
        </w:rPr>
      </w:pPr>
      <w:r>
        <w:rPr>
          <w:sz w:val="32"/>
          <w:szCs w:val="32"/>
        </w:rPr>
        <w:t xml:space="preserve">     dětí _______________</w:t>
      </w:r>
    </w:p>
    <w:p w:rsidR="00F732E3" w:rsidRDefault="00F732E3" w:rsidP="00E034FE">
      <w:pPr>
        <w:rPr>
          <w:sz w:val="32"/>
          <w:szCs w:val="32"/>
        </w:rPr>
      </w:pPr>
      <w:r>
        <w:rPr>
          <w:sz w:val="32"/>
          <w:szCs w:val="32"/>
        </w:rPr>
        <w:t xml:space="preserve">   Kolik dostalo každé dítě?  Příklad: ____________________</w:t>
      </w:r>
    </w:p>
    <w:p w:rsidR="00F732E3" w:rsidRDefault="00F732E3" w:rsidP="00E034FE">
      <w:pPr>
        <w:rPr>
          <w:sz w:val="32"/>
          <w:szCs w:val="32"/>
        </w:rPr>
      </w:pPr>
    </w:p>
    <w:p w:rsidR="00F732E3" w:rsidRDefault="00F732E3" w:rsidP="00E034FE">
      <w:pPr>
        <w:rPr>
          <w:sz w:val="32"/>
          <w:szCs w:val="32"/>
        </w:rPr>
      </w:pPr>
      <w:r>
        <w:rPr>
          <w:sz w:val="32"/>
          <w:szCs w:val="32"/>
        </w:rPr>
        <w:t xml:space="preserve">     Odpověď: _____________________________________________</w:t>
      </w:r>
    </w:p>
    <w:p w:rsidR="00F732E3" w:rsidRPr="00E034FE" w:rsidRDefault="00F732E3" w:rsidP="00E034FE">
      <w:pPr>
        <w:rPr>
          <w:sz w:val="32"/>
          <w:szCs w:val="32"/>
        </w:rPr>
      </w:pPr>
    </w:p>
    <w:p w:rsidR="00F732E3" w:rsidRDefault="00F732E3" w:rsidP="00E034FE">
      <w:pPr>
        <w:rPr>
          <w:sz w:val="32"/>
          <w:szCs w:val="32"/>
        </w:rPr>
      </w:pPr>
    </w:p>
    <w:p w:rsidR="00F732E3" w:rsidRDefault="00F732E3" w:rsidP="00E034FE">
      <w:pPr>
        <w:rPr>
          <w:sz w:val="32"/>
          <w:szCs w:val="32"/>
        </w:rPr>
      </w:pPr>
    </w:p>
    <w:p w:rsidR="00F732E3" w:rsidRDefault="00F732E3" w:rsidP="00E034FE">
      <w:pPr>
        <w:rPr>
          <w:sz w:val="32"/>
          <w:szCs w:val="32"/>
        </w:rPr>
      </w:pPr>
    </w:p>
    <w:p w:rsidR="00F732E3" w:rsidRDefault="00F732E3" w:rsidP="00E034FE">
      <w:pPr>
        <w:rPr>
          <w:sz w:val="32"/>
          <w:szCs w:val="32"/>
        </w:rPr>
      </w:pPr>
    </w:p>
    <w:p w:rsidR="00F732E3" w:rsidRDefault="00F732E3" w:rsidP="00E034FE">
      <w:pPr>
        <w:rPr>
          <w:sz w:val="32"/>
          <w:szCs w:val="32"/>
        </w:rPr>
      </w:pPr>
    </w:p>
    <w:p w:rsidR="00F732E3" w:rsidRDefault="00F732E3" w:rsidP="00E034FE">
      <w:pPr>
        <w:rPr>
          <w:sz w:val="32"/>
          <w:szCs w:val="32"/>
        </w:rPr>
      </w:pPr>
    </w:p>
    <w:p w:rsidR="00F732E3" w:rsidRDefault="00F732E3" w:rsidP="00E034FE">
      <w:pPr>
        <w:rPr>
          <w:sz w:val="32"/>
          <w:szCs w:val="32"/>
        </w:rPr>
      </w:pPr>
    </w:p>
    <w:p w:rsidR="00F732E3" w:rsidRDefault="00F732E3" w:rsidP="00E034FE">
      <w:pPr>
        <w:rPr>
          <w:sz w:val="32"/>
          <w:szCs w:val="32"/>
        </w:rPr>
      </w:pPr>
      <w:r>
        <w:rPr>
          <w:sz w:val="32"/>
          <w:szCs w:val="32"/>
        </w:rPr>
        <w:t>Babička má v králíkárně 12 králíků. Rozdělila je do kotců po 3.</w:t>
      </w:r>
    </w:p>
    <w:p w:rsidR="00F732E3" w:rsidRPr="0065436A" w:rsidRDefault="00F732E3" w:rsidP="0065436A">
      <w:pPr>
        <w:rPr>
          <w:sz w:val="32"/>
          <w:szCs w:val="32"/>
        </w:rPr>
      </w:pPr>
      <w:r>
        <w:rPr>
          <w:sz w:val="32"/>
          <w:szCs w:val="32"/>
        </w:rPr>
        <w:t>Kolik babička potřebuje kotců pro své králíky?</w:t>
      </w:r>
    </w:p>
    <w:p w:rsidR="00F732E3" w:rsidRDefault="00F732E3" w:rsidP="00E034FE">
      <w:pPr>
        <w:rPr>
          <w:noProof/>
          <w:sz w:val="32"/>
          <w:szCs w:val="32"/>
          <w:lang w:eastAsia="cs-CZ"/>
        </w:rPr>
      </w:pPr>
      <w:r w:rsidRPr="006A4A19">
        <w:rPr>
          <w:noProof/>
          <w:sz w:val="32"/>
          <w:szCs w:val="32"/>
          <w:lang w:eastAsia="cs-CZ"/>
        </w:rPr>
        <w:pict>
          <v:shape id="Obrázek 232" o:spid="_x0000_i1166" type="#_x0000_t75" style="width:42.75pt;height:39.75pt;visibility:visible">
            <v:imagedata r:id="rId17" o:title=""/>
          </v:shape>
        </w:pict>
      </w:r>
      <w:r w:rsidRPr="006A4A19">
        <w:rPr>
          <w:noProof/>
          <w:sz w:val="32"/>
          <w:szCs w:val="32"/>
          <w:lang w:eastAsia="cs-CZ"/>
        </w:rPr>
        <w:pict>
          <v:shape id="Obrázek 233" o:spid="_x0000_i1167" type="#_x0000_t75" style="width:42.75pt;height:39.75pt;visibility:visible">
            <v:imagedata r:id="rId17" o:title=""/>
          </v:shape>
        </w:pict>
      </w:r>
      <w:r w:rsidRPr="006A4A19">
        <w:rPr>
          <w:noProof/>
          <w:sz w:val="32"/>
          <w:szCs w:val="32"/>
          <w:lang w:eastAsia="cs-CZ"/>
        </w:rPr>
        <w:pict>
          <v:shape id="Obrázek 234" o:spid="_x0000_i1168" type="#_x0000_t75" style="width:42.75pt;height:39.75pt;visibility:visible">
            <v:imagedata r:id="rId17" o:title=""/>
          </v:shape>
        </w:pict>
      </w:r>
      <w:r w:rsidRPr="006A4A19">
        <w:rPr>
          <w:noProof/>
          <w:sz w:val="32"/>
          <w:szCs w:val="32"/>
          <w:lang w:eastAsia="cs-CZ"/>
        </w:rPr>
        <w:pict>
          <v:shape id="Obrázek 235" o:spid="_x0000_i1169" type="#_x0000_t75" style="width:42.75pt;height:39.75pt;visibility:visible">
            <v:imagedata r:id="rId17" o:title=""/>
          </v:shape>
        </w:pict>
      </w:r>
      <w:r w:rsidRPr="006A4A19">
        <w:rPr>
          <w:noProof/>
          <w:sz w:val="32"/>
          <w:szCs w:val="32"/>
          <w:lang w:eastAsia="cs-CZ"/>
        </w:rPr>
        <w:pict>
          <v:shape id="Obrázek 236" o:spid="_x0000_i1170" type="#_x0000_t75" style="width:42.75pt;height:39.75pt;visibility:visible">
            <v:imagedata r:id="rId17" o:title=""/>
          </v:shape>
        </w:pict>
      </w:r>
      <w:r w:rsidRPr="006A4A19">
        <w:rPr>
          <w:noProof/>
          <w:sz w:val="32"/>
          <w:szCs w:val="32"/>
          <w:lang w:eastAsia="cs-CZ"/>
        </w:rPr>
        <w:pict>
          <v:shape id="Obrázek 237" o:spid="_x0000_i1171" type="#_x0000_t75" style="width:42.75pt;height:39.75pt;visibility:visible">
            <v:imagedata r:id="rId17" o:title=""/>
          </v:shape>
        </w:pict>
      </w:r>
    </w:p>
    <w:p w:rsidR="00F732E3" w:rsidRDefault="00F732E3" w:rsidP="00E034FE">
      <w:pPr>
        <w:rPr>
          <w:color w:val="FF0000"/>
          <w:sz w:val="32"/>
          <w:szCs w:val="32"/>
        </w:rPr>
      </w:pPr>
      <w:r w:rsidRPr="006A4A19">
        <w:rPr>
          <w:noProof/>
          <w:sz w:val="32"/>
          <w:szCs w:val="32"/>
          <w:lang w:eastAsia="cs-CZ"/>
        </w:rPr>
        <w:pict>
          <v:shape id="Obrázek 231" o:spid="_x0000_i1172" type="#_x0000_t75" style="width:42.75pt;height:39.75pt;visibility:visible">
            <v:imagedata r:id="rId17" o:title=""/>
          </v:shape>
        </w:pict>
      </w:r>
      <w:r w:rsidRPr="006A4A19">
        <w:rPr>
          <w:noProof/>
          <w:sz w:val="32"/>
          <w:szCs w:val="32"/>
          <w:lang w:eastAsia="cs-CZ"/>
        </w:rPr>
        <w:pict>
          <v:shape id="Obrázek 243" o:spid="_x0000_i1173" type="#_x0000_t75" style="width:42.75pt;height:39.75pt;visibility:visible">
            <v:imagedata r:id="rId17" o:title=""/>
          </v:shape>
        </w:pict>
      </w:r>
      <w:r w:rsidRPr="006A4A19">
        <w:rPr>
          <w:noProof/>
          <w:sz w:val="32"/>
          <w:szCs w:val="32"/>
          <w:lang w:eastAsia="cs-CZ"/>
        </w:rPr>
        <w:pict>
          <v:shape id="Obrázek 244" o:spid="_x0000_i1174" type="#_x0000_t75" style="width:42.75pt;height:39.75pt;visibility:visible">
            <v:imagedata r:id="rId17" o:title=""/>
          </v:shape>
        </w:pict>
      </w:r>
      <w:r w:rsidRPr="006A4A19">
        <w:rPr>
          <w:noProof/>
          <w:sz w:val="32"/>
          <w:szCs w:val="32"/>
          <w:lang w:eastAsia="cs-CZ"/>
        </w:rPr>
        <w:pict>
          <v:shape id="Obrázek 245" o:spid="_x0000_i1175" type="#_x0000_t75" style="width:42.75pt;height:39.75pt;visibility:visible">
            <v:imagedata r:id="rId17" o:title=""/>
          </v:shape>
        </w:pict>
      </w:r>
      <w:r w:rsidRPr="006A4A19">
        <w:rPr>
          <w:noProof/>
          <w:sz w:val="32"/>
          <w:szCs w:val="32"/>
          <w:lang w:eastAsia="cs-CZ"/>
        </w:rPr>
        <w:pict>
          <v:shape id="Obrázek 246" o:spid="_x0000_i1176" type="#_x0000_t75" style="width:42.75pt;height:39.75pt;visibility:visible">
            <v:imagedata r:id="rId17" o:title=""/>
          </v:shape>
        </w:pict>
      </w:r>
      <w:r w:rsidRPr="006A4A19">
        <w:rPr>
          <w:noProof/>
          <w:sz w:val="32"/>
          <w:szCs w:val="32"/>
          <w:lang w:eastAsia="cs-CZ"/>
        </w:rPr>
        <w:pict>
          <v:shape id="Obrázek 247" o:spid="_x0000_i1177" type="#_x0000_t75" style="width:42.75pt;height:39.75pt;visibility:visible">
            <v:imagedata r:id="rId17" o:title=""/>
          </v:shape>
        </w:pict>
      </w:r>
    </w:p>
    <w:p w:rsidR="00F732E3" w:rsidRDefault="00F732E3" w:rsidP="00E034FE">
      <w:pPr>
        <w:rPr>
          <w:sz w:val="32"/>
          <w:szCs w:val="32"/>
        </w:rPr>
      </w:pPr>
      <w:r w:rsidRPr="0065436A">
        <w:rPr>
          <w:sz w:val="32"/>
          <w:szCs w:val="32"/>
        </w:rPr>
        <w:t>králíků ___________________</w:t>
      </w:r>
    </w:p>
    <w:p w:rsidR="00F732E3" w:rsidRDefault="00F732E3" w:rsidP="00E034FE">
      <w:pPr>
        <w:rPr>
          <w:sz w:val="32"/>
          <w:szCs w:val="32"/>
        </w:rPr>
      </w:pPr>
      <w:r>
        <w:rPr>
          <w:sz w:val="32"/>
          <w:szCs w:val="32"/>
        </w:rPr>
        <w:t>rozděleni po ______________</w:t>
      </w:r>
    </w:p>
    <w:p w:rsidR="00F732E3" w:rsidRDefault="00F732E3" w:rsidP="00E034FE">
      <w:pPr>
        <w:rPr>
          <w:sz w:val="32"/>
          <w:szCs w:val="32"/>
        </w:rPr>
      </w:pPr>
      <w:r>
        <w:rPr>
          <w:sz w:val="32"/>
          <w:szCs w:val="32"/>
        </w:rPr>
        <w:t>Kolik babička potřebuje kotců? Příklad: __________________________</w:t>
      </w:r>
    </w:p>
    <w:p w:rsidR="00F732E3" w:rsidRDefault="00F732E3" w:rsidP="00E034FE">
      <w:pPr>
        <w:rPr>
          <w:sz w:val="32"/>
          <w:szCs w:val="32"/>
        </w:rPr>
      </w:pPr>
    </w:p>
    <w:p w:rsidR="00F732E3" w:rsidRPr="0065436A" w:rsidRDefault="00F732E3" w:rsidP="00E034FE">
      <w:pPr>
        <w:rPr>
          <w:sz w:val="32"/>
          <w:szCs w:val="32"/>
        </w:rPr>
      </w:pPr>
      <w:r>
        <w:rPr>
          <w:sz w:val="32"/>
          <w:szCs w:val="32"/>
        </w:rPr>
        <w:t>Odpověď: __________________________________________________</w:t>
      </w:r>
    </w:p>
    <w:p w:rsidR="00F732E3" w:rsidRDefault="00F732E3" w:rsidP="00E93B9E">
      <w:pPr>
        <w:pStyle w:val="ListParagraph"/>
        <w:ind w:left="786"/>
        <w:rPr>
          <w:color w:val="FF0000"/>
          <w:sz w:val="32"/>
          <w:szCs w:val="32"/>
        </w:rPr>
      </w:pPr>
    </w:p>
    <w:p w:rsidR="00F732E3" w:rsidRDefault="00F732E3" w:rsidP="00DF78EA">
      <w:pPr>
        <w:rPr>
          <w:sz w:val="24"/>
          <w:szCs w:val="24"/>
        </w:rPr>
      </w:pPr>
    </w:p>
    <w:p w:rsidR="00F732E3" w:rsidRDefault="00F732E3" w:rsidP="00DF78EA">
      <w:pPr>
        <w:rPr>
          <w:sz w:val="32"/>
          <w:szCs w:val="32"/>
        </w:rPr>
      </w:pPr>
    </w:p>
    <w:p w:rsidR="00F732E3" w:rsidRDefault="00F732E3" w:rsidP="00DF78EA">
      <w:pPr>
        <w:rPr>
          <w:sz w:val="32"/>
          <w:szCs w:val="32"/>
        </w:rPr>
      </w:pPr>
      <w:r>
        <w:rPr>
          <w:sz w:val="32"/>
          <w:szCs w:val="32"/>
        </w:rPr>
        <w:t>Anička má 5 let. Lukášovi je 3</w:t>
      </w:r>
      <w:r w:rsidRPr="0065436A">
        <w:rPr>
          <w:sz w:val="32"/>
          <w:szCs w:val="32"/>
        </w:rPr>
        <w:t xml:space="preserve"> – krát více let. Kolik roků má Lukáš?</w:t>
      </w:r>
    </w:p>
    <w:p w:rsidR="00F732E3" w:rsidRDefault="00F732E3" w:rsidP="00DF78EA">
      <w:pPr>
        <w:rPr>
          <w:sz w:val="32"/>
          <w:szCs w:val="32"/>
        </w:rPr>
      </w:pPr>
    </w:p>
    <w:p w:rsidR="00F732E3" w:rsidRDefault="00F732E3" w:rsidP="00DF78EA">
      <w:pPr>
        <w:rPr>
          <w:sz w:val="32"/>
          <w:szCs w:val="32"/>
        </w:rPr>
      </w:pPr>
      <w:r>
        <w:rPr>
          <w:sz w:val="32"/>
          <w:szCs w:val="32"/>
        </w:rPr>
        <w:t>Anička ___________</w:t>
      </w:r>
    </w:p>
    <w:p w:rsidR="00F732E3" w:rsidRDefault="00F732E3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Lukáš ___________  </w:t>
      </w:r>
    </w:p>
    <w:p w:rsidR="00F732E3" w:rsidRDefault="00F732E3" w:rsidP="00DF78EA">
      <w:pPr>
        <w:rPr>
          <w:sz w:val="32"/>
          <w:szCs w:val="32"/>
        </w:rPr>
      </w:pPr>
      <w:r>
        <w:rPr>
          <w:sz w:val="32"/>
          <w:szCs w:val="32"/>
        </w:rPr>
        <w:t>Kolik je Lukášovi? Příklad: _____________________________</w:t>
      </w:r>
    </w:p>
    <w:p w:rsidR="00F732E3" w:rsidRDefault="00F732E3" w:rsidP="00DF78EA">
      <w:pPr>
        <w:rPr>
          <w:sz w:val="32"/>
          <w:szCs w:val="32"/>
        </w:rPr>
      </w:pPr>
    </w:p>
    <w:p w:rsidR="00F732E3" w:rsidRDefault="00F732E3" w:rsidP="00DF78EA">
      <w:pPr>
        <w:rPr>
          <w:sz w:val="32"/>
          <w:szCs w:val="32"/>
        </w:rPr>
      </w:pPr>
      <w:r>
        <w:rPr>
          <w:sz w:val="32"/>
          <w:szCs w:val="32"/>
        </w:rPr>
        <w:t>Odpověď: __________________________________________________</w:t>
      </w:r>
    </w:p>
    <w:p w:rsidR="00F732E3" w:rsidRDefault="00F732E3" w:rsidP="00DF78EA">
      <w:pPr>
        <w:rPr>
          <w:sz w:val="32"/>
          <w:szCs w:val="32"/>
        </w:rPr>
      </w:pPr>
    </w:p>
    <w:p w:rsidR="00F732E3" w:rsidRDefault="00F732E3" w:rsidP="00DF78EA">
      <w:pPr>
        <w:rPr>
          <w:sz w:val="32"/>
          <w:szCs w:val="32"/>
        </w:rPr>
      </w:pPr>
    </w:p>
    <w:p w:rsidR="00F732E3" w:rsidRDefault="00F732E3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     Ve </w:t>
      </w:r>
      <w:smartTag w:uri="urn:schemas-microsoft-com:office:smarttags" w:element="metricconverter">
        <w:smartTagPr>
          <w:attr w:name="ProductID" w:val="2. A"/>
        </w:smartTagPr>
        <w:r>
          <w:rPr>
            <w:sz w:val="32"/>
            <w:szCs w:val="32"/>
          </w:rPr>
          <w:t>2. A</w:t>
        </w:r>
      </w:smartTag>
      <w:r>
        <w:rPr>
          <w:sz w:val="32"/>
          <w:szCs w:val="32"/>
        </w:rPr>
        <w:t xml:space="preserve"> je 27 dětí. Ve vedlejší třídě 2. B je dětí 3 krát méně.</w:t>
      </w:r>
    </w:p>
    <w:p w:rsidR="00F732E3" w:rsidRDefault="00F732E3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     Kolik dětí je ve 2. B třídě?</w:t>
      </w:r>
    </w:p>
    <w:p w:rsidR="00F732E3" w:rsidRDefault="00F732E3" w:rsidP="00DF78EA">
      <w:pPr>
        <w:rPr>
          <w:sz w:val="32"/>
          <w:szCs w:val="32"/>
        </w:rPr>
      </w:pPr>
    </w:p>
    <w:p w:rsidR="00F732E3" w:rsidRDefault="00F732E3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     2.A  ____________</w:t>
      </w:r>
    </w:p>
    <w:p w:rsidR="00F732E3" w:rsidRDefault="00F732E3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     ve 2. B _______________</w:t>
      </w:r>
    </w:p>
    <w:p w:rsidR="00F732E3" w:rsidRDefault="00F732E3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    Kolik je dětí ve 2. B?  Příklad: ______________________</w:t>
      </w:r>
    </w:p>
    <w:p w:rsidR="00F732E3" w:rsidRDefault="00F732E3" w:rsidP="00DF78EA">
      <w:pPr>
        <w:rPr>
          <w:sz w:val="32"/>
          <w:szCs w:val="32"/>
        </w:rPr>
      </w:pPr>
    </w:p>
    <w:p w:rsidR="00F732E3" w:rsidRPr="0065436A" w:rsidRDefault="00F732E3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    Odpověď: _____________________________________________</w:t>
      </w:r>
    </w:p>
    <w:p w:rsidR="00F732E3" w:rsidRDefault="00F732E3" w:rsidP="00397D6E">
      <w:pPr>
        <w:ind w:left="426"/>
        <w:rPr>
          <w:color w:val="FF0000"/>
          <w:sz w:val="32"/>
          <w:szCs w:val="32"/>
        </w:rPr>
      </w:pPr>
    </w:p>
    <w:p w:rsidR="00F732E3" w:rsidRPr="00FD4651" w:rsidRDefault="00F732E3" w:rsidP="001D08ED">
      <w:pPr>
        <w:pStyle w:val="ListParagraph"/>
        <w:numPr>
          <w:ilvl w:val="0"/>
          <w:numId w:val="6"/>
        </w:numPr>
        <w:rPr>
          <w:color w:val="FF0000"/>
          <w:sz w:val="32"/>
          <w:szCs w:val="32"/>
        </w:rPr>
      </w:pPr>
      <w:r w:rsidRPr="00FD4651">
        <w:rPr>
          <w:color w:val="FF0000"/>
          <w:sz w:val="32"/>
          <w:szCs w:val="32"/>
        </w:rPr>
        <w:t>Doplň do vět   ( násobit  -  dělit ):</w:t>
      </w:r>
    </w:p>
    <w:p w:rsidR="00F732E3" w:rsidRPr="00397D6E" w:rsidRDefault="00F732E3" w:rsidP="00397D6E">
      <w:pPr>
        <w:ind w:left="426"/>
        <w:rPr>
          <w:sz w:val="40"/>
          <w:szCs w:val="40"/>
        </w:rPr>
      </w:pPr>
      <w:r>
        <w:rPr>
          <w:sz w:val="40"/>
          <w:szCs w:val="40"/>
        </w:rPr>
        <w:t>3</w:t>
      </w:r>
      <w:r w:rsidRPr="00397D6E">
        <w:rPr>
          <w:sz w:val="40"/>
          <w:szCs w:val="40"/>
        </w:rPr>
        <w:t xml:space="preserve"> krát </w:t>
      </w:r>
      <w:r w:rsidRPr="00397D6E">
        <w:rPr>
          <w:color w:val="00B050"/>
          <w:sz w:val="40"/>
          <w:szCs w:val="40"/>
        </w:rPr>
        <w:t xml:space="preserve">více  </w:t>
      </w:r>
      <w:r w:rsidRPr="00397D6E">
        <w:rPr>
          <w:sz w:val="40"/>
          <w:szCs w:val="40"/>
        </w:rPr>
        <w:t>-  budeme  _____________________</w:t>
      </w:r>
    </w:p>
    <w:p w:rsidR="00F732E3" w:rsidRDefault="00F732E3" w:rsidP="00397D6E">
      <w:pPr>
        <w:ind w:left="426"/>
        <w:rPr>
          <w:sz w:val="40"/>
          <w:szCs w:val="40"/>
        </w:rPr>
      </w:pPr>
      <w:r>
        <w:rPr>
          <w:sz w:val="40"/>
          <w:szCs w:val="40"/>
        </w:rPr>
        <w:t>3</w:t>
      </w:r>
      <w:r w:rsidRPr="00397D6E">
        <w:rPr>
          <w:sz w:val="40"/>
          <w:szCs w:val="40"/>
        </w:rPr>
        <w:t xml:space="preserve"> krát </w:t>
      </w:r>
      <w:r w:rsidRPr="00397D6E">
        <w:rPr>
          <w:color w:val="00B050"/>
          <w:sz w:val="40"/>
          <w:szCs w:val="40"/>
        </w:rPr>
        <w:t>méně</w:t>
      </w:r>
      <w:r w:rsidRPr="00397D6E">
        <w:rPr>
          <w:sz w:val="40"/>
          <w:szCs w:val="40"/>
        </w:rPr>
        <w:t xml:space="preserve"> – budeme  _____________________</w:t>
      </w:r>
    </w:p>
    <w:p w:rsidR="00F732E3" w:rsidRDefault="00F732E3" w:rsidP="00397D6E">
      <w:pPr>
        <w:ind w:left="426"/>
        <w:rPr>
          <w:sz w:val="40"/>
          <w:szCs w:val="40"/>
        </w:rPr>
      </w:pPr>
    </w:p>
    <w:p w:rsidR="00F732E3" w:rsidRDefault="00F732E3" w:rsidP="001D08ED">
      <w:pPr>
        <w:pStyle w:val="ListParagraph"/>
        <w:numPr>
          <w:ilvl w:val="0"/>
          <w:numId w:val="6"/>
        </w:numPr>
        <w:rPr>
          <w:color w:val="FF0000"/>
          <w:sz w:val="32"/>
          <w:szCs w:val="32"/>
        </w:rPr>
      </w:pPr>
      <w:r w:rsidRPr="00FD4651">
        <w:rPr>
          <w:color w:val="FF0000"/>
          <w:sz w:val="32"/>
          <w:szCs w:val="32"/>
        </w:rPr>
        <w:t>Procvičuj:</w:t>
      </w:r>
    </w:p>
    <w:p w:rsidR="00F732E3" w:rsidRDefault="00F732E3" w:rsidP="00FD4651">
      <w:pPr>
        <w:pStyle w:val="ListParagraph"/>
        <w:spacing w:line="360" w:lineRule="auto"/>
        <w:ind w:left="786"/>
        <w:rPr>
          <w:color w:val="FF0000"/>
          <w:sz w:val="32"/>
          <w:szCs w:val="32"/>
        </w:rPr>
      </w:pPr>
    </w:p>
    <w:p w:rsidR="00F732E3" w:rsidRDefault="00F732E3" w:rsidP="00FD4651">
      <w:pPr>
        <w:pStyle w:val="ListParagraph"/>
        <w:spacing w:line="360" w:lineRule="auto"/>
        <w:ind w:left="786"/>
        <w:rPr>
          <w:sz w:val="32"/>
          <w:szCs w:val="32"/>
        </w:rPr>
      </w:pPr>
      <w:r>
        <w:rPr>
          <w:sz w:val="32"/>
          <w:szCs w:val="32"/>
        </w:rPr>
        <w:t>15:3 =                           ___ : 3 = 6                         12:3 =</w:t>
      </w:r>
    </w:p>
    <w:p w:rsidR="00F732E3" w:rsidRDefault="00F732E3" w:rsidP="00FD4651">
      <w:pPr>
        <w:pStyle w:val="ListParagraph"/>
        <w:spacing w:line="360" w:lineRule="auto"/>
        <w:ind w:left="786"/>
        <w:rPr>
          <w:sz w:val="32"/>
          <w:szCs w:val="32"/>
        </w:rPr>
      </w:pPr>
      <w:r>
        <w:rPr>
          <w:sz w:val="32"/>
          <w:szCs w:val="32"/>
        </w:rPr>
        <w:t>24:3=                           ___ : 3 = 10                        3:3 =</w:t>
      </w:r>
    </w:p>
    <w:p w:rsidR="00F732E3" w:rsidRDefault="00F732E3" w:rsidP="00FD4651">
      <w:pPr>
        <w:pStyle w:val="ListParagraph"/>
        <w:spacing w:line="360" w:lineRule="auto"/>
        <w:ind w:left="786"/>
        <w:rPr>
          <w:sz w:val="32"/>
          <w:szCs w:val="32"/>
        </w:rPr>
      </w:pPr>
      <w:r>
        <w:rPr>
          <w:sz w:val="32"/>
          <w:szCs w:val="32"/>
        </w:rPr>
        <w:t>6:3 =                             ___ : 3 = 2                         21:3 =</w:t>
      </w:r>
    </w:p>
    <w:p w:rsidR="00F732E3" w:rsidRDefault="00F732E3" w:rsidP="00FD4651">
      <w:pPr>
        <w:pStyle w:val="ListParagraph"/>
        <w:spacing w:line="360" w:lineRule="auto"/>
        <w:ind w:left="786"/>
        <w:rPr>
          <w:sz w:val="32"/>
          <w:szCs w:val="32"/>
        </w:rPr>
      </w:pPr>
      <w:r>
        <w:rPr>
          <w:sz w:val="32"/>
          <w:szCs w:val="32"/>
        </w:rPr>
        <w:t>9:3 =                             ___ : 3 = 8                        18:3 =</w:t>
      </w:r>
    </w:p>
    <w:p w:rsidR="00F732E3" w:rsidRDefault="00F732E3" w:rsidP="00FD465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27:3 =</w:t>
      </w:r>
      <w:r w:rsidRPr="00FD4651">
        <w:rPr>
          <w:sz w:val="32"/>
          <w:szCs w:val="32"/>
        </w:rPr>
        <w:t xml:space="preserve">        </w:t>
      </w:r>
      <w:r>
        <w:rPr>
          <w:sz w:val="32"/>
          <w:szCs w:val="32"/>
        </w:rPr>
        <w:t xml:space="preserve">                     ___ : 3 = 9                       30:3 =</w:t>
      </w:r>
    </w:p>
    <w:p w:rsidR="00F732E3" w:rsidRDefault="00F732E3" w:rsidP="00FD465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0: 3 =                               ___ : 3 = 1                       15:3 =</w:t>
      </w:r>
    </w:p>
    <w:p w:rsidR="00F732E3" w:rsidRDefault="00F732E3" w:rsidP="00FE51B7">
      <w:pPr>
        <w:pStyle w:val="ListParagraph"/>
        <w:numPr>
          <w:ilvl w:val="0"/>
          <w:numId w:val="6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Vypočítej</w:t>
      </w:r>
      <w:r w:rsidRPr="00FE51B7">
        <w:rPr>
          <w:color w:val="FF0000"/>
          <w:sz w:val="32"/>
          <w:szCs w:val="32"/>
        </w:rPr>
        <w:t>:</w:t>
      </w:r>
    </w:p>
    <w:p w:rsidR="00F732E3" w:rsidRDefault="00F732E3" w:rsidP="00FE51B7">
      <w:pPr>
        <w:rPr>
          <w:sz w:val="32"/>
          <w:szCs w:val="32"/>
        </w:rPr>
      </w:pPr>
      <w:r>
        <w:rPr>
          <w:sz w:val="32"/>
          <w:szCs w:val="32"/>
        </w:rPr>
        <w:t>třetinu z 21 __________                        polovinu z 18 ________________</w:t>
      </w:r>
    </w:p>
    <w:p w:rsidR="00F732E3" w:rsidRDefault="00F732E3" w:rsidP="00FE51B7">
      <w:pPr>
        <w:rPr>
          <w:sz w:val="32"/>
          <w:szCs w:val="32"/>
        </w:rPr>
      </w:pPr>
      <w:r>
        <w:rPr>
          <w:sz w:val="32"/>
          <w:szCs w:val="32"/>
        </w:rPr>
        <w:t>polovinu z 20 __________                    třetinu z 12 __________________</w:t>
      </w:r>
    </w:p>
    <w:p w:rsidR="00F732E3" w:rsidRDefault="00F732E3" w:rsidP="00FE51B7">
      <w:pPr>
        <w:rPr>
          <w:sz w:val="32"/>
          <w:szCs w:val="32"/>
        </w:rPr>
      </w:pPr>
      <w:r>
        <w:rPr>
          <w:sz w:val="32"/>
          <w:szCs w:val="32"/>
        </w:rPr>
        <w:t>třetinu z 15 ___________                     třetinu z 24 __________________</w:t>
      </w:r>
    </w:p>
    <w:p w:rsidR="00F732E3" w:rsidRDefault="00F732E3" w:rsidP="00FE51B7">
      <w:pPr>
        <w:rPr>
          <w:sz w:val="32"/>
          <w:szCs w:val="32"/>
        </w:rPr>
      </w:pPr>
      <w:r>
        <w:rPr>
          <w:sz w:val="32"/>
          <w:szCs w:val="32"/>
        </w:rPr>
        <w:t>třetinu z 27 ____________                   polovinu z 10 ________________</w:t>
      </w:r>
    </w:p>
    <w:p w:rsidR="00F732E3" w:rsidRDefault="00F732E3" w:rsidP="00FE51B7">
      <w:pPr>
        <w:rPr>
          <w:sz w:val="32"/>
          <w:szCs w:val="32"/>
        </w:rPr>
      </w:pPr>
      <w:r>
        <w:rPr>
          <w:sz w:val="32"/>
          <w:szCs w:val="32"/>
        </w:rPr>
        <w:t>třetinu z 9 ____________                     polovinu z 8 _________________</w:t>
      </w:r>
    </w:p>
    <w:p w:rsidR="00F732E3" w:rsidRDefault="00F732E3" w:rsidP="00E17D4E">
      <w:pPr>
        <w:pStyle w:val="ListParagraph"/>
        <w:numPr>
          <w:ilvl w:val="0"/>
          <w:numId w:val="6"/>
        </w:numPr>
        <w:rPr>
          <w:color w:val="FF0000"/>
          <w:sz w:val="32"/>
          <w:szCs w:val="32"/>
        </w:rPr>
      </w:pPr>
      <w:r w:rsidRPr="00E17D4E">
        <w:rPr>
          <w:color w:val="FF0000"/>
          <w:sz w:val="32"/>
          <w:szCs w:val="32"/>
        </w:rPr>
        <w:t>Vypočítej:</w:t>
      </w:r>
    </w:p>
    <w:p w:rsidR="00F732E3" w:rsidRDefault="00F732E3" w:rsidP="00E17D4E">
      <w:pPr>
        <w:pStyle w:val="ListParagraph"/>
        <w:ind w:left="1146"/>
        <w:rPr>
          <w:color w:val="FF0000"/>
          <w:sz w:val="32"/>
          <w:szCs w:val="32"/>
        </w:rPr>
      </w:pPr>
    </w:p>
    <w:p w:rsidR="00F732E3" w:rsidRDefault="00F732E3" w:rsidP="00E17D4E">
      <w:pPr>
        <w:rPr>
          <w:sz w:val="32"/>
          <w:szCs w:val="32"/>
        </w:rPr>
      </w:pPr>
      <w:r>
        <w:rPr>
          <w:sz w:val="32"/>
          <w:szCs w:val="32"/>
        </w:rPr>
        <w:t>14:2 =                           9:3 =                           24:3 =                     18:2 =</w:t>
      </w:r>
    </w:p>
    <w:p w:rsidR="00F732E3" w:rsidRDefault="00F732E3" w:rsidP="00E17D4E">
      <w:pPr>
        <w:rPr>
          <w:sz w:val="32"/>
          <w:szCs w:val="32"/>
        </w:rPr>
      </w:pPr>
      <w:r>
        <w:rPr>
          <w:sz w:val="32"/>
          <w:szCs w:val="32"/>
        </w:rPr>
        <w:t>27:3 =                          6:2 =                           12:2 =                      12:3 =</w:t>
      </w:r>
    </w:p>
    <w:p w:rsidR="00F732E3" w:rsidRDefault="00F732E3" w:rsidP="00E17D4E">
      <w:pPr>
        <w:rPr>
          <w:sz w:val="32"/>
          <w:szCs w:val="32"/>
        </w:rPr>
      </w:pPr>
      <w:r>
        <w:rPr>
          <w:sz w:val="32"/>
          <w:szCs w:val="32"/>
        </w:rPr>
        <w:t>10:2 =                          8:2 =                           21:3 =                      0:2 =</w:t>
      </w:r>
    </w:p>
    <w:p w:rsidR="00F732E3" w:rsidRDefault="00F732E3" w:rsidP="00E17D4E">
      <w:pPr>
        <w:tabs>
          <w:tab w:val="left" w:pos="5295"/>
        </w:tabs>
        <w:rPr>
          <w:sz w:val="32"/>
          <w:szCs w:val="32"/>
        </w:rPr>
      </w:pPr>
      <w:r>
        <w:rPr>
          <w:sz w:val="32"/>
          <w:szCs w:val="32"/>
        </w:rPr>
        <w:t xml:space="preserve">6:3 =                          18:3 =               </w:t>
      </w:r>
      <w:r>
        <w:rPr>
          <w:sz w:val="32"/>
          <w:szCs w:val="32"/>
        </w:rPr>
        <w:tab/>
        <w:t>30:3 =                      2:2 =</w:t>
      </w:r>
    </w:p>
    <w:p w:rsidR="00F732E3" w:rsidRPr="00E17D4E" w:rsidRDefault="00F732E3" w:rsidP="00E17D4E">
      <w:pPr>
        <w:tabs>
          <w:tab w:val="left" w:pos="5295"/>
        </w:tabs>
        <w:rPr>
          <w:sz w:val="32"/>
          <w:szCs w:val="32"/>
        </w:rPr>
      </w:pPr>
      <w:r>
        <w:rPr>
          <w:sz w:val="32"/>
          <w:szCs w:val="32"/>
        </w:rPr>
        <w:t xml:space="preserve">0:3 =                          15: 3 =                          3:3 =                        2:2 =                   </w:t>
      </w:r>
    </w:p>
    <w:p w:rsidR="00F732E3" w:rsidRPr="00FE51B7" w:rsidRDefault="00F732E3" w:rsidP="00FD4651">
      <w:pPr>
        <w:spacing w:line="360" w:lineRule="auto"/>
        <w:rPr>
          <w:b/>
          <w:sz w:val="32"/>
          <w:szCs w:val="32"/>
        </w:rPr>
      </w:pPr>
    </w:p>
    <w:p w:rsidR="00F732E3" w:rsidRDefault="00F732E3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</w:p>
    <w:p w:rsidR="00F732E3" w:rsidRPr="004851EC" w:rsidRDefault="00F732E3" w:rsidP="00DF78EA">
      <w:pPr>
        <w:rPr>
          <w:sz w:val="32"/>
          <w:szCs w:val="32"/>
        </w:rPr>
      </w:pPr>
      <w:r>
        <w:rPr>
          <w:sz w:val="24"/>
          <w:szCs w:val="24"/>
        </w:rPr>
        <w:t>Cit. 2013-04-06</w:t>
      </w:r>
    </w:p>
    <w:p w:rsidR="00F732E3" w:rsidRDefault="00F732E3" w:rsidP="00DF78EA">
      <w:pPr>
        <w:rPr>
          <w:sz w:val="24"/>
          <w:szCs w:val="24"/>
        </w:rPr>
      </w:pPr>
      <w:r>
        <w:rPr>
          <w:sz w:val="24"/>
          <w:szCs w:val="24"/>
        </w:rPr>
        <w:t>Obrázkový materiál dostupný na:</w:t>
      </w:r>
    </w:p>
    <w:p w:rsidR="00F732E3" w:rsidRDefault="00F732E3" w:rsidP="00DF78EA">
      <w:pPr>
        <w:rPr>
          <w:sz w:val="24"/>
          <w:szCs w:val="24"/>
        </w:rPr>
      </w:pPr>
      <w:r>
        <w:rPr>
          <w:sz w:val="24"/>
          <w:szCs w:val="24"/>
        </w:rPr>
        <w:t>Klipart – www.office.microsoft.com</w:t>
      </w:r>
    </w:p>
    <w:p w:rsidR="00F732E3" w:rsidRDefault="00F732E3" w:rsidP="00DF78EA">
      <w:pPr>
        <w:rPr>
          <w:sz w:val="24"/>
          <w:szCs w:val="24"/>
        </w:rPr>
      </w:pPr>
      <w:r>
        <w:rPr>
          <w:sz w:val="24"/>
          <w:szCs w:val="24"/>
        </w:rPr>
        <w:t>6.4.2013     17.01 – 17.19</w:t>
      </w:r>
    </w:p>
    <w:p w:rsidR="00F732E3" w:rsidRDefault="00F732E3" w:rsidP="00DF78EA">
      <w:hyperlink r:id="rId18" w:history="1">
        <w:r>
          <w:rPr>
            <w:rStyle w:val="Hyperlink"/>
          </w:rPr>
          <w:t>http://www.pekarstviulifku.cz/jemne-pecivo/kolace.htm</w:t>
        </w:r>
      </w:hyperlink>
    </w:p>
    <w:p w:rsidR="00F732E3" w:rsidRPr="006B68AD" w:rsidRDefault="00F732E3" w:rsidP="00DF78EA">
      <w:pPr>
        <w:rPr>
          <w:sz w:val="24"/>
          <w:szCs w:val="24"/>
        </w:rPr>
      </w:pPr>
      <w:r>
        <w:t>6.4</w:t>
      </w:r>
      <w:bookmarkStart w:id="0" w:name="_GoBack"/>
      <w:bookmarkEnd w:id="0"/>
      <w:r>
        <w:t>.2013       17.46</w:t>
      </w:r>
    </w:p>
    <w:p w:rsidR="00F732E3" w:rsidRDefault="00F732E3" w:rsidP="00DF78EA">
      <w:pPr>
        <w:rPr>
          <w:color w:val="FF0000"/>
          <w:sz w:val="32"/>
          <w:szCs w:val="32"/>
        </w:rPr>
      </w:pPr>
    </w:p>
    <w:p w:rsidR="00F732E3" w:rsidRPr="00DF78EA" w:rsidRDefault="00F732E3" w:rsidP="00DF78EA">
      <w:pPr>
        <w:rPr>
          <w:color w:val="FF0000"/>
          <w:sz w:val="32"/>
          <w:szCs w:val="32"/>
        </w:rPr>
      </w:pPr>
    </w:p>
    <w:sectPr w:rsidR="00F732E3" w:rsidRPr="00DF78EA" w:rsidSect="006B68AD">
      <w:headerReference w:type="default" r:id="rId19"/>
      <w:pgSz w:w="11906" w:h="16838"/>
      <w:pgMar w:top="1417" w:right="70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32E3" w:rsidRDefault="00F732E3" w:rsidP="005B71AC">
      <w:pPr>
        <w:spacing w:after="0" w:line="240" w:lineRule="auto"/>
      </w:pPr>
      <w:r>
        <w:separator/>
      </w:r>
    </w:p>
  </w:endnote>
  <w:endnote w:type="continuationSeparator" w:id="0">
    <w:p w:rsidR="00F732E3" w:rsidRDefault="00F732E3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32E3" w:rsidRDefault="00F732E3" w:rsidP="005B71AC">
      <w:pPr>
        <w:spacing w:after="0" w:line="240" w:lineRule="auto"/>
      </w:pPr>
      <w:r>
        <w:separator/>
      </w:r>
    </w:p>
  </w:footnote>
  <w:footnote w:type="continuationSeparator" w:id="0">
    <w:p w:rsidR="00F732E3" w:rsidRDefault="00F732E3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2E3" w:rsidRDefault="00F732E3" w:rsidP="00124EB2">
    <w:pPr>
      <w:spacing w:after="0"/>
      <w:jc w:val="center"/>
      <w:rPr>
        <w:color w:val="808080"/>
        <w:sz w:val="20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0581570" r:id="rId2"/>
      </w:pict>
    </w:r>
    <w:r>
      <w:rPr>
        <w:color w:val="808080"/>
        <w:sz w:val="20"/>
      </w:rPr>
      <w:t>Základní škola Háj ve Slezsku, okres Opava, příspěvková organizace</w:t>
    </w:r>
  </w:p>
  <w:p w:rsidR="00F732E3" w:rsidRDefault="00F732E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F732E3" w:rsidRDefault="00F732E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F732E3" w:rsidRDefault="00F732E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03A3A"/>
    <w:multiLevelType w:val="hybridMultilevel"/>
    <w:tmpl w:val="81446C8C"/>
    <w:lvl w:ilvl="0" w:tplc="59DE214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6C06E13"/>
    <w:multiLevelType w:val="hybridMultilevel"/>
    <w:tmpl w:val="12DE1B98"/>
    <w:lvl w:ilvl="0" w:tplc="E5301906">
      <w:start w:val="7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">
    <w:nsid w:val="1E5602D9"/>
    <w:multiLevelType w:val="hybridMultilevel"/>
    <w:tmpl w:val="81446C8C"/>
    <w:lvl w:ilvl="0" w:tplc="59DE214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34FE363E"/>
    <w:multiLevelType w:val="hybridMultilevel"/>
    <w:tmpl w:val="6682EB2A"/>
    <w:lvl w:ilvl="0" w:tplc="E5301906">
      <w:start w:val="6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">
    <w:nsid w:val="4D725A26"/>
    <w:multiLevelType w:val="hybridMultilevel"/>
    <w:tmpl w:val="D5D4AF20"/>
    <w:lvl w:ilvl="0" w:tplc="F522D94C">
      <w:start w:val="18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5F7146E"/>
    <w:multiLevelType w:val="hybridMultilevel"/>
    <w:tmpl w:val="81446C8C"/>
    <w:lvl w:ilvl="0" w:tplc="59DE214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4E11E52"/>
    <w:multiLevelType w:val="hybridMultilevel"/>
    <w:tmpl w:val="6682EB2A"/>
    <w:lvl w:ilvl="0" w:tplc="E5301906">
      <w:start w:val="6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8">
    <w:nsid w:val="7B9F5676"/>
    <w:multiLevelType w:val="hybridMultilevel"/>
    <w:tmpl w:val="8DDCADF6"/>
    <w:lvl w:ilvl="0" w:tplc="1578193C">
      <w:start w:val="5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3"/>
  </w:num>
  <w:num w:numId="7">
    <w:abstractNumId w:val="7"/>
  </w:num>
  <w:num w:numId="8">
    <w:abstractNumId w:val="1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71AC"/>
    <w:rsid w:val="00025181"/>
    <w:rsid w:val="00044906"/>
    <w:rsid w:val="000E49D3"/>
    <w:rsid w:val="00124EB2"/>
    <w:rsid w:val="001C36A6"/>
    <w:rsid w:val="001C3B8E"/>
    <w:rsid w:val="001D08ED"/>
    <w:rsid w:val="0027315E"/>
    <w:rsid w:val="002814F6"/>
    <w:rsid w:val="002E2E44"/>
    <w:rsid w:val="00364154"/>
    <w:rsid w:val="003728F7"/>
    <w:rsid w:val="00397D6E"/>
    <w:rsid w:val="003B58CF"/>
    <w:rsid w:val="003E52E5"/>
    <w:rsid w:val="00422367"/>
    <w:rsid w:val="004851EC"/>
    <w:rsid w:val="004937BA"/>
    <w:rsid w:val="00587A05"/>
    <w:rsid w:val="005A2E66"/>
    <w:rsid w:val="005B71AC"/>
    <w:rsid w:val="0060739A"/>
    <w:rsid w:val="00646CFE"/>
    <w:rsid w:val="00646D6E"/>
    <w:rsid w:val="0065436A"/>
    <w:rsid w:val="006A4A19"/>
    <w:rsid w:val="006B68AD"/>
    <w:rsid w:val="00716862"/>
    <w:rsid w:val="00741504"/>
    <w:rsid w:val="00797A97"/>
    <w:rsid w:val="007C3264"/>
    <w:rsid w:val="007E42F2"/>
    <w:rsid w:val="00803868"/>
    <w:rsid w:val="00816EE4"/>
    <w:rsid w:val="008800B6"/>
    <w:rsid w:val="008C5448"/>
    <w:rsid w:val="00923CC1"/>
    <w:rsid w:val="00A247E2"/>
    <w:rsid w:val="00A26292"/>
    <w:rsid w:val="00A741D8"/>
    <w:rsid w:val="00AB447A"/>
    <w:rsid w:val="00AD20F4"/>
    <w:rsid w:val="00AE11E2"/>
    <w:rsid w:val="00B1421B"/>
    <w:rsid w:val="00B23722"/>
    <w:rsid w:val="00B734B3"/>
    <w:rsid w:val="00C1093B"/>
    <w:rsid w:val="00C20A06"/>
    <w:rsid w:val="00C237C9"/>
    <w:rsid w:val="00C55AD3"/>
    <w:rsid w:val="00C63649"/>
    <w:rsid w:val="00C77CF5"/>
    <w:rsid w:val="00CA04FC"/>
    <w:rsid w:val="00CA35E0"/>
    <w:rsid w:val="00CA7307"/>
    <w:rsid w:val="00D0075B"/>
    <w:rsid w:val="00D369B8"/>
    <w:rsid w:val="00D401BB"/>
    <w:rsid w:val="00D62696"/>
    <w:rsid w:val="00DD6C3E"/>
    <w:rsid w:val="00DF78EA"/>
    <w:rsid w:val="00E034FE"/>
    <w:rsid w:val="00E04EA3"/>
    <w:rsid w:val="00E17D4E"/>
    <w:rsid w:val="00E25108"/>
    <w:rsid w:val="00E4444F"/>
    <w:rsid w:val="00E81624"/>
    <w:rsid w:val="00E93B9E"/>
    <w:rsid w:val="00EB7C88"/>
    <w:rsid w:val="00F16D6B"/>
    <w:rsid w:val="00F37121"/>
    <w:rsid w:val="00F732E3"/>
    <w:rsid w:val="00FB10A7"/>
    <w:rsid w:val="00FD4651"/>
    <w:rsid w:val="00FE5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CF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B71A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B71AC"/>
    <w:rPr>
      <w:rFonts w:cs="Times New Roman"/>
    </w:rPr>
  </w:style>
  <w:style w:type="table" w:styleId="TableGrid">
    <w:name w:val="Table Grid"/>
    <w:basedOn w:val="TableNormal"/>
    <w:uiPriority w:val="99"/>
    <w:rsid w:val="005B71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23CC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923CC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8800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728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8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hyperlink" Target="http://www.pekarstviulifku.cz/jemne-pecivo/kolace.htm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wmf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8</Pages>
  <Words>693</Words>
  <Characters>4089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DUM</cp:lastModifiedBy>
  <cp:revision>2</cp:revision>
  <dcterms:created xsi:type="dcterms:W3CDTF">2014-08-26T16:06:00Z</dcterms:created>
  <dcterms:modified xsi:type="dcterms:W3CDTF">2014-08-26T16:06:00Z</dcterms:modified>
</cp:coreProperties>
</file>