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6D2" w:rsidRDefault="000356D2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7" type="#_x0000_t75" style="position:absolute;margin-left:-1.85pt;margin-top:-6.3pt;width:452.1pt;height:109.9pt;z-index:251611136;visibility:visible;mso-wrap-distance-left:0;mso-wrap-distance-right:0" filled="t">
            <v:imagedata r:id="rId7" o:title=""/>
          </v:shape>
        </w:pict>
      </w:r>
    </w:p>
    <w:p w:rsidR="000356D2" w:rsidRPr="005B71AC" w:rsidRDefault="000356D2" w:rsidP="005B71AC"/>
    <w:p w:rsidR="000356D2" w:rsidRPr="005B71AC" w:rsidRDefault="000356D2" w:rsidP="005B71AC"/>
    <w:p w:rsidR="000356D2" w:rsidRDefault="000356D2" w:rsidP="005B71AC"/>
    <w:p w:rsidR="000356D2" w:rsidRDefault="000356D2" w:rsidP="005B71AC">
      <w:pPr>
        <w:rPr>
          <w:b/>
          <w:bCs/>
        </w:rPr>
      </w:pPr>
    </w:p>
    <w:p w:rsidR="000356D2" w:rsidRDefault="000356D2" w:rsidP="005B71AC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0356D2" w:rsidRPr="00735E8B" w:rsidTr="00735E8B">
        <w:tc>
          <w:tcPr>
            <w:tcW w:w="237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0356D2" w:rsidRPr="00735E8B" w:rsidTr="00735E8B">
        <w:tc>
          <w:tcPr>
            <w:tcW w:w="237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735E8B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0356D2" w:rsidRPr="00735E8B" w:rsidTr="00735E8B">
        <w:trPr>
          <w:trHeight w:val="1045"/>
        </w:trPr>
        <w:tc>
          <w:tcPr>
            <w:tcW w:w="237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0356D2" w:rsidRDefault="000356D2" w:rsidP="005B71AC">
      <w:pPr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0356D2" w:rsidRPr="00735E8B" w:rsidTr="00735E8B">
        <w:tc>
          <w:tcPr>
            <w:tcW w:w="237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0356D2" w:rsidRPr="00735E8B" w:rsidRDefault="000356D2" w:rsidP="00735E8B">
            <w:pPr>
              <w:spacing w:after="0" w:line="240" w:lineRule="auto"/>
              <w:rPr>
                <w:rFonts w:cs="Calibri"/>
                <w:bCs/>
                <w:sz w:val="28"/>
                <w:szCs w:val="28"/>
              </w:rPr>
            </w:pPr>
            <w:r w:rsidRPr="00735E8B">
              <w:rPr>
                <w:rFonts w:cs="Calibri"/>
                <w:bCs/>
                <w:sz w:val="28"/>
                <w:szCs w:val="28"/>
              </w:rPr>
              <w:t>Matematika a její aplikace</w:t>
            </w:r>
          </w:p>
        </w:tc>
      </w:tr>
      <w:tr w:rsidR="000356D2" w:rsidRPr="00735E8B" w:rsidTr="00735E8B">
        <w:tc>
          <w:tcPr>
            <w:tcW w:w="237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0356D2" w:rsidRPr="00735E8B" w:rsidRDefault="000356D2" w:rsidP="00735E8B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  <w:r w:rsidRPr="00735E8B">
              <w:rPr>
                <w:rFonts w:cs="Calibri"/>
                <w:bCs/>
                <w:sz w:val="28"/>
                <w:szCs w:val="28"/>
              </w:rPr>
              <w:t>VY_32_INOVACE_57</w:t>
            </w:r>
          </w:p>
        </w:tc>
      </w:tr>
      <w:tr w:rsidR="000356D2" w:rsidRPr="00735E8B" w:rsidTr="00735E8B">
        <w:tc>
          <w:tcPr>
            <w:tcW w:w="237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0356D2" w:rsidRPr="00735E8B" w:rsidRDefault="000356D2" w:rsidP="00735E8B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735E8B">
              <w:rPr>
                <w:bCs/>
                <w:sz w:val="28"/>
                <w:szCs w:val="28"/>
              </w:rPr>
              <w:t>2.</w:t>
            </w:r>
          </w:p>
        </w:tc>
      </w:tr>
      <w:tr w:rsidR="000356D2" w:rsidRPr="00735E8B" w:rsidTr="00735E8B">
        <w:tc>
          <w:tcPr>
            <w:tcW w:w="237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0356D2" w:rsidRPr="00735E8B" w:rsidRDefault="000356D2" w:rsidP="00735E8B">
            <w:pPr>
              <w:spacing w:after="0" w:line="240" w:lineRule="auto"/>
              <w:rPr>
                <w:sz w:val="28"/>
                <w:szCs w:val="28"/>
              </w:rPr>
            </w:pPr>
            <w:r w:rsidRPr="00735E8B">
              <w:rPr>
                <w:sz w:val="28"/>
                <w:szCs w:val="28"/>
              </w:rPr>
              <w:t>Matematika</w:t>
            </w:r>
          </w:p>
        </w:tc>
      </w:tr>
      <w:tr w:rsidR="000356D2" w:rsidRPr="00735E8B" w:rsidTr="00735E8B">
        <w:tc>
          <w:tcPr>
            <w:tcW w:w="237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0356D2" w:rsidRPr="00735E8B" w:rsidRDefault="000356D2" w:rsidP="00735E8B">
            <w:pPr>
              <w:spacing w:after="0" w:line="240" w:lineRule="auto"/>
              <w:rPr>
                <w:sz w:val="28"/>
                <w:szCs w:val="28"/>
              </w:rPr>
            </w:pPr>
            <w:r w:rsidRPr="00735E8B">
              <w:rPr>
                <w:sz w:val="28"/>
                <w:szCs w:val="28"/>
              </w:rPr>
              <w:t>Pracovní list</w:t>
            </w:r>
          </w:p>
        </w:tc>
      </w:tr>
      <w:tr w:rsidR="000356D2" w:rsidRPr="00735E8B" w:rsidTr="00735E8B">
        <w:tc>
          <w:tcPr>
            <w:tcW w:w="237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0356D2" w:rsidRPr="00735E8B" w:rsidRDefault="000356D2" w:rsidP="00735E8B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735E8B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0356D2" w:rsidRPr="00735E8B" w:rsidTr="00735E8B">
        <w:tc>
          <w:tcPr>
            <w:tcW w:w="237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0356D2" w:rsidRPr="00735E8B" w:rsidRDefault="000356D2" w:rsidP="00735E8B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735E8B">
              <w:rPr>
                <w:sz w:val="28"/>
                <w:szCs w:val="28"/>
              </w:rPr>
              <w:t>Odčítání v oboru do 20 s přechodem přes10</w:t>
            </w:r>
          </w:p>
        </w:tc>
      </w:tr>
    </w:tbl>
    <w:p w:rsidR="000356D2" w:rsidRDefault="000356D2" w:rsidP="005B71AC">
      <w:pPr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0356D2" w:rsidRPr="00735E8B" w:rsidTr="00735E8B">
        <w:trPr>
          <w:trHeight w:val="1397"/>
        </w:trPr>
        <w:tc>
          <w:tcPr>
            <w:tcW w:w="237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356D2" w:rsidRPr="00735E8B" w:rsidRDefault="000356D2" w:rsidP="00735E8B">
            <w:pPr>
              <w:spacing w:after="0" w:line="240" w:lineRule="auto"/>
              <w:rPr>
                <w:sz w:val="28"/>
                <w:szCs w:val="28"/>
              </w:rPr>
            </w:pPr>
            <w:r w:rsidRPr="00735E8B">
              <w:rPr>
                <w:sz w:val="28"/>
                <w:szCs w:val="28"/>
              </w:rPr>
              <w:t>Žáci prokazují dovednosti v odčítání v oboru do 20 s přechodem přes základ 10. Doplňují menšence, menšitele a rozdíly různou formou. Hledají a napravují chyby v příkladech, řeší slovní úlohy.</w:t>
            </w:r>
          </w:p>
        </w:tc>
      </w:tr>
      <w:tr w:rsidR="000356D2" w:rsidRPr="00735E8B" w:rsidTr="00735E8B">
        <w:tc>
          <w:tcPr>
            <w:tcW w:w="237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356D2" w:rsidRPr="00735E8B" w:rsidRDefault="000356D2" w:rsidP="00735E8B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735E8B">
              <w:rPr>
                <w:bCs/>
                <w:sz w:val="28"/>
                <w:szCs w:val="28"/>
              </w:rPr>
              <w:t>11.8.2013</w:t>
            </w:r>
          </w:p>
        </w:tc>
      </w:tr>
      <w:tr w:rsidR="000356D2" w:rsidRPr="00735E8B" w:rsidTr="00735E8B">
        <w:tc>
          <w:tcPr>
            <w:tcW w:w="2376" w:type="dxa"/>
          </w:tcPr>
          <w:p w:rsidR="000356D2" w:rsidRPr="00735E8B" w:rsidRDefault="000356D2" w:rsidP="00735E8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35E8B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356D2" w:rsidRPr="00735E8B" w:rsidRDefault="000356D2" w:rsidP="00735E8B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735E8B">
              <w:rPr>
                <w:bCs/>
                <w:sz w:val="28"/>
                <w:szCs w:val="28"/>
              </w:rPr>
              <w:t>4.11.2013</w:t>
            </w:r>
            <w:bookmarkStart w:id="0" w:name="_GoBack"/>
            <w:bookmarkEnd w:id="0"/>
          </w:p>
        </w:tc>
      </w:tr>
    </w:tbl>
    <w:p w:rsidR="000356D2" w:rsidRDefault="000356D2" w:rsidP="00CA35E0">
      <w:pPr>
        <w:rPr>
          <w:sz w:val="32"/>
          <w:szCs w:val="32"/>
        </w:rPr>
      </w:pPr>
      <w:r>
        <w:rPr>
          <w:noProof/>
          <w:lang w:eastAsia="cs-CZ"/>
        </w:rPr>
        <w:pict>
          <v:shape id="Obrázek 2" o:spid="_x0000_s1028" type="#_x0000_t75" alt="logo průhledné" style="position:absolute;margin-left:160.25pt;margin-top:18.15pt;width:135pt;height:119.4pt;z-index:251612160;visibility:visible;mso-position-horizontal-relative:text;mso-position-vertical-relative:text">
            <v:imagedata r:id="rId8" o:title=""/>
          </v:shape>
        </w:pict>
      </w:r>
    </w:p>
    <w:p w:rsidR="000356D2" w:rsidRDefault="000356D2" w:rsidP="00CA35E0">
      <w:pPr>
        <w:rPr>
          <w:sz w:val="32"/>
          <w:szCs w:val="32"/>
        </w:rPr>
      </w:pPr>
    </w:p>
    <w:p w:rsidR="000356D2" w:rsidRDefault="000356D2" w:rsidP="00CA35E0">
      <w:pPr>
        <w:rPr>
          <w:sz w:val="32"/>
          <w:szCs w:val="32"/>
        </w:rPr>
      </w:pPr>
    </w:p>
    <w:p w:rsidR="000356D2" w:rsidRDefault="000356D2" w:rsidP="00CA35E0">
      <w:pPr>
        <w:rPr>
          <w:sz w:val="32"/>
          <w:szCs w:val="32"/>
        </w:rPr>
      </w:pPr>
    </w:p>
    <w:p w:rsidR="000356D2" w:rsidRDefault="000356D2" w:rsidP="00CA35E0">
      <w:pPr>
        <w:rPr>
          <w:sz w:val="32"/>
          <w:szCs w:val="32"/>
        </w:rPr>
      </w:pPr>
    </w:p>
    <w:p w:rsidR="000356D2" w:rsidRDefault="000356D2" w:rsidP="008800B6">
      <w:pPr>
        <w:pStyle w:val="ListParagraph"/>
        <w:rPr>
          <w:sz w:val="32"/>
          <w:szCs w:val="32"/>
        </w:rPr>
      </w:pPr>
    </w:p>
    <w:p w:rsidR="000356D2" w:rsidRDefault="000356D2" w:rsidP="008800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Jméno: ___________________________________________</w:t>
      </w:r>
    </w:p>
    <w:p w:rsidR="000356D2" w:rsidRDefault="000356D2" w:rsidP="008800B6">
      <w:pPr>
        <w:pStyle w:val="ListParagraph"/>
        <w:rPr>
          <w:sz w:val="32"/>
          <w:szCs w:val="32"/>
        </w:rPr>
      </w:pPr>
    </w:p>
    <w:p w:rsidR="000356D2" w:rsidRPr="00254083" w:rsidRDefault="000356D2" w:rsidP="00254083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254083">
        <w:rPr>
          <w:sz w:val="32"/>
          <w:szCs w:val="32"/>
        </w:rPr>
        <w:t>Vypočítej:</w:t>
      </w:r>
    </w:p>
    <w:p w:rsidR="000356D2" w:rsidRDefault="000356D2" w:rsidP="001307BD">
      <w:pPr>
        <w:rPr>
          <w:sz w:val="32"/>
          <w:szCs w:val="32"/>
        </w:rPr>
      </w:pPr>
      <w:r>
        <w:rPr>
          <w:noProof/>
          <w:lang w:eastAsia="cs-CZ"/>
        </w:rPr>
        <w:pict>
          <v:rect id="Obdélník 26" o:spid="_x0000_s1029" style="position:absolute;margin-left:389.65pt;margin-top:29.85pt;width:42.75pt;height:26.25pt;z-index:251649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" strokecolor="yellow" strokeweight="2pt"/>
        </w:pict>
      </w:r>
      <w:r>
        <w:rPr>
          <w:noProof/>
          <w:lang w:eastAsia="cs-CZ"/>
        </w:rPr>
        <w:pict>
          <v:rect id="Obdélník 21" o:spid="_x0000_s1030" style="position:absolute;margin-left:219.4pt;margin-top:29.85pt;width:42.75pt;height:26.25pt;z-index:251643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" strokecolor="#00b0f0" strokeweight="2pt"/>
        </w:pict>
      </w:r>
      <w:r>
        <w:rPr>
          <w:noProof/>
          <w:lang w:eastAsia="cs-CZ"/>
        </w:rPr>
        <w:pict>
          <v:rect id="Obdélník 15" o:spid="_x0000_s1031" style="position:absolute;margin-left:55.15pt;margin-top:29.85pt;width:42.75pt;height:26.25pt;z-index:2516387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" strokecolor="red" strokeweight="2pt"/>
        </w:pict>
      </w:r>
    </w:p>
    <w:p w:rsidR="000356D2" w:rsidRDefault="000356D2" w:rsidP="001307BD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31" o:spid="_x0000_s1032" style="position:absolute;z-index:251653120;visibility:visible" from="333.4pt,24.35pt" to="358.9pt,5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" strokeweight="2.25pt"/>
        </w:pict>
      </w:r>
      <w:r>
        <w:rPr>
          <w:noProof/>
          <w:lang w:eastAsia="cs-CZ"/>
        </w:rPr>
        <w:pict>
          <v:line id="Přímá spojnice 30" o:spid="_x0000_s1033" style="position:absolute;flip:x;z-index:251652096;visibility:visible" from="310.15pt,23.6pt" to="333.4pt,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" strokeweight="2.25pt"/>
        </w:pict>
      </w:r>
      <w:r>
        <w:rPr>
          <w:noProof/>
          <w:lang w:eastAsia="cs-CZ"/>
        </w:rPr>
        <w:pict>
          <v:line id="Přímá spojnice 23" o:spid="_x0000_s1034" style="position:absolute;z-index:251645952;visibility:visible" from="167.65pt,23.6pt" to="193.15pt,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" strokeweight="2.25pt"/>
        </w:pict>
      </w:r>
      <w:r>
        <w:rPr>
          <w:noProof/>
          <w:lang w:eastAsia="cs-CZ"/>
        </w:rPr>
        <w:pict>
          <v:line id="Přímá spojnice 22" o:spid="_x0000_s1035" style="position:absolute;flip:x;z-index:251644928;visibility:visible" from="142.15pt,23.6pt" to="165.4pt,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" strokeweight="2.25pt"/>
        </w:pict>
      </w:r>
      <w:r>
        <w:rPr>
          <w:noProof/>
          <w:lang w:eastAsia="cs-CZ"/>
        </w:rPr>
        <w:pict>
          <v:line id="Přímá spojnice 18" o:spid="_x0000_s1036" style="position:absolute;z-index:251640832;visibility:visible" from="7.15pt,23.6pt" to="32.65pt,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" strokeweight="2.25pt"/>
        </w:pict>
      </w:r>
      <w:r>
        <w:rPr>
          <w:noProof/>
          <w:lang w:eastAsia="cs-CZ"/>
        </w:rPr>
        <w:pict>
          <v:line id="Přímá spojnice 17" o:spid="_x0000_s1037" style="position:absolute;flip:x;z-index:251639808;visibility:visible" from="-16.1pt,23.6pt" to="7.15pt,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" strokeweight="2.25pt"/>
        </w:pict>
      </w:r>
      <w:r>
        <w:rPr>
          <w:sz w:val="32"/>
          <w:szCs w:val="32"/>
        </w:rPr>
        <w:t xml:space="preserve">13 – 5 =                              12 – 5 =                                 18 – 9 = </w:t>
      </w:r>
    </w:p>
    <w:p w:rsidR="000356D2" w:rsidRDefault="000356D2" w:rsidP="00DE5BA2">
      <w:pPr>
        <w:rPr>
          <w:sz w:val="32"/>
          <w:szCs w:val="32"/>
        </w:rPr>
      </w:pPr>
      <w:r>
        <w:rPr>
          <w:noProof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Vývojový diagram: spojnice 28" o:spid="_x0000_s1038" type="#_x0000_t120" style="position:absolute;margin-left:344.65pt;margin-top:31.65pt;width:45pt;height:33.75pt;z-index:251650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" strokecolor="yellow" strokeweight="2pt"/>
        </w:pict>
      </w:r>
      <w:r>
        <w:rPr>
          <w:noProof/>
          <w:lang w:eastAsia="cs-CZ"/>
        </w:rPr>
        <w:pict>
          <v:shape id="Vývojový diagram: spojnice 29" o:spid="_x0000_s1039" type="#_x0000_t120" style="position:absolute;margin-left:283.15pt;margin-top:31.65pt;width:45pt;height:33.75pt;z-index:251651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" strokecolor="yellow" strokeweight="2pt"/>
        </w:pict>
      </w:r>
      <w:r>
        <w:rPr>
          <w:noProof/>
          <w:lang w:eastAsia="cs-CZ"/>
        </w:rPr>
        <w:pict>
          <v:shape id="Vývojový diagram: spojnice 24" o:spid="_x0000_s1040" type="#_x0000_t120" style="position:absolute;margin-left:112.15pt;margin-top:27.9pt;width:45pt;height:33.75pt;z-index:251646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" strokecolor="#00b0f0" strokeweight="2pt"/>
        </w:pict>
      </w:r>
      <w:r>
        <w:rPr>
          <w:noProof/>
          <w:lang w:eastAsia="cs-CZ"/>
        </w:rPr>
        <w:pict>
          <v:shape id="Vývojový diagram: spojnice 25" o:spid="_x0000_s1041" type="#_x0000_t120" style="position:absolute;margin-left:179.65pt;margin-top:27.9pt;width:45pt;height:33.75pt;z-index:251648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" strokecolor="#00b0f0" strokeweight="2pt"/>
        </w:pict>
      </w:r>
      <w:r>
        <w:rPr>
          <w:noProof/>
          <w:lang w:eastAsia="cs-CZ"/>
        </w:rPr>
        <w:pict>
          <v:shape id="Vývojový diagram: spojnice 20" o:spid="_x0000_s1042" type="#_x0000_t120" style="position:absolute;margin-left:19.9pt;margin-top:27.9pt;width:45pt;height:33.75pt;z-index:251642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" strokecolor="red" strokeweight="2pt"/>
        </w:pict>
      </w:r>
      <w:r>
        <w:rPr>
          <w:noProof/>
          <w:lang w:eastAsia="cs-CZ"/>
        </w:rPr>
        <w:pict>
          <v:shape id="Vývojový diagram: spojnice 19" o:spid="_x0000_s1043" type="#_x0000_t120" style="position:absolute;margin-left:-37.85pt;margin-top:27.9pt;width:45pt;height:33.75pt;z-index:2516418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" strokecolor="red" strokeweight="2pt"/>
        </w:pict>
      </w:r>
    </w:p>
    <w:p w:rsidR="000356D2" w:rsidRDefault="000356D2" w:rsidP="00DE5BA2">
      <w:pPr>
        <w:rPr>
          <w:sz w:val="32"/>
          <w:szCs w:val="32"/>
        </w:rPr>
      </w:pPr>
    </w:p>
    <w:p w:rsidR="000356D2" w:rsidRDefault="000356D2" w:rsidP="00DE5BA2">
      <w:pPr>
        <w:rPr>
          <w:sz w:val="32"/>
          <w:szCs w:val="32"/>
        </w:rPr>
      </w:pPr>
      <w:r>
        <w:rPr>
          <w:noProof/>
          <w:lang w:eastAsia="cs-CZ"/>
        </w:rPr>
        <w:pict>
          <v:rect id="Obdélník 57" o:spid="_x0000_s1044" style="position:absolute;margin-left:374.65pt;margin-top:28.25pt;width:42.75pt;height:26.2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" strokecolor="#c6830a" strokeweight="2pt"/>
        </w:pict>
      </w:r>
      <w:r>
        <w:rPr>
          <w:noProof/>
          <w:lang w:eastAsia="cs-CZ"/>
        </w:rPr>
        <w:pict>
          <v:rect id="Obdélník 54" o:spid="_x0000_s1045" style="position:absolute;margin-left:214.15pt;margin-top:28.25pt;width:42.75pt;height:26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" strokecolor="#7030a0" strokeweight="2pt"/>
        </w:pict>
      </w:r>
      <w:r>
        <w:rPr>
          <w:noProof/>
          <w:lang w:eastAsia="cs-CZ"/>
        </w:rPr>
        <w:pict>
          <v:rect id="Obdélník 32" o:spid="_x0000_s1046" style="position:absolute;margin-left:60.4pt;margin-top:28.25pt;width:42.75pt;height:26.25pt;z-index: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" strokecolor="#92d050" strokeweight="2pt"/>
        </w:pict>
      </w:r>
    </w:p>
    <w:p w:rsidR="000356D2" w:rsidRDefault="000356D2" w:rsidP="00DE5BA2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59" o:spid="_x0000_s1047" style="position:absolute;z-index:251666432;visibility:visible" from="325.15pt,25pt" to="350.65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" strokeweight="2.25pt"/>
        </w:pict>
      </w:r>
      <w:r>
        <w:rPr>
          <w:noProof/>
          <w:lang w:eastAsia="cs-CZ"/>
        </w:rPr>
        <w:pict>
          <v:line id="Přímá spojnice 58" o:spid="_x0000_s1048" style="position:absolute;flip:x;z-index:251665408;visibility:visible" from="301.9pt,25pt" to="325.15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" strokeweight="2.25pt"/>
        </w:pict>
      </w:r>
      <w:r>
        <w:rPr>
          <w:noProof/>
          <w:lang w:eastAsia="cs-CZ"/>
        </w:rPr>
        <w:pict>
          <v:line id="Přímá spojnice 35" o:spid="_x0000_s1049" style="position:absolute;z-index:251657216;visibility:visible" from="157.15pt,21.25pt" to="182.65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" strokeweight="2.25pt"/>
        </w:pict>
      </w:r>
      <w:r>
        <w:rPr>
          <w:noProof/>
          <w:lang w:eastAsia="cs-CZ"/>
        </w:rPr>
        <w:pict>
          <v:line id="Přímá spojnice 33" o:spid="_x0000_s1050" style="position:absolute;flip:x;z-index:251655168;visibility:visible" from="134.65pt,22pt" to="157.9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" strokeweight="2.25pt"/>
        </w:pict>
      </w:r>
      <w:r>
        <w:rPr>
          <w:noProof/>
          <w:lang w:eastAsia="cs-CZ"/>
        </w:rPr>
        <w:pict>
          <v:line id="Přímá spojnice 51" o:spid="_x0000_s1051" style="position:absolute;z-index:251658240;visibility:visible" from="7.9pt,22pt" to="33.4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" strokeweight="2.25pt"/>
        </w:pict>
      </w:r>
      <w:r>
        <w:rPr>
          <w:noProof/>
          <w:lang w:eastAsia="cs-CZ"/>
        </w:rPr>
        <w:pict>
          <v:line id="Přímá spojnice 34" o:spid="_x0000_s1052" style="position:absolute;flip:x;z-index:251656192;visibility:visible" from="-15.35pt,22pt" to="7.9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" strokeweight="2.25pt"/>
        </w:pict>
      </w:r>
      <w:r>
        <w:rPr>
          <w:sz w:val="32"/>
          <w:szCs w:val="32"/>
        </w:rPr>
        <w:t xml:space="preserve">11 – 7 =                            17 – 8 =                               16 – 8 = </w:t>
      </w:r>
    </w:p>
    <w:p w:rsidR="000356D2" w:rsidRDefault="000356D2" w:rsidP="00DE5BA2">
      <w:pPr>
        <w:rPr>
          <w:sz w:val="32"/>
          <w:szCs w:val="32"/>
        </w:rPr>
      </w:pPr>
      <w:r>
        <w:rPr>
          <w:noProof/>
          <w:lang w:eastAsia="cs-CZ"/>
        </w:rPr>
        <w:pict>
          <v:shape id="Vývojový diagram: spojnice 60" o:spid="_x0000_s1053" type="#_x0000_t120" style="position:absolute;margin-left:271.15pt;margin-top:31.55pt;width:45pt;height:33.7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" strokecolor="#c6830a" strokeweight="2pt"/>
        </w:pict>
      </w:r>
      <w:r>
        <w:rPr>
          <w:noProof/>
          <w:lang w:eastAsia="cs-CZ"/>
        </w:rPr>
        <w:pict>
          <v:shape id="Vývojový diagram: spojnice 61" o:spid="_x0000_s1054" type="#_x0000_t120" style="position:absolute;margin-left:334.9pt;margin-top:31.55pt;width:45pt;height:33.7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" strokecolor="#c6830a" strokeweight="2pt"/>
        </w:pict>
      </w:r>
      <w:r>
        <w:rPr>
          <w:noProof/>
          <w:lang w:eastAsia="cs-CZ"/>
        </w:rPr>
        <w:pict>
          <v:shape id="Vývojový diagram: spojnice 56" o:spid="_x0000_s1055" type="#_x0000_t120" style="position:absolute;margin-left:111.4pt;margin-top:31.55pt;width:45pt;height:33.7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" strokecolor="#7030a0" strokeweight="2pt"/>
        </w:pict>
      </w:r>
      <w:r>
        <w:rPr>
          <w:noProof/>
          <w:lang w:eastAsia="cs-CZ"/>
        </w:rPr>
        <w:pict>
          <v:shape id="Vývojový diagram: spojnice 55" o:spid="_x0000_s1056" type="#_x0000_t120" style="position:absolute;margin-left:169.15pt;margin-top:31.55pt;width:45pt;height:33.7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" strokecolor="#7030a0" strokeweight="2pt"/>
        </w:pict>
      </w:r>
      <w:r>
        <w:rPr>
          <w:noProof/>
          <w:lang w:eastAsia="cs-CZ"/>
        </w:rPr>
        <w:pict>
          <v:shape id="Vývojový diagram: spojnice 52" o:spid="_x0000_s1057" type="#_x0000_t120" style="position:absolute;margin-left:18.4pt;margin-top:31.55pt;width:45pt;height:33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" strokecolor="#92d050" strokeweight="2pt"/>
        </w:pict>
      </w:r>
      <w:r>
        <w:rPr>
          <w:noProof/>
          <w:lang w:eastAsia="cs-CZ"/>
        </w:rPr>
        <w:pict>
          <v:shape id="Vývojový diagram: spojnice 53" o:spid="_x0000_s1058" type="#_x0000_t120" style="position:absolute;margin-left:-44.6pt;margin-top:31.55pt;width:45pt;height:33.7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" strokecolor="#92d050" strokeweight="2pt"/>
        </w:pict>
      </w:r>
    </w:p>
    <w:p w:rsidR="000356D2" w:rsidRDefault="000356D2" w:rsidP="00DE5BA2">
      <w:pPr>
        <w:rPr>
          <w:sz w:val="32"/>
          <w:szCs w:val="32"/>
        </w:rPr>
      </w:pPr>
    </w:p>
    <w:p w:rsidR="000356D2" w:rsidRDefault="000356D2" w:rsidP="00DE5BA2">
      <w:pPr>
        <w:rPr>
          <w:sz w:val="32"/>
          <w:szCs w:val="32"/>
        </w:rPr>
      </w:pPr>
      <w:r>
        <w:rPr>
          <w:noProof/>
          <w:lang w:eastAsia="cs-CZ"/>
        </w:rPr>
        <w:pict>
          <v:rect id="Obdélník 72" o:spid="_x0000_s1059" style="position:absolute;margin-left:374.65pt;margin-top:30.4pt;width:42.75pt;height:26.25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" strokecolor="#67c905" strokeweight="2pt"/>
        </w:pict>
      </w:r>
      <w:r>
        <w:rPr>
          <w:noProof/>
          <w:lang w:eastAsia="cs-CZ"/>
        </w:rPr>
        <w:pict>
          <v:rect id="Obdélník 69" o:spid="_x0000_s1060" style="position:absolute;margin-left:206.65pt;margin-top:30.4pt;width:42.75pt;height:26.25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" strokecolor="#b519ae" strokeweight="2pt"/>
        </w:pict>
      </w:r>
      <w:r>
        <w:rPr>
          <w:noProof/>
          <w:lang w:eastAsia="cs-CZ"/>
        </w:rPr>
        <w:pict>
          <v:rect id="Obdélník 64" o:spid="_x0000_s1061" style="position:absolute;margin-left:63.4pt;margin-top:29.65pt;width:42.75pt;height:26.2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" strokecolor="#31849b" strokeweight="2pt"/>
        </w:pict>
      </w:r>
    </w:p>
    <w:p w:rsidR="000356D2" w:rsidRDefault="000356D2" w:rsidP="00DE5BA2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74" o:spid="_x0000_s1062" style="position:absolute;z-index:251681792;visibility:visible" from="325.15pt,24.2pt" to="350.65pt,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" strokeweight="2.25pt"/>
        </w:pict>
      </w:r>
      <w:r>
        <w:rPr>
          <w:noProof/>
          <w:lang w:eastAsia="cs-CZ"/>
        </w:rPr>
        <w:pict>
          <v:line id="Přímá spojnice 73" o:spid="_x0000_s1063" style="position:absolute;flip:x;z-index:251680768;visibility:visible" from="301.15pt,24.95pt" to="324.4pt,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" strokeweight="2.25pt"/>
        </w:pict>
      </w:r>
      <w:r>
        <w:rPr>
          <w:noProof/>
          <w:lang w:eastAsia="cs-CZ"/>
        </w:rPr>
        <w:pict>
          <v:line id="Přímá spojnice 68" o:spid="_x0000_s1064" style="position:absolute;z-index:251675648;visibility:visible" from="150.4pt,22.7pt" to="175.9pt,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" strokeweight="2.25pt"/>
        </w:pict>
      </w:r>
      <w:r>
        <w:rPr>
          <w:noProof/>
          <w:lang w:eastAsia="cs-CZ"/>
        </w:rPr>
        <w:pict>
          <v:line id="Přímá spojnice 67" o:spid="_x0000_s1065" style="position:absolute;flip:x;z-index:251674624;visibility:visible" from="127.15pt,23.45pt" to="150.4pt,5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" strokeweight="2.25pt"/>
        </w:pict>
      </w:r>
      <w:r>
        <w:rPr>
          <w:noProof/>
          <w:lang w:eastAsia="cs-CZ"/>
        </w:rPr>
        <w:pict>
          <v:line id="Přímá spojnice 63" o:spid="_x0000_s1066" style="position:absolute;z-index:251670528;visibility:visible" from="7.9pt,19.7pt" to="33.4pt,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" strokeweight="2.25pt"/>
        </w:pict>
      </w:r>
      <w:r>
        <w:rPr>
          <w:noProof/>
          <w:lang w:eastAsia="cs-CZ"/>
        </w:rPr>
        <w:pict>
          <v:line id="Přímá spojnice 62" o:spid="_x0000_s1067" style="position:absolute;flip:x;z-index:251669504;visibility:visible" from="-16.1pt,19.7pt" to="7.15pt,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" strokeweight="2.25pt"/>
        </w:pict>
      </w:r>
      <w:r>
        <w:rPr>
          <w:sz w:val="32"/>
          <w:szCs w:val="32"/>
        </w:rPr>
        <w:t xml:space="preserve">15 – 6 =                          14 – 9 =                                 12 – 5 = </w:t>
      </w:r>
    </w:p>
    <w:p w:rsidR="000356D2" w:rsidRDefault="000356D2" w:rsidP="00DE5BA2">
      <w:pPr>
        <w:rPr>
          <w:sz w:val="32"/>
          <w:szCs w:val="32"/>
        </w:rPr>
      </w:pPr>
      <w:r>
        <w:rPr>
          <w:noProof/>
          <w:lang w:eastAsia="cs-CZ"/>
        </w:rPr>
        <w:pict>
          <v:shape id="Vývojový diagram: spojnice 75" o:spid="_x0000_s1068" type="#_x0000_t120" style="position:absolute;margin-left:339.4pt;margin-top:28.45pt;width:45pt;height:33.75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" strokecolor="#67c905" strokeweight="2pt"/>
        </w:pict>
      </w:r>
      <w:r>
        <w:rPr>
          <w:noProof/>
          <w:lang w:eastAsia="cs-CZ"/>
        </w:rPr>
        <w:pict>
          <v:shape id="Vývojový diagram: spojnice 76" o:spid="_x0000_s1069" type="#_x0000_t120" style="position:absolute;margin-left:280.15pt;margin-top:31.45pt;width:45pt;height:33.75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" strokecolor="#67c905" strokeweight="2pt"/>
        </w:pict>
      </w:r>
      <w:r>
        <w:rPr>
          <w:noProof/>
          <w:lang w:eastAsia="cs-CZ"/>
        </w:rPr>
        <w:pict>
          <v:shape id="Vývojový diagram: spojnice 70" o:spid="_x0000_s1070" type="#_x0000_t120" style="position:absolute;margin-left:162.4pt;margin-top:28.45pt;width:45pt;height:33.7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" strokecolor="#b519ae" strokeweight="2pt"/>
        </w:pict>
      </w:r>
      <w:r>
        <w:rPr>
          <w:noProof/>
          <w:lang w:eastAsia="cs-CZ"/>
        </w:rPr>
        <w:pict>
          <v:shape id="Vývojový diagram: spojnice 71" o:spid="_x0000_s1071" type="#_x0000_t120" style="position:absolute;margin-left:103.15pt;margin-top:31.45pt;width:45pt;height:33.7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" strokecolor="#b519ae" strokeweight="2pt"/>
        </w:pict>
      </w:r>
      <w:r>
        <w:rPr>
          <w:noProof/>
          <w:lang w:eastAsia="cs-CZ"/>
        </w:rPr>
        <w:pict>
          <v:shape id="Vývojový diagram: spojnice 65" o:spid="_x0000_s1072" type="#_x0000_t120" style="position:absolute;margin-left:18.4pt;margin-top:25.45pt;width:45pt;height:33.7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" strokecolor="#31849b" strokeweight="2pt"/>
        </w:pict>
      </w:r>
      <w:r>
        <w:rPr>
          <w:noProof/>
          <w:lang w:eastAsia="cs-CZ"/>
        </w:rPr>
        <w:pict>
          <v:shape id="Vývojový diagram: spojnice 66" o:spid="_x0000_s1073" type="#_x0000_t120" style="position:absolute;margin-left:-43.1pt;margin-top:25.45pt;width:45pt;height:33.7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" strokecolor="#31849b" strokeweight="2pt"/>
        </w:pict>
      </w:r>
    </w:p>
    <w:p w:rsidR="000356D2" w:rsidRDefault="000356D2" w:rsidP="00DE5BA2">
      <w:pPr>
        <w:rPr>
          <w:sz w:val="32"/>
          <w:szCs w:val="32"/>
        </w:rPr>
      </w:pPr>
    </w:p>
    <w:p w:rsidR="000356D2" w:rsidRDefault="000356D2" w:rsidP="00DE5BA2">
      <w:pPr>
        <w:rPr>
          <w:sz w:val="32"/>
          <w:szCs w:val="32"/>
        </w:rPr>
      </w:pPr>
    </w:p>
    <w:p w:rsidR="000356D2" w:rsidRDefault="000356D2" w:rsidP="00DE5BA2">
      <w:pPr>
        <w:rPr>
          <w:sz w:val="32"/>
          <w:szCs w:val="32"/>
        </w:rPr>
      </w:pPr>
      <w:r>
        <w:rPr>
          <w:sz w:val="32"/>
          <w:szCs w:val="32"/>
        </w:rPr>
        <w:t>2.  Najdi chyby a oprav je</w:t>
      </w:r>
      <w:r w:rsidRPr="00DE5BA2">
        <w:rPr>
          <w:sz w:val="32"/>
          <w:szCs w:val="32"/>
        </w:rPr>
        <w:t>:</w:t>
      </w:r>
    </w:p>
    <w:p w:rsidR="000356D2" w:rsidRDefault="000356D2" w:rsidP="001307BD">
      <w:pPr>
        <w:rPr>
          <w:sz w:val="32"/>
          <w:szCs w:val="32"/>
        </w:rPr>
      </w:pPr>
      <w:r>
        <w:rPr>
          <w:sz w:val="32"/>
          <w:szCs w:val="32"/>
        </w:rPr>
        <w:t>16-7 = 10                 13-8 = 5                14-9 = 5                      12-7 = 6</w:t>
      </w:r>
    </w:p>
    <w:p w:rsidR="000356D2" w:rsidRDefault="000356D2" w:rsidP="001307BD">
      <w:pPr>
        <w:rPr>
          <w:sz w:val="32"/>
          <w:szCs w:val="32"/>
        </w:rPr>
      </w:pPr>
      <w:r>
        <w:rPr>
          <w:sz w:val="32"/>
          <w:szCs w:val="32"/>
        </w:rPr>
        <w:t>18-9 = 9                   11-9 = 4                16-8 = 5                      14-7 = 7</w:t>
      </w:r>
    </w:p>
    <w:p w:rsidR="000356D2" w:rsidRDefault="000356D2" w:rsidP="001307BD">
      <w:pPr>
        <w:rPr>
          <w:sz w:val="32"/>
          <w:szCs w:val="32"/>
        </w:rPr>
      </w:pPr>
      <w:r>
        <w:rPr>
          <w:sz w:val="32"/>
          <w:szCs w:val="32"/>
        </w:rPr>
        <w:t>12-9 = 3                   13-6 =  7               15-9 = 6                      17-8 = 9</w:t>
      </w:r>
    </w:p>
    <w:p w:rsidR="000356D2" w:rsidRDefault="000356D2" w:rsidP="001307BD">
      <w:pPr>
        <w:rPr>
          <w:sz w:val="32"/>
          <w:szCs w:val="32"/>
        </w:rPr>
      </w:pPr>
      <w:r>
        <w:rPr>
          <w:sz w:val="32"/>
          <w:szCs w:val="32"/>
        </w:rPr>
        <w:t>15-8 = 8                   17-9 = 9                11-3 = 8                      12-4 = 5</w:t>
      </w:r>
    </w:p>
    <w:p w:rsidR="000356D2" w:rsidRDefault="000356D2" w:rsidP="00F00A65">
      <w:pPr>
        <w:rPr>
          <w:sz w:val="32"/>
          <w:szCs w:val="32"/>
        </w:rPr>
      </w:pPr>
      <w:r>
        <w:rPr>
          <w:sz w:val="32"/>
          <w:szCs w:val="32"/>
        </w:rPr>
        <w:t>3. Doplň příklady</w:t>
      </w:r>
    </w:p>
    <w:p w:rsidR="000356D2" w:rsidRDefault="000356D2" w:rsidP="00F00A65">
      <w:pPr>
        <w:rPr>
          <w:sz w:val="32"/>
          <w:szCs w:val="32"/>
        </w:rPr>
      </w:pPr>
    </w:p>
    <w:p w:rsidR="000356D2" w:rsidRDefault="000356D2" w:rsidP="00F00A65">
      <w:pPr>
        <w:rPr>
          <w:sz w:val="32"/>
          <w:szCs w:val="32"/>
        </w:rPr>
      </w:pPr>
      <w:r>
        <w:rPr>
          <w:sz w:val="32"/>
          <w:szCs w:val="32"/>
        </w:rPr>
        <w:t>14 – 7 =                                  11 – 3 =                               12 – 9 =</w:t>
      </w:r>
    </w:p>
    <w:p w:rsidR="000356D2" w:rsidRDefault="000356D2" w:rsidP="00F00A65">
      <w:pPr>
        <w:rPr>
          <w:sz w:val="32"/>
          <w:szCs w:val="32"/>
        </w:rPr>
      </w:pPr>
      <w:r>
        <w:rPr>
          <w:sz w:val="32"/>
          <w:szCs w:val="32"/>
        </w:rPr>
        <w:t>15 – 6 =                                  13 – 5 =                               17 – 9 =</w:t>
      </w:r>
    </w:p>
    <w:p w:rsidR="000356D2" w:rsidRDefault="000356D2" w:rsidP="00F00A65">
      <w:pPr>
        <w:rPr>
          <w:sz w:val="32"/>
          <w:szCs w:val="32"/>
        </w:rPr>
      </w:pPr>
      <w:r>
        <w:rPr>
          <w:sz w:val="32"/>
          <w:szCs w:val="32"/>
        </w:rPr>
        <w:t>11 – 8 =                                  18 – 9 =                               16 – 8 =</w:t>
      </w:r>
    </w:p>
    <w:p w:rsidR="000356D2" w:rsidRDefault="000356D2" w:rsidP="00F00A65">
      <w:pPr>
        <w:rPr>
          <w:sz w:val="32"/>
          <w:szCs w:val="32"/>
        </w:rPr>
      </w:pPr>
      <w:r>
        <w:rPr>
          <w:sz w:val="32"/>
          <w:szCs w:val="32"/>
        </w:rPr>
        <w:t>12 – 7 =                                  14 – 8 =                               15 – 7 =</w:t>
      </w:r>
    </w:p>
    <w:p w:rsidR="000356D2" w:rsidRDefault="000356D2" w:rsidP="00F00A65">
      <w:pPr>
        <w:rPr>
          <w:sz w:val="32"/>
          <w:szCs w:val="32"/>
        </w:rPr>
      </w:pPr>
      <w:r>
        <w:rPr>
          <w:sz w:val="32"/>
          <w:szCs w:val="32"/>
        </w:rPr>
        <w:t>11 – 5 =                                  16 – 9 =                               12 – 4 =</w:t>
      </w:r>
    </w:p>
    <w:p w:rsidR="000356D2" w:rsidRDefault="000356D2" w:rsidP="00F00A65">
      <w:pPr>
        <w:rPr>
          <w:sz w:val="32"/>
          <w:szCs w:val="32"/>
        </w:rPr>
      </w:pPr>
      <w:r>
        <w:rPr>
          <w:sz w:val="32"/>
          <w:szCs w:val="32"/>
        </w:rPr>
        <w:t>13 – 8 =                                  11 – 9 =                               15 – 9 =</w:t>
      </w:r>
    </w:p>
    <w:p w:rsidR="000356D2" w:rsidRDefault="000356D2" w:rsidP="00F00A65">
      <w:pPr>
        <w:rPr>
          <w:sz w:val="32"/>
          <w:szCs w:val="32"/>
        </w:rPr>
      </w:pPr>
    </w:p>
    <w:p w:rsidR="000356D2" w:rsidRDefault="000356D2" w:rsidP="00F00A65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0356D2" w:rsidRDefault="000356D2" w:rsidP="00F00A65">
      <w:pPr>
        <w:rPr>
          <w:sz w:val="32"/>
          <w:szCs w:val="32"/>
        </w:rPr>
      </w:pPr>
      <w:r>
        <w:rPr>
          <w:sz w:val="32"/>
          <w:szCs w:val="32"/>
        </w:rPr>
        <w:t>4. Doplň vynechaná čísla</w:t>
      </w:r>
    </w:p>
    <w:p w:rsidR="000356D2" w:rsidRPr="0011240C" w:rsidRDefault="000356D2" w:rsidP="0011240C">
      <w:pPr>
        <w:tabs>
          <w:tab w:val="left" w:pos="1290"/>
        </w:tabs>
        <w:rPr>
          <w:sz w:val="32"/>
          <w:szCs w:val="32"/>
        </w:rPr>
      </w:pPr>
      <w:r>
        <w:rPr>
          <w:noProof/>
          <w:lang w:eastAsia="cs-CZ"/>
        </w:rPr>
        <w:pict>
          <v:oval id="Ovál 6" o:spid="_x0000_s1074" style="position:absolute;margin-left:277.15pt;margin-top:29.4pt;width:30pt;height:28.5pt;z-index:251614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" strokecolor="#f79646" strokeweight="2pt"/>
        </w:pict>
      </w:r>
      <w:r>
        <w:rPr>
          <w:noProof/>
          <w:lang w:eastAsia="cs-CZ"/>
        </w:rPr>
        <w:pict>
          <v:oval id="Ovál 5" o:spid="_x0000_s1075" style="position:absolute;margin-left:28.15pt;margin-top:29.4pt;width:30pt;height:28.5pt;z-index:251613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" strokecolor="#f79646" strokeweight="2pt"/>
        </w:pict>
      </w:r>
      <w:r>
        <w:rPr>
          <w:sz w:val="32"/>
          <w:szCs w:val="32"/>
        </w:rPr>
        <w:tab/>
        <w:t xml:space="preserve">                                                                                </w:t>
      </w:r>
    </w:p>
    <w:p w:rsidR="000356D2" w:rsidRDefault="000356D2" w:rsidP="00CD651E">
      <w:pPr>
        <w:tabs>
          <w:tab w:val="left" w:pos="5025"/>
        </w:tabs>
        <w:rPr>
          <w:sz w:val="32"/>
          <w:szCs w:val="32"/>
        </w:rPr>
      </w:pPr>
      <w:r>
        <w:rPr>
          <w:noProof/>
          <w:lang w:eastAsia="cs-CZ"/>
        </w:rPr>
        <w:pict>
          <v:oval id="Ovál 8" o:spid="_x0000_s1076" style="position:absolute;margin-left:277.15pt;margin-top:31.45pt;width:30pt;height:28.5pt;z-index:251616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" strokecolor="#f79646" strokeweight="2pt"/>
        </w:pict>
      </w:r>
      <w:r>
        <w:rPr>
          <w:noProof/>
          <w:lang w:eastAsia="cs-CZ"/>
        </w:rPr>
        <w:pict>
          <v:oval id="Ovál 7" o:spid="_x0000_s1077" style="position:absolute;margin-left:28.15pt;margin-top:31.45pt;width:30pt;height:28.5pt;z-index:251615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" strokecolor="#f79646" strokeweight="2pt"/>
        </w:pict>
      </w:r>
      <w:r>
        <w:rPr>
          <w:sz w:val="32"/>
          <w:szCs w:val="32"/>
        </w:rPr>
        <w:t>15 -            = 6                                           12 -             = 6</w:t>
      </w:r>
    </w:p>
    <w:p w:rsidR="000356D2" w:rsidRDefault="000356D2" w:rsidP="00CD651E">
      <w:pPr>
        <w:tabs>
          <w:tab w:val="left" w:pos="5025"/>
        </w:tabs>
        <w:rPr>
          <w:sz w:val="32"/>
          <w:szCs w:val="32"/>
        </w:rPr>
      </w:pPr>
      <w:r>
        <w:rPr>
          <w:noProof/>
          <w:lang w:eastAsia="cs-CZ"/>
        </w:rPr>
        <w:pict>
          <v:oval id="Ovál 78" o:spid="_x0000_s1078" style="position:absolute;margin-left:-3.35pt;margin-top:27.55pt;width:30pt;height:28.5pt;z-index:25168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" strokecolor="#f79646" strokeweight="2pt"/>
        </w:pict>
      </w:r>
      <w:r>
        <w:rPr>
          <w:noProof/>
          <w:lang w:eastAsia="cs-CZ"/>
        </w:rPr>
        <w:pict>
          <v:oval id="Ovál 79" o:spid="_x0000_s1079" style="position:absolute;margin-left:241.9pt;margin-top:32.05pt;width:30pt;height:28.5pt;z-index:251685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" strokecolor="#f79646" strokeweight="2pt"/>
        </w:pict>
      </w:r>
      <w:r>
        <w:rPr>
          <w:sz w:val="32"/>
          <w:szCs w:val="32"/>
        </w:rPr>
        <w:t>13-             = 5                                            17-            =  9</w:t>
      </w:r>
    </w:p>
    <w:p w:rsidR="000356D2" w:rsidRDefault="000356D2" w:rsidP="00CD651E">
      <w:pPr>
        <w:tabs>
          <w:tab w:val="left" w:pos="5025"/>
        </w:tabs>
        <w:rPr>
          <w:sz w:val="32"/>
          <w:szCs w:val="32"/>
        </w:rPr>
      </w:pPr>
      <w:r>
        <w:rPr>
          <w:noProof/>
          <w:lang w:eastAsia="cs-CZ"/>
        </w:rPr>
        <w:pict>
          <v:oval id="Ovál 10" o:spid="_x0000_s1080" style="position:absolute;margin-left:277.15pt;margin-top:23.55pt;width:30pt;height:28.5pt;z-index:251618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" strokecolor="#f79646" strokeweight="2pt"/>
        </w:pict>
      </w:r>
      <w:r>
        <w:rPr>
          <w:noProof/>
          <w:lang w:eastAsia="cs-CZ"/>
        </w:rPr>
        <w:pict>
          <v:oval id="Ovál 9" o:spid="_x0000_s1081" style="position:absolute;margin-left:-2.6pt;margin-top:28.05pt;width:30pt;height:28.5pt;z-index:2516172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" strokecolor="#f79646" strokeweight="2pt">
            <v:textbox>
              <w:txbxContent>
                <w:p w:rsidR="000356D2" w:rsidRDefault="000356D2" w:rsidP="00CD651E">
                  <w:pPr>
                    <w:jc w:val="center"/>
                  </w:pPr>
                  <w:r>
                    <w:t xml:space="preserve">                </w:t>
                  </w:r>
                </w:p>
              </w:txbxContent>
            </v:textbox>
          </v:oval>
        </w:pict>
      </w:r>
      <w:r>
        <w:rPr>
          <w:sz w:val="32"/>
          <w:szCs w:val="32"/>
        </w:rPr>
        <w:t xml:space="preserve">          - 3    = 8                                                      -  8   = 6</w:t>
      </w:r>
    </w:p>
    <w:p w:rsidR="000356D2" w:rsidRDefault="000356D2" w:rsidP="00CD651E">
      <w:pPr>
        <w:tabs>
          <w:tab w:val="left" w:pos="5025"/>
        </w:tabs>
        <w:rPr>
          <w:sz w:val="32"/>
          <w:szCs w:val="32"/>
        </w:rPr>
      </w:pPr>
      <w:r>
        <w:rPr>
          <w:noProof/>
          <w:lang w:eastAsia="cs-CZ"/>
        </w:rPr>
        <w:pict>
          <v:oval id="Ovál 12" o:spid="_x0000_s1082" style="position:absolute;margin-left:241.9pt;margin-top:24.1pt;width:30pt;height:28.5pt;z-index:2516203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" strokecolor="#f79646" strokeweight="2pt"/>
        </w:pict>
      </w:r>
      <w:r>
        <w:rPr>
          <w:noProof/>
          <w:lang w:eastAsia="cs-CZ"/>
        </w:rPr>
        <w:pict>
          <v:oval id="Ovál 11" o:spid="_x0000_s1083" style="position:absolute;margin-left:28.15pt;margin-top:24.1pt;width:30pt;height:28.5pt;z-index:251619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" strokecolor="#f79646" strokeweight="2pt"/>
        </w:pict>
      </w:r>
      <w:r>
        <w:rPr>
          <w:sz w:val="32"/>
          <w:szCs w:val="32"/>
        </w:rPr>
        <w:t xml:space="preserve">          - 5    = 7                                            11 -            = 6</w:t>
      </w:r>
    </w:p>
    <w:p w:rsidR="000356D2" w:rsidRDefault="000356D2" w:rsidP="00CD651E">
      <w:pPr>
        <w:tabs>
          <w:tab w:val="left" w:pos="5025"/>
        </w:tabs>
        <w:rPr>
          <w:sz w:val="32"/>
          <w:szCs w:val="32"/>
        </w:rPr>
      </w:pPr>
      <w:r>
        <w:rPr>
          <w:noProof/>
          <w:lang w:eastAsia="cs-CZ"/>
        </w:rPr>
        <w:pict>
          <v:oval id="Ovál 14" o:spid="_x0000_s1084" style="position:absolute;margin-left:241.9pt;margin-top:29.1pt;width:30pt;height:28.5pt;z-index:251622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" strokecolor="#f79646" strokeweight="2pt"/>
        </w:pict>
      </w:r>
      <w:r>
        <w:rPr>
          <w:noProof/>
          <w:lang w:eastAsia="cs-CZ"/>
        </w:rPr>
        <w:pict>
          <v:oval id="Ovál 13" o:spid="_x0000_s1085" style="position:absolute;margin-left:-3.35pt;margin-top:23.1pt;width:30pt;height:28.5pt;z-index:2516213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" strokecolor="#f79646" strokeweight="2pt"/>
        </w:pict>
      </w:r>
      <w:r>
        <w:rPr>
          <w:sz w:val="32"/>
          <w:szCs w:val="32"/>
        </w:rPr>
        <w:t>14 -            = 6                                                       - 9   = 2</w:t>
      </w:r>
    </w:p>
    <w:p w:rsidR="000356D2" w:rsidRDefault="000356D2" w:rsidP="00CD651E">
      <w:pPr>
        <w:tabs>
          <w:tab w:val="left" w:pos="5025"/>
        </w:tabs>
        <w:rPr>
          <w:sz w:val="32"/>
          <w:szCs w:val="32"/>
        </w:rPr>
      </w:pPr>
      <w:r>
        <w:rPr>
          <w:sz w:val="32"/>
          <w:szCs w:val="32"/>
        </w:rPr>
        <w:t xml:space="preserve">         - 4    =  9                                                       - 2   =  9</w:t>
      </w:r>
    </w:p>
    <w:p w:rsidR="000356D2" w:rsidRDefault="000356D2" w:rsidP="004B3F62">
      <w:pPr>
        <w:tabs>
          <w:tab w:val="left" w:pos="3240"/>
        </w:tabs>
        <w:rPr>
          <w:sz w:val="40"/>
          <w:szCs w:val="40"/>
        </w:rPr>
      </w:pPr>
    </w:p>
    <w:p w:rsidR="000356D2" w:rsidRDefault="000356D2" w:rsidP="004B3F62">
      <w:pPr>
        <w:tabs>
          <w:tab w:val="left" w:pos="3240"/>
        </w:tabs>
        <w:rPr>
          <w:sz w:val="40"/>
          <w:szCs w:val="40"/>
        </w:rPr>
      </w:pPr>
    </w:p>
    <w:p w:rsidR="000356D2" w:rsidRDefault="000356D2" w:rsidP="004B3F62">
      <w:pPr>
        <w:tabs>
          <w:tab w:val="left" w:pos="3240"/>
        </w:tabs>
        <w:rPr>
          <w:sz w:val="32"/>
          <w:szCs w:val="32"/>
        </w:rPr>
      </w:pPr>
    </w:p>
    <w:p w:rsidR="000356D2" w:rsidRPr="00CD651E" w:rsidRDefault="000356D2" w:rsidP="004B3F62">
      <w:pPr>
        <w:tabs>
          <w:tab w:val="left" w:pos="3240"/>
        </w:tabs>
        <w:rPr>
          <w:sz w:val="32"/>
          <w:szCs w:val="32"/>
        </w:rPr>
      </w:pPr>
      <w:r>
        <w:rPr>
          <w:sz w:val="32"/>
          <w:szCs w:val="32"/>
        </w:rPr>
        <w:t>5</w:t>
      </w:r>
      <w:r w:rsidRPr="00CD651E">
        <w:rPr>
          <w:sz w:val="32"/>
          <w:szCs w:val="32"/>
        </w:rPr>
        <w:t>. Doplň řetězec:</w:t>
      </w:r>
    </w:p>
    <w:p w:rsidR="000356D2" w:rsidRDefault="000356D2" w:rsidP="00CD651E">
      <w:pPr>
        <w:tabs>
          <w:tab w:val="left" w:pos="2940"/>
          <w:tab w:val="left" w:pos="7260"/>
        </w:tabs>
        <w:rPr>
          <w:sz w:val="40"/>
          <w:szCs w:val="40"/>
        </w:rPr>
      </w:pPr>
      <w:r>
        <w:rPr>
          <w:noProof/>
          <w:lang w:eastAsia="cs-CZ"/>
        </w:rPr>
        <w:pict>
          <v:oval id="Ovál 41" o:spid="_x0000_s1086" style="position:absolute;margin-left:220.15pt;margin-top:16.25pt;width:57pt;height:63.75pt;z-index:2516285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" strokecolor="#f79646" strokeweight="2pt"/>
        </w:pict>
      </w:r>
      <w:r>
        <w:rPr>
          <w:noProof/>
          <w:lang w:eastAsia="cs-CZ"/>
        </w:rPr>
        <w:pict>
          <v:oval id="Ovál 36" o:spid="_x0000_s1087" style="position:absolute;margin-left:20.65pt;margin-top:16.25pt;width:57pt;height:63.75pt;z-index:2516234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" strokecolor="#f79646" strokeweight="2pt">
            <v:textbox>
              <w:txbxContent>
                <w:p w:rsidR="000356D2" w:rsidRPr="004B3F62" w:rsidRDefault="000356D2" w:rsidP="00CD651E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44"/>
                      <w:szCs w:val="44"/>
                    </w:rPr>
                    <w:t>11</w:t>
                  </w:r>
                </w:p>
              </w:txbxContent>
            </v:textbox>
          </v:oval>
        </w:pict>
      </w:r>
      <w:r>
        <w:rPr>
          <w:sz w:val="40"/>
          <w:szCs w:val="40"/>
        </w:rPr>
        <w:t xml:space="preserve">                           - 7                                                                                </w:t>
      </w:r>
    </w:p>
    <w:p w:rsidR="000356D2" w:rsidRDefault="000356D2" w:rsidP="00CD651E">
      <w:pPr>
        <w:tabs>
          <w:tab w:val="left" w:pos="6495"/>
        </w:tabs>
        <w:rPr>
          <w:sz w:val="40"/>
          <w:szCs w:val="40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48" o:spid="_x0000_s1088" type="#_x0000_t32" style="position:absolute;margin-left:32.65pt;margin-top:312.7pt;width:240pt;height:106.5pt;z-index:251635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">
            <v:stroke endarrow="open"/>
          </v:shape>
        </w:pict>
      </w:r>
      <w:r>
        <w:rPr>
          <w:noProof/>
          <w:lang w:eastAsia="cs-CZ"/>
        </w:rPr>
        <w:pict>
          <v:shape id="Přímá spojnice se šipkou 47" o:spid="_x0000_s1089" type="#_x0000_t32" style="position:absolute;margin-left:5.65pt;margin-top:189.7pt;width:42.75pt;height:58.5pt;flip:x;z-index:251634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">
            <v:stroke endarrow="open"/>
          </v:shape>
        </w:pict>
      </w:r>
      <w:r>
        <w:rPr>
          <w:noProof/>
          <w:lang w:eastAsia="cs-CZ"/>
        </w:rPr>
        <w:pict>
          <v:oval id="Ovál 38" o:spid="_x0000_s1090" style="position:absolute;margin-left:-24.35pt;margin-top:255.7pt;width:57pt;height:63.75pt;z-index:2516254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" strokecolor="#f79646" strokeweight="2pt"/>
        </w:pict>
      </w:r>
      <w:r>
        <w:rPr>
          <w:noProof/>
          <w:lang w:eastAsia="cs-CZ"/>
        </w:rPr>
        <w:pict>
          <v:shape id="Přímá spojnice se šipkou 46" o:spid="_x0000_s1091" type="#_x0000_t32" style="position:absolute;margin-left:97.15pt;margin-top:162.7pt;width:110.25pt;height:34.5pt;flip:x y;z-index:251633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">
            <v:stroke endarrow="open"/>
          </v:shape>
        </w:pict>
      </w:r>
      <w:r>
        <w:rPr>
          <w:noProof/>
          <w:lang w:eastAsia="cs-CZ"/>
        </w:rPr>
        <w:pict>
          <v:shape id="Přímá spojnice se šipkou 45" o:spid="_x0000_s1092" type="#_x0000_t32" style="position:absolute;margin-left:280.9pt;margin-top:133.45pt;width:115.5pt;height:56.25pt;flip:x;z-index:251632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">
            <v:stroke endarrow="open"/>
          </v:shape>
        </w:pict>
      </w:r>
      <w:r>
        <w:rPr>
          <w:noProof/>
          <w:lang w:eastAsia="cs-CZ"/>
        </w:rPr>
        <w:pict>
          <v:shape id="Přímá spojnice se šipkou 44" o:spid="_x0000_s1093" type="#_x0000_t32" style="position:absolute;margin-left:284.65pt;margin-top:14.95pt;width:108pt;height:59.25pt;z-index:251631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">
            <v:stroke endarrow="open"/>
          </v:shape>
        </w:pict>
      </w:r>
      <w:r>
        <w:rPr>
          <w:noProof/>
          <w:lang w:eastAsia="cs-CZ"/>
        </w:rPr>
        <w:pict>
          <v:shape id="Přímá spojnice se šipkou 43" o:spid="_x0000_s1094" type="#_x0000_t32" style="position:absolute;margin-left:77.65pt;margin-top:8.2pt;width:138pt;height:1.5pt;z-index:251630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">
            <v:stroke endarrow="open"/>
          </v:shape>
        </w:pict>
      </w:r>
      <w:r>
        <w:rPr>
          <w:noProof/>
          <w:lang w:eastAsia="cs-CZ"/>
        </w:rPr>
        <w:pict>
          <v:oval id="Ovál 37" o:spid="_x0000_s1095" style="position:absolute;margin-left:280.9pt;margin-top:380.95pt;width:57pt;height:63.75pt;z-index:251624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" strokecolor="#f79646" strokeweight="2pt"/>
        </w:pict>
      </w:r>
      <w:r>
        <w:rPr>
          <w:noProof/>
          <w:lang w:eastAsia="cs-CZ"/>
        </w:rPr>
        <w:pict>
          <v:oval id="Ovál 40" o:spid="_x0000_s1096" style="position:absolute;margin-left:215.65pt;margin-top:168.7pt;width:57pt;height:63.75pt;z-index:2516275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" strokecolor="#f79646" strokeweight="2pt"/>
        </w:pict>
      </w:r>
      <w:r>
        <w:rPr>
          <w:noProof/>
          <w:lang w:eastAsia="cs-CZ"/>
        </w:rPr>
        <w:pict>
          <v:oval id="Ovál 39" o:spid="_x0000_s1097" style="position:absolute;margin-left:32.65pt;margin-top:120.7pt;width:57pt;height:63.75pt;z-index:251626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" strokecolor="#f79646" strokeweight="2pt"/>
        </w:pict>
      </w:r>
      <w:r>
        <w:rPr>
          <w:noProof/>
          <w:lang w:eastAsia="cs-CZ"/>
        </w:rPr>
        <w:pict>
          <v:oval id="Ovál 42" o:spid="_x0000_s1098" style="position:absolute;margin-left:387.4pt;margin-top:69.7pt;width:57pt;height:63.75pt;z-index:2516295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" strokecolor="#f79646" strokeweight="2pt"/>
        </w:pict>
      </w:r>
      <w:r>
        <w:rPr>
          <w:sz w:val="40"/>
          <w:szCs w:val="40"/>
        </w:rPr>
        <w:tab/>
        <w:t>+ 8</w:t>
      </w:r>
    </w:p>
    <w:p w:rsidR="000356D2" w:rsidRPr="004B3F62" w:rsidRDefault="000356D2" w:rsidP="00CD651E">
      <w:pPr>
        <w:rPr>
          <w:sz w:val="40"/>
          <w:szCs w:val="40"/>
        </w:rPr>
      </w:pPr>
    </w:p>
    <w:p w:rsidR="000356D2" w:rsidRPr="004B3F62" w:rsidRDefault="000356D2" w:rsidP="00CD651E">
      <w:pPr>
        <w:rPr>
          <w:sz w:val="40"/>
          <w:szCs w:val="40"/>
        </w:rPr>
      </w:pPr>
    </w:p>
    <w:p w:rsidR="000356D2" w:rsidRDefault="000356D2" w:rsidP="00CD651E">
      <w:pPr>
        <w:rPr>
          <w:sz w:val="40"/>
          <w:szCs w:val="40"/>
        </w:rPr>
      </w:pPr>
    </w:p>
    <w:p w:rsidR="000356D2" w:rsidRDefault="000356D2" w:rsidP="00CD651E">
      <w:pPr>
        <w:tabs>
          <w:tab w:val="left" w:pos="6930"/>
        </w:tabs>
        <w:rPr>
          <w:sz w:val="40"/>
          <w:szCs w:val="40"/>
        </w:rPr>
      </w:pPr>
      <w:r>
        <w:rPr>
          <w:sz w:val="40"/>
          <w:szCs w:val="40"/>
        </w:rPr>
        <w:tab/>
        <w:t>- 6</w:t>
      </w:r>
    </w:p>
    <w:p w:rsidR="000356D2" w:rsidRDefault="000356D2" w:rsidP="00CD651E">
      <w:pPr>
        <w:tabs>
          <w:tab w:val="left" w:pos="1950"/>
        </w:tabs>
        <w:rPr>
          <w:sz w:val="40"/>
          <w:szCs w:val="40"/>
        </w:rPr>
      </w:pPr>
      <w:r>
        <w:rPr>
          <w:sz w:val="40"/>
          <w:szCs w:val="40"/>
        </w:rPr>
        <w:t>- 5</w:t>
      </w:r>
      <w:r>
        <w:rPr>
          <w:sz w:val="40"/>
          <w:szCs w:val="40"/>
        </w:rPr>
        <w:tab/>
        <w:t xml:space="preserve">      + 9</w:t>
      </w:r>
    </w:p>
    <w:p w:rsidR="000356D2" w:rsidRPr="004B3F62" w:rsidRDefault="000356D2" w:rsidP="00CD651E">
      <w:pPr>
        <w:rPr>
          <w:sz w:val="40"/>
          <w:szCs w:val="40"/>
        </w:rPr>
      </w:pPr>
    </w:p>
    <w:p w:rsidR="000356D2" w:rsidRDefault="000356D2" w:rsidP="00CD651E">
      <w:pPr>
        <w:rPr>
          <w:sz w:val="40"/>
          <w:szCs w:val="40"/>
        </w:rPr>
      </w:pPr>
    </w:p>
    <w:p w:rsidR="000356D2" w:rsidRDefault="000356D2" w:rsidP="00CD651E">
      <w:pPr>
        <w:tabs>
          <w:tab w:val="left" w:pos="246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0356D2" w:rsidRDefault="000356D2" w:rsidP="00CD651E">
      <w:pPr>
        <w:tabs>
          <w:tab w:val="left" w:pos="3270"/>
        </w:tabs>
        <w:rPr>
          <w:sz w:val="40"/>
          <w:szCs w:val="40"/>
        </w:rPr>
      </w:pPr>
      <w:r>
        <w:rPr>
          <w:noProof/>
          <w:lang w:eastAsia="cs-CZ"/>
        </w:rPr>
        <w:pict>
          <v:oval id="Ovál 50" o:spid="_x0000_s1099" style="position:absolute;margin-left:97.15pt;margin-top:135.75pt;width:57pt;height:63.75pt;z-index:2516377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" strokecolor="#f79646" strokeweight="2pt"/>
        </w:pict>
      </w:r>
      <w:r>
        <w:rPr>
          <w:sz w:val="40"/>
          <w:szCs w:val="40"/>
        </w:rPr>
        <w:tab/>
        <w:t>+ 6</w:t>
      </w:r>
    </w:p>
    <w:p w:rsidR="000356D2" w:rsidRPr="004B3F62" w:rsidRDefault="000356D2" w:rsidP="00CD651E">
      <w:pPr>
        <w:rPr>
          <w:sz w:val="40"/>
          <w:szCs w:val="40"/>
        </w:rPr>
      </w:pPr>
    </w:p>
    <w:p w:rsidR="000356D2" w:rsidRDefault="000356D2" w:rsidP="00CD651E">
      <w:pPr>
        <w:rPr>
          <w:sz w:val="40"/>
          <w:szCs w:val="40"/>
        </w:rPr>
      </w:pPr>
      <w:r>
        <w:rPr>
          <w:noProof/>
          <w:lang w:eastAsia="cs-CZ"/>
        </w:rPr>
        <w:pict>
          <v:shape id="Přímá spojnice se šipkou 49" o:spid="_x0000_s1100" type="#_x0000_t32" style="position:absolute;margin-left:160.15pt;margin-top:25.85pt;width:134.2pt;height:66pt;flip:x;z-index:251636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">
            <v:stroke endarrow="open"/>
          </v:shape>
        </w:pict>
      </w:r>
    </w:p>
    <w:p w:rsidR="000356D2" w:rsidRDefault="000356D2" w:rsidP="00CD651E">
      <w:pPr>
        <w:tabs>
          <w:tab w:val="left" w:pos="3765"/>
        </w:tabs>
        <w:rPr>
          <w:sz w:val="40"/>
          <w:szCs w:val="40"/>
        </w:rPr>
      </w:pPr>
      <w:r>
        <w:rPr>
          <w:sz w:val="40"/>
          <w:szCs w:val="40"/>
        </w:rPr>
        <w:tab/>
        <w:t>- 9</w:t>
      </w:r>
    </w:p>
    <w:p w:rsidR="000356D2" w:rsidRDefault="000356D2" w:rsidP="00CD651E"/>
    <w:p w:rsidR="000356D2" w:rsidRDefault="000356D2" w:rsidP="00CD651E"/>
    <w:p w:rsidR="000356D2" w:rsidRDefault="000356D2" w:rsidP="00CD651E">
      <w:r>
        <w:t>Cit. 2013-08-11    Textový materiál dostupný na:</w:t>
      </w:r>
    </w:p>
    <w:p w:rsidR="000356D2" w:rsidRDefault="000356D2" w:rsidP="00CD651E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0356D2" w:rsidRDefault="000356D2" w:rsidP="004B3F62">
      <w:pPr>
        <w:tabs>
          <w:tab w:val="left" w:pos="3240"/>
        </w:tabs>
        <w:rPr>
          <w:sz w:val="32"/>
          <w:szCs w:val="32"/>
        </w:rPr>
      </w:pPr>
      <w:r w:rsidRPr="00A74D97">
        <w:rPr>
          <w:sz w:val="32"/>
          <w:szCs w:val="32"/>
        </w:rPr>
        <w:t>6. Vyřeš slovní úlohu</w:t>
      </w:r>
    </w:p>
    <w:p w:rsidR="000356D2" w:rsidRDefault="000356D2" w:rsidP="004B3F62">
      <w:pPr>
        <w:tabs>
          <w:tab w:val="left" w:pos="3240"/>
        </w:tabs>
        <w:rPr>
          <w:sz w:val="32"/>
          <w:szCs w:val="32"/>
        </w:rPr>
      </w:pPr>
    </w:p>
    <w:p w:rsidR="000356D2" w:rsidRDefault="000356D2" w:rsidP="004B3F62">
      <w:pPr>
        <w:tabs>
          <w:tab w:val="left" w:pos="3240"/>
        </w:tabs>
        <w:rPr>
          <w:sz w:val="32"/>
          <w:szCs w:val="32"/>
        </w:rPr>
      </w:pPr>
      <w:r>
        <w:rPr>
          <w:sz w:val="32"/>
          <w:szCs w:val="32"/>
        </w:rPr>
        <w:t>Katka měla ve své knihovničce 14 pohádkových knížek. Kamarádce Verunce půjčila 8 knih. Kolik knih Katce zůstalo ?</w:t>
      </w:r>
    </w:p>
    <w:p w:rsidR="000356D2" w:rsidRPr="003F3144" w:rsidRDefault="000356D2" w:rsidP="004B3F62">
      <w:pPr>
        <w:tabs>
          <w:tab w:val="left" w:pos="324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</w:t>
      </w:r>
      <w:r w:rsidRPr="00A82DE7">
        <w:rPr>
          <w:noProof/>
          <w:lang w:eastAsia="cs-CZ"/>
        </w:rPr>
        <w:pict>
          <v:shape id="Obrázek 80" o:spid="_x0000_i1028" type="#_x0000_t75" style="width:64.5pt;height:97.5pt;visibility:visible">
            <v:imagedata r:id="rId9" o:title=""/>
          </v:shape>
        </w:pict>
      </w:r>
      <w:r>
        <w:t>Znázornění: ________________________________________________________</w:t>
      </w:r>
    </w:p>
    <w:p w:rsidR="000356D2" w:rsidRDefault="000356D2" w:rsidP="004B3F62">
      <w:pPr>
        <w:tabs>
          <w:tab w:val="left" w:pos="3240"/>
        </w:tabs>
      </w:pPr>
    </w:p>
    <w:p w:rsidR="000356D2" w:rsidRDefault="000356D2" w:rsidP="004B3F62">
      <w:pPr>
        <w:tabs>
          <w:tab w:val="left" w:pos="3240"/>
        </w:tabs>
      </w:pPr>
      <w:r>
        <w:t>Příklad : __________________________________________________________</w:t>
      </w:r>
    </w:p>
    <w:p w:rsidR="000356D2" w:rsidRDefault="000356D2" w:rsidP="004B3F62">
      <w:pPr>
        <w:tabs>
          <w:tab w:val="left" w:pos="3240"/>
        </w:tabs>
      </w:pPr>
    </w:p>
    <w:p w:rsidR="000356D2" w:rsidRDefault="000356D2" w:rsidP="004B3F62">
      <w:pPr>
        <w:tabs>
          <w:tab w:val="left" w:pos="3240"/>
        </w:tabs>
      </w:pPr>
      <w:r>
        <w:t>Odpověď : __________________________________________________________________________________</w:t>
      </w:r>
    </w:p>
    <w:p w:rsidR="000356D2" w:rsidRDefault="000356D2" w:rsidP="004B3F62">
      <w:pPr>
        <w:tabs>
          <w:tab w:val="left" w:pos="3240"/>
        </w:tabs>
      </w:pPr>
    </w:p>
    <w:p w:rsidR="000356D2" w:rsidRDefault="000356D2" w:rsidP="004B3F62">
      <w:pPr>
        <w:tabs>
          <w:tab w:val="left" w:pos="3240"/>
        </w:tabs>
      </w:pPr>
      <w:r>
        <w:t>__________________________________________________________________________________</w:t>
      </w:r>
    </w:p>
    <w:p w:rsidR="000356D2" w:rsidRDefault="000356D2" w:rsidP="004B3F62">
      <w:pPr>
        <w:tabs>
          <w:tab w:val="left" w:pos="3240"/>
        </w:tabs>
      </w:pPr>
    </w:p>
    <w:p w:rsidR="000356D2" w:rsidRDefault="000356D2" w:rsidP="004B3F62">
      <w:pPr>
        <w:tabs>
          <w:tab w:val="left" w:pos="3240"/>
        </w:tabs>
        <w:rPr>
          <w:sz w:val="32"/>
          <w:szCs w:val="32"/>
        </w:rPr>
      </w:pPr>
      <w:r>
        <w:rPr>
          <w:sz w:val="32"/>
          <w:szCs w:val="32"/>
        </w:rPr>
        <w:t>7. Napiš do okvětních lístků správné příklady</w:t>
      </w:r>
    </w:p>
    <w:p w:rsidR="000356D2" w:rsidRDefault="000356D2" w:rsidP="004B3F62">
      <w:pPr>
        <w:tabs>
          <w:tab w:val="left" w:pos="3240"/>
        </w:tabs>
        <w:rPr>
          <w:sz w:val="32"/>
          <w:szCs w:val="32"/>
        </w:rPr>
      </w:pPr>
      <w:r>
        <w:rPr>
          <w:noProof/>
          <w:lang w:eastAsia="cs-CZ"/>
        </w:rPr>
        <w:pict>
          <v:shape id="Vývojový diagram: spojnice 83" o:spid="_x0000_s1101" type="#_x0000_t120" style="position:absolute;margin-left:364.15pt;margin-top:.3pt;width:52.5pt;height:50.25pt;z-index:25169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" strokecolor="#f79646" strokeweight="2pt"/>
        </w:pict>
      </w:r>
      <w:r>
        <w:rPr>
          <w:noProof/>
          <w:lang w:eastAsia="cs-CZ"/>
        </w:rPr>
        <w:pict>
          <v:shape id="Vývojový diagram: spojnice 91" o:spid="_x0000_s1102" type="#_x0000_t120" style="position:absolute;margin-left:-.35pt;margin-top:13.05pt;width:52.5pt;height:50.25pt;z-index:251702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" strokecolor="#f79646" strokeweight="2pt"/>
        </w:pict>
      </w:r>
    </w:p>
    <w:p w:rsidR="000356D2" w:rsidRDefault="000356D2" w:rsidP="004B3F62">
      <w:pPr>
        <w:tabs>
          <w:tab w:val="left" w:pos="3240"/>
        </w:tabs>
        <w:rPr>
          <w:sz w:val="32"/>
          <w:szCs w:val="32"/>
        </w:rPr>
      </w:pPr>
      <w:r>
        <w:rPr>
          <w:noProof/>
          <w:lang w:eastAsia="cs-CZ"/>
        </w:rPr>
        <w:pict>
          <v:shape id="Vývojový diagram: spojnice 90" o:spid="_x0000_s1103" type="#_x0000_t120" style="position:absolute;margin-left:52.15pt;margin-top:18.1pt;width:52.5pt;height:50.25pt;z-index:251701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" strokecolor="#f79646" strokeweight="2pt"/>
        </w:pict>
      </w:r>
      <w:r>
        <w:rPr>
          <w:noProof/>
          <w:lang w:eastAsia="cs-CZ"/>
        </w:rPr>
        <w:pict>
          <v:shape id="Vývojový diagram: spojnice 81" o:spid="_x0000_s1104" type="#_x0000_t120" style="position:absolute;margin-left:311.65pt;margin-top:6.1pt;width:52.5pt;height:50.25pt;z-index:251692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" strokecolor="#f79646" strokeweight="2pt"/>
        </w:pict>
      </w:r>
      <w:r>
        <w:rPr>
          <w:noProof/>
          <w:lang w:eastAsia="cs-CZ"/>
        </w:rPr>
        <w:pict>
          <v:shape id="Vývojový diagram: spojnice 89" o:spid="_x0000_s1105" type="#_x0000_t120" style="position:absolute;margin-left:-52.85pt;margin-top:15.1pt;width:52.5pt;height:50.25pt;z-index:251700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" strokecolor="#f79646" strokeweight="2pt"/>
        </w:pict>
      </w:r>
      <w:r>
        <w:rPr>
          <w:noProof/>
          <w:lang w:eastAsia="cs-CZ"/>
        </w:rPr>
        <w:pict>
          <v:shape id="Vývojový diagram: spojnice 82" o:spid="_x0000_s1106" type="#_x0000_t120" style="position:absolute;margin-left:416.65pt;margin-top:3.85pt;width:52.5pt;height:50.25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" strokecolor="#f79646" strokeweight="2pt"/>
        </w:pict>
      </w:r>
      <w:r>
        <w:rPr>
          <w:noProof/>
          <w:lang w:eastAsia="cs-CZ"/>
        </w:rPr>
        <w:pict>
          <v:shape id="Vývojový diagram: spojnice 16" o:spid="_x0000_s1107" type="#_x0000_t120" style="position:absolute;margin-left:364.15pt;margin-top:24.85pt;width:52.5pt;height:50.25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" fillcolor="red" strokecolor="#243f60" strokeweight="2pt">
            <v:textbox>
              <w:txbxContent>
                <w:p w:rsidR="000356D2" w:rsidRPr="00952BC0" w:rsidRDefault="000356D2" w:rsidP="00952BC0">
                  <w:pPr>
                    <w:jc w:val="center"/>
                    <w:rPr>
                      <w:sz w:val="52"/>
                      <w:szCs w:val="52"/>
                    </w:rPr>
                  </w:pPr>
                  <w:r w:rsidRPr="00952BC0">
                    <w:rPr>
                      <w:sz w:val="52"/>
                      <w:szCs w:val="52"/>
                    </w:rPr>
                    <w:t>8</w:t>
                  </w:r>
                </w:p>
              </w:txbxContent>
            </v:textbox>
          </v:shape>
        </w:pict>
      </w:r>
    </w:p>
    <w:p w:rsidR="000356D2" w:rsidRPr="00952BC0" w:rsidRDefault="000356D2" w:rsidP="004B3F62">
      <w:pPr>
        <w:tabs>
          <w:tab w:val="left" w:pos="3240"/>
        </w:tabs>
        <w:rPr>
          <w:sz w:val="32"/>
          <w:szCs w:val="32"/>
        </w:rPr>
      </w:pPr>
      <w:r>
        <w:rPr>
          <w:noProof/>
          <w:lang w:eastAsia="cs-CZ"/>
        </w:rPr>
        <w:pict>
          <v:shape id="Vývojový diagram: spojnice 1" o:spid="_x0000_s1108" type="#_x0000_t120" style="position:absolute;margin-left:-.35pt;margin-top:2.9pt;width:52.5pt;height:50.25pt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" fillcolor="red" strokecolor="#243f60" strokeweight="2pt">
            <v:textbox>
              <w:txbxContent>
                <w:p w:rsidR="000356D2" w:rsidRPr="00952BC0" w:rsidRDefault="000356D2" w:rsidP="00952BC0">
                  <w:pPr>
                    <w:jc w:val="center"/>
                    <w:rPr>
                      <w:sz w:val="52"/>
                      <w:szCs w:val="52"/>
                    </w:rPr>
                  </w:pPr>
                  <w:r w:rsidRPr="00952BC0">
                    <w:rPr>
                      <w:sz w:val="52"/>
                      <w:szCs w:val="52"/>
                    </w:rPr>
                    <w:t>6</w:t>
                  </w:r>
                </w:p>
              </w:txbxContent>
            </v:textbox>
          </v:shape>
        </w:pict>
      </w:r>
    </w:p>
    <w:p w:rsidR="000356D2" w:rsidRDefault="000356D2" w:rsidP="004B3F62">
      <w:pPr>
        <w:tabs>
          <w:tab w:val="left" w:pos="3240"/>
        </w:tabs>
      </w:pPr>
      <w:r>
        <w:rPr>
          <w:noProof/>
          <w:lang w:eastAsia="cs-CZ"/>
        </w:rPr>
        <w:pict>
          <v:shape id="Vývojový diagram: spojnice 77" o:spid="_x0000_s1109" type="#_x0000_t120" style="position:absolute;margin-left:331.15pt;margin-top:3.45pt;width:52.5pt;height:50.25pt;z-index:251691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" strokecolor="#f79646" strokeweight="2pt"/>
        </w:pict>
      </w:r>
      <w:r>
        <w:rPr>
          <w:noProof/>
          <w:lang w:eastAsia="cs-CZ"/>
        </w:rPr>
        <w:pict>
          <v:shape id="Vývojový diagram: spojnice 27" o:spid="_x0000_s1110" type="#_x0000_t120" style="position:absolute;margin-left:396.4pt;margin-top:3.45pt;width:52.5pt;height:50.25pt;z-index:251689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" strokecolor="#f79646" strokeweight="2pt"/>
        </w:pict>
      </w:r>
      <w:r>
        <w:rPr>
          <w:noProof/>
          <w:lang w:eastAsia="cs-CZ"/>
        </w:rPr>
        <w:pict>
          <v:shape id="Vývojový diagram: spojnice 93" o:spid="_x0000_s1111" type="#_x0000_t120" style="position:absolute;margin-left:226.15pt;margin-top:3.45pt;width:52.5pt;height:50.25pt;z-index:251704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" strokecolor="#f79646" strokeweight="2pt"/>
        </w:pict>
      </w:r>
      <w:r>
        <w:rPr>
          <w:noProof/>
          <w:lang w:eastAsia="cs-CZ"/>
        </w:rPr>
        <w:pict>
          <v:shape id="Vývojový diagram: spojnice 84" o:spid="_x0000_s1112" type="#_x0000_t120" style="position:absolute;margin-left:158.65pt;margin-top:13.95pt;width:52.5pt;height:50.25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" strokecolor="#f79646" strokeweight="2pt"/>
        </w:pict>
      </w:r>
      <w:r>
        <w:rPr>
          <w:noProof/>
          <w:lang w:eastAsia="cs-CZ"/>
        </w:rPr>
        <w:pict>
          <v:shape id="Vývojový diagram: spojnice 87" o:spid="_x0000_s1113" type="#_x0000_t120" style="position:absolute;margin-left:33.4pt;margin-top:13.95pt;width:52.5pt;height:50.25pt;z-index:251698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" strokecolor="#f79646" strokeweight="2pt"/>
        </w:pict>
      </w:r>
      <w:r>
        <w:rPr>
          <w:noProof/>
          <w:lang w:eastAsia="cs-CZ"/>
        </w:rPr>
        <w:pict>
          <v:shape id="Vývojový diagram: spojnice 88" o:spid="_x0000_s1114" type="#_x0000_t120" style="position:absolute;margin-left:-34.1pt;margin-top:13.95pt;width:52.5pt;height:50.25pt;z-index:251699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" strokecolor="#f79646" strokeweight="2pt"/>
        </w:pict>
      </w:r>
    </w:p>
    <w:p w:rsidR="000356D2" w:rsidRDefault="000356D2" w:rsidP="004B3F62">
      <w:pPr>
        <w:tabs>
          <w:tab w:val="left" w:pos="3240"/>
        </w:tabs>
      </w:pPr>
    </w:p>
    <w:p w:rsidR="000356D2" w:rsidRDefault="000356D2" w:rsidP="004B3F62">
      <w:pPr>
        <w:tabs>
          <w:tab w:val="left" w:pos="3240"/>
        </w:tabs>
      </w:pPr>
      <w:r>
        <w:rPr>
          <w:noProof/>
          <w:lang w:eastAsia="cs-CZ"/>
        </w:rPr>
        <w:pict>
          <v:shape id="Vývojový diagram: spojnice 92" o:spid="_x0000_s1115" type="#_x0000_t120" style="position:absolute;margin-left:250.9pt;margin-top:16.3pt;width:52.5pt;height:50.25pt;z-index:2517032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" strokecolor="#f79646" strokeweight="2pt"/>
        </w:pict>
      </w:r>
      <w:r>
        <w:rPr>
          <w:noProof/>
          <w:lang w:eastAsia="cs-CZ"/>
        </w:rPr>
        <w:pict>
          <v:shape id="Vývojový diagram: spojnice 85" o:spid="_x0000_s1116" type="#_x0000_t120" style="position:absolute;margin-left:145.9pt;margin-top:19.3pt;width:52.5pt;height:50.25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" strokecolor="#f79646" strokeweight="2pt"/>
        </w:pict>
      </w:r>
      <w:r>
        <w:rPr>
          <w:noProof/>
          <w:lang w:eastAsia="cs-CZ"/>
        </w:rPr>
        <w:pict>
          <v:shape id="Vývojový diagram: spojnice 3" o:spid="_x0000_s1117" type="#_x0000_t120" style="position:absolute;margin-left:198.4pt;margin-top:-.2pt;width:52.5pt;height:50.25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" fillcolor="red" strokecolor="#243f60" strokeweight="2pt">
            <v:textbox>
              <w:txbxContent>
                <w:p w:rsidR="000356D2" w:rsidRPr="00952BC0" w:rsidRDefault="000356D2" w:rsidP="00952BC0">
                  <w:pPr>
                    <w:jc w:val="center"/>
                    <w:rPr>
                      <w:sz w:val="52"/>
                      <w:szCs w:val="52"/>
                    </w:rPr>
                  </w:pPr>
                  <w:r w:rsidRPr="00952BC0">
                    <w:rPr>
                      <w:sz w:val="52"/>
                      <w:szCs w:val="52"/>
                    </w:rPr>
                    <w:t>9</w:t>
                  </w:r>
                </w:p>
              </w:txbxContent>
            </v:textbox>
          </v:shape>
        </w:pict>
      </w:r>
    </w:p>
    <w:p w:rsidR="000356D2" w:rsidRDefault="000356D2" w:rsidP="004B3F62">
      <w:pPr>
        <w:tabs>
          <w:tab w:val="left" w:pos="3240"/>
        </w:tabs>
      </w:pPr>
    </w:p>
    <w:p w:rsidR="000356D2" w:rsidRDefault="000356D2" w:rsidP="003F3144">
      <w:r>
        <w:rPr>
          <w:noProof/>
          <w:lang w:eastAsia="cs-CZ"/>
        </w:rPr>
        <w:pict>
          <v:shape id="Vývojový diagram: spojnice 86" o:spid="_x0000_s1118" type="#_x0000_t120" style="position:absolute;margin-left:198.4pt;margin-top:4.4pt;width:52.5pt;height:50.25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" strokecolor="#f79646" strokeweight="2pt"/>
        </w:pict>
      </w:r>
    </w:p>
    <w:p w:rsidR="000356D2" w:rsidRDefault="000356D2" w:rsidP="003F3144">
      <w:r>
        <w:t>Cit. 2013-08-11    Obrazový materiál dostupný na:</w:t>
      </w:r>
    </w:p>
    <w:p w:rsidR="000356D2" w:rsidRDefault="000356D2" w:rsidP="004B3F62">
      <w:pPr>
        <w:tabs>
          <w:tab w:val="left" w:pos="3240"/>
        </w:tabs>
      </w:pPr>
      <w:r>
        <w:t>Klipart – www.office.microsoft.com</w:t>
      </w:r>
    </w:p>
    <w:p w:rsidR="000356D2" w:rsidRPr="003F3144" w:rsidRDefault="000356D2" w:rsidP="004B3F62">
      <w:pPr>
        <w:tabs>
          <w:tab w:val="left" w:pos="3240"/>
        </w:tabs>
      </w:pPr>
      <w:r>
        <w:t>11.8.2013       20.20</w:t>
      </w:r>
    </w:p>
    <w:sectPr w:rsidR="000356D2" w:rsidRPr="003F3144" w:rsidSect="00DB596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6D2" w:rsidRDefault="000356D2" w:rsidP="005B71AC">
      <w:pPr>
        <w:spacing w:after="0" w:line="240" w:lineRule="auto"/>
      </w:pPr>
      <w:r>
        <w:separator/>
      </w:r>
    </w:p>
  </w:endnote>
  <w:endnote w:type="continuationSeparator" w:id="0">
    <w:p w:rsidR="000356D2" w:rsidRDefault="000356D2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6D2" w:rsidRDefault="000356D2" w:rsidP="005B71AC">
      <w:pPr>
        <w:spacing w:after="0" w:line="240" w:lineRule="auto"/>
      </w:pPr>
      <w:r>
        <w:separator/>
      </w:r>
    </w:p>
  </w:footnote>
  <w:footnote w:type="continuationSeparator" w:id="0">
    <w:p w:rsidR="000356D2" w:rsidRDefault="000356D2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6D2" w:rsidRDefault="000356D2" w:rsidP="00124EB2">
    <w:pPr>
      <w:spacing w:after="0"/>
      <w:jc w:val="center"/>
      <w:rPr>
        <w:color w:val="808080"/>
        <w:sz w:val="20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0583422" r:id="rId2"/>
      </w:pict>
    </w:r>
    <w:r>
      <w:rPr>
        <w:color w:val="808080"/>
        <w:sz w:val="20"/>
      </w:rPr>
      <w:t>Základní škola Háj ve Slezsku, okres Opava, příspěvková organizace</w:t>
    </w:r>
  </w:p>
  <w:p w:rsidR="000356D2" w:rsidRDefault="000356D2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0356D2" w:rsidRDefault="000356D2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0356D2" w:rsidRDefault="000356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5DC536F"/>
    <w:multiLevelType w:val="hybridMultilevel"/>
    <w:tmpl w:val="2512ABEE"/>
    <w:lvl w:ilvl="0" w:tplc="9CA01CB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1AC"/>
    <w:rsid w:val="000356D2"/>
    <w:rsid w:val="00044906"/>
    <w:rsid w:val="00050544"/>
    <w:rsid w:val="00053999"/>
    <w:rsid w:val="000E49D3"/>
    <w:rsid w:val="0011240C"/>
    <w:rsid w:val="00124EB2"/>
    <w:rsid w:val="001307BD"/>
    <w:rsid w:val="00171879"/>
    <w:rsid w:val="00191580"/>
    <w:rsid w:val="001C31D9"/>
    <w:rsid w:val="001C3B8E"/>
    <w:rsid w:val="001D00F9"/>
    <w:rsid w:val="00231B84"/>
    <w:rsid w:val="00254083"/>
    <w:rsid w:val="002623A2"/>
    <w:rsid w:val="002814F6"/>
    <w:rsid w:val="002E2E44"/>
    <w:rsid w:val="002F7A83"/>
    <w:rsid w:val="00320B79"/>
    <w:rsid w:val="003728F7"/>
    <w:rsid w:val="003B3D89"/>
    <w:rsid w:val="003E52E5"/>
    <w:rsid w:val="003F3144"/>
    <w:rsid w:val="004937BA"/>
    <w:rsid w:val="004A4751"/>
    <w:rsid w:val="004B3F62"/>
    <w:rsid w:val="004D39C6"/>
    <w:rsid w:val="0057294F"/>
    <w:rsid w:val="005B71AC"/>
    <w:rsid w:val="00716862"/>
    <w:rsid w:val="00721B8C"/>
    <w:rsid w:val="00735E8B"/>
    <w:rsid w:val="00763E79"/>
    <w:rsid w:val="0077037C"/>
    <w:rsid w:val="00797A97"/>
    <w:rsid w:val="007C3264"/>
    <w:rsid w:val="007E5F6A"/>
    <w:rsid w:val="00803868"/>
    <w:rsid w:val="008800B6"/>
    <w:rsid w:val="00923CC1"/>
    <w:rsid w:val="00952BC0"/>
    <w:rsid w:val="00967BB1"/>
    <w:rsid w:val="00A10A61"/>
    <w:rsid w:val="00A74D97"/>
    <w:rsid w:val="00A82DE7"/>
    <w:rsid w:val="00AD20F4"/>
    <w:rsid w:val="00B1571A"/>
    <w:rsid w:val="00B23722"/>
    <w:rsid w:val="00B3666E"/>
    <w:rsid w:val="00B505A4"/>
    <w:rsid w:val="00B734B3"/>
    <w:rsid w:val="00C1093B"/>
    <w:rsid w:val="00C20A06"/>
    <w:rsid w:val="00C237C9"/>
    <w:rsid w:val="00C82169"/>
    <w:rsid w:val="00CA1D5D"/>
    <w:rsid w:val="00CA35E0"/>
    <w:rsid w:val="00CA7307"/>
    <w:rsid w:val="00CB30CD"/>
    <w:rsid w:val="00CD651E"/>
    <w:rsid w:val="00D0075B"/>
    <w:rsid w:val="00D96ACA"/>
    <w:rsid w:val="00DB5960"/>
    <w:rsid w:val="00DD6C3E"/>
    <w:rsid w:val="00DE5BA2"/>
    <w:rsid w:val="00E04EA3"/>
    <w:rsid w:val="00E06A69"/>
    <w:rsid w:val="00E73FBA"/>
    <w:rsid w:val="00EB69CB"/>
    <w:rsid w:val="00EB7C88"/>
    <w:rsid w:val="00F00A65"/>
    <w:rsid w:val="00F16D6B"/>
    <w:rsid w:val="00F729A8"/>
    <w:rsid w:val="00F91FC5"/>
    <w:rsid w:val="00FA4347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96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B71A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B71AC"/>
    <w:rPr>
      <w:rFonts w:cs="Times New Roman"/>
    </w:rPr>
  </w:style>
  <w:style w:type="table" w:styleId="TableGrid">
    <w:name w:val="Table Grid"/>
    <w:basedOn w:val="TableNormal"/>
    <w:uiPriority w:val="99"/>
    <w:rsid w:val="005B71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3CC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923CC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80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7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532</Words>
  <Characters>3143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2</cp:revision>
  <dcterms:created xsi:type="dcterms:W3CDTF">2014-08-26T16:37:00Z</dcterms:created>
  <dcterms:modified xsi:type="dcterms:W3CDTF">2014-08-26T16:37:00Z</dcterms:modified>
</cp:coreProperties>
</file>