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D56" w:rsidRDefault="00F20D56" w:rsidP="00B340D0">
      <w:r w:rsidRPr="00E917CC"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alt="Logolink_horizontal_zaklad_RGB" style="width:453pt;height:111pt;visibility:visible">
            <v:imagedata r:id="rId6" o:title=""/>
          </v:shape>
        </w:pict>
      </w:r>
    </w:p>
    <w:p w:rsidR="00F20D56" w:rsidRDefault="00F20D56" w:rsidP="00B340D0"/>
    <w:p w:rsidR="00F20D56" w:rsidRDefault="00F20D56" w:rsidP="00B340D0"/>
    <w:p w:rsidR="00F20D56" w:rsidRDefault="00F20D56" w:rsidP="00B340D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Název školy: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Základní škola a Mateřská škola Sepekov</w:t>
            </w:r>
          </w:p>
          <w:p w:rsidR="00F20D56" w:rsidRPr="00A83DED" w:rsidRDefault="00F20D56" w:rsidP="00A83DED">
            <w:pPr>
              <w:spacing w:after="0" w:line="240" w:lineRule="auto"/>
            </w:pPr>
          </w:p>
        </w:tc>
      </w:tr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Autor: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Mgr. Irena Kotalíková</w:t>
            </w:r>
          </w:p>
        </w:tc>
      </w:tr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Název: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>
              <w:t>VY_32_INOVACE_168</w:t>
            </w:r>
            <w:r w:rsidRPr="00A83DED">
              <w:t xml:space="preserve">  _Početní výkony s racionálními čísly - </w:t>
            </w:r>
            <w:r>
              <w:t>porovnávání</w:t>
            </w:r>
          </w:p>
        </w:tc>
      </w:tr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Vzdělávací oblast: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Matematika a její aplikace</w:t>
            </w:r>
          </w:p>
        </w:tc>
      </w:tr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Číslo projektu: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CZ.1.07/1.4.00/21.2046</w:t>
            </w:r>
          </w:p>
        </w:tc>
      </w:tr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Číslo a název klíčové aktivity: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 xml:space="preserve">III/2 </w:t>
            </w: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Inovace a zkvalitnění výuky prostřednictvím ICT</w:t>
            </w:r>
          </w:p>
        </w:tc>
      </w:tr>
      <w:tr w:rsidR="00F20D56" w:rsidRPr="00A83DED" w:rsidTr="00A83DED">
        <w:trPr>
          <w:trHeight w:val="1043"/>
          <w:jc w:val="center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Období vytvoření DUM: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Leden 2013</w:t>
            </w:r>
          </w:p>
        </w:tc>
      </w:tr>
    </w:tbl>
    <w:p w:rsidR="00F20D56" w:rsidRDefault="00F20D56" w:rsidP="00B340D0"/>
    <w:p w:rsidR="00F20D56" w:rsidRDefault="00F20D56" w:rsidP="00B340D0"/>
    <w:p w:rsidR="00F20D56" w:rsidRDefault="00F20D56" w:rsidP="00B340D0"/>
    <w:p w:rsidR="00F20D56" w:rsidRDefault="00F20D56" w:rsidP="00B340D0"/>
    <w:p w:rsidR="00F20D56" w:rsidRDefault="00F20D56" w:rsidP="00B340D0"/>
    <w:p w:rsidR="00F20D56" w:rsidRDefault="00F20D56" w:rsidP="00B340D0"/>
    <w:p w:rsidR="00F20D56" w:rsidRDefault="00F20D56" w:rsidP="00B340D0">
      <w:r w:rsidRPr="00E917CC"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1" o:spid="_x0000_i1026" type="#_x0000_t75" alt="Logolink_horizontal_zaklad_RGB" style="width:453pt;height:111pt;visibility:visible">
            <v:imagedata r:id="rId6" o:title=""/>
          </v:shape>
        </w:pict>
      </w:r>
    </w:p>
    <w:p w:rsidR="00F20D56" w:rsidRDefault="00F20D56" w:rsidP="00B340D0"/>
    <w:p w:rsidR="00F20D56" w:rsidRDefault="00F20D56" w:rsidP="00B340D0"/>
    <w:p w:rsidR="00F20D56" w:rsidRDefault="00F20D56" w:rsidP="00B340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F20D56" w:rsidRPr="00A83DED" w:rsidTr="00A83DED">
        <w:trPr>
          <w:trHeight w:val="1129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Anotace: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Učební pomůcka je určená k zadání samostatné práce. Slouží k prověření získaných znalostí v oblasti znázornění čísel na číselné ose a porovnávání čísel.</w:t>
            </w:r>
          </w:p>
        </w:tc>
      </w:tr>
      <w:tr w:rsidR="00F20D56" w:rsidRPr="00A83DED" w:rsidTr="00A83DED">
        <w:trPr>
          <w:trHeight w:val="1129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Jazyk: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Český</w:t>
            </w:r>
          </w:p>
        </w:tc>
      </w:tr>
      <w:tr w:rsidR="00F20D56" w:rsidRPr="00A83DED" w:rsidTr="00A83DED">
        <w:trPr>
          <w:trHeight w:val="1129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Očekávaný výstup: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 xml:space="preserve"> Ověření pochopení probraného učiva, žáci musí správně rozdělit číselnou osu, nutná je přesnost</w:t>
            </w:r>
            <w:bookmarkStart w:id="0" w:name="_GoBack"/>
            <w:bookmarkEnd w:id="0"/>
            <w:r w:rsidRPr="00A83DED">
              <w:t>.</w:t>
            </w:r>
          </w:p>
        </w:tc>
      </w:tr>
      <w:tr w:rsidR="00F20D56" w:rsidRPr="00A83DED" w:rsidTr="00A83DED">
        <w:trPr>
          <w:trHeight w:val="1129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Ročník: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7.</w:t>
            </w:r>
          </w:p>
        </w:tc>
      </w:tr>
      <w:tr w:rsidR="00F20D56" w:rsidRPr="00A83DED" w:rsidTr="00A83DED">
        <w:trPr>
          <w:trHeight w:val="1129"/>
        </w:trPr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Druh učebního materiálu:</w:t>
            </w:r>
          </w:p>
        </w:tc>
        <w:tc>
          <w:tcPr>
            <w:tcW w:w="4606" w:type="dxa"/>
          </w:tcPr>
          <w:p w:rsidR="00F20D56" w:rsidRPr="00A83DED" w:rsidRDefault="00F20D56" w:rsidP="00A83DED">
            <w:pPr>
              <w:spacing w:after="0" w:line="240" w:lineRule="auto"/>
            </w:pPr>
          </w:p>
          <w:p w:rsidR="00F20D56" w:rsidRPr="00A83DED" w:rsidRDefault="00F20D56" w:rsidP="00A83DED">
            <w:pPr>
              <w:spacing w:after="0" w:line="240" w:lineRule="auto"/>
            </w:pPr>
            <w:r w:rsidRPr="00A83DED">
              <w:t>Pracovní listy</w:t>
            </w:r>
          </w:p>
        </w:tc>
      </w:tr>
    </w:tbl>
    <w:p w:rsidR="00F20D56" w:rsidRDefault="00F20D56" w:rsidP="00B340D0"/>
    <w:p w:rsidR="00F20D56" w:rsidRDefault="00F20D56" w:rsidP="00B340D0">
      <w:pPr>
        <w:ind w:firstLine="708"/>
        <w:rPr>
          <w:b/>
          <w:color w:val="C0504D"/>
          <w:sz w:val="48"/>
          <w:szCs w:val="48"/>
        </w:rPr>
      </w:pPr>
    </w:p>
    <w:p w:rsidR="00F20D56" w:rsidRDefault="00F20D56" w:rsidP="004F54EE">
      <w:pPr>
        <w:rPr>
          <w:b/>
          <w:color w:val="548DD4"/>
          <w:sz w:val="52"/>
          <w:szCs w:val="52"/>
        </w:rPr>
      </w:pPr>
    </w:p>
    <w:p w:rsidR="00F20D56" w:rsidRDefault="00F20D56" w:rsidP="004F54EE">
      <w:pPr>
        <w:rPr>
          <w:b/>
          <w:color w:val="548DD4"/>
          <w:sz w:val="52"/>
          <w:szCs w:val="52"/>
        </w:rPr>
      </w:pPr>
    </w:p>
    <w:p w:rsidR="00F20D56" w:rsidRDefault="00F20D56" w:rsidP="004F54EE">
      <w:pPr>
        <w:rPr>
          <w:b/>
          <w:color w:val="548DD4"/>
          <w:sz w:val="52"/>
          <w:szCs w:val="52"/>
        </w:rPr>
      </w:pPr>
      <w:r w:rsidRPr="004F54EE">
        <w:rPr>
          <w:b/>
          <w:color w:val="548DD4"/>
          <w:sz w:val="52"/>
          <w:szCs w:val="52"/>
        </w:rPr>
        <w:t>Racionální čísla</w:t>
      </w:r>
      <w:r>
        <w:rPr>
          <w:b/>
          <w:color w:val="548DD4"/>
          <w:sz w:val="52"/>
          <w:szCs w:val="52"/>
        </w:rPr>
        <w:t xml:space="preserve"> – obraz na číselné ose, porovnávání</w:t>
      </w:r>
    </w:p>
    <w:p w:rsidR="00F20D56" w:rsidRDefault="00F20D56" w:rsidP="004F54EE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1) Na číselné ose vyznačte obrazy následujících čísel: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 w:rsidRPr="00697918">
        <w:rPr>
          <w:b/>
          <w:color w:val="000000"/>
          <w:sz w:val="36"/>
          <w:szCs w:val="36"/>
        </w:rPr>
        <w:t xml:space="preserve">¼; ½; ¾; ⅙; ⅚; ⅔; 1¼; 1½; ⁹⁄₁₂; ³⁄₁₂; ⁹⁄₆; 0,5; 0,75; 1,25. 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(Jednotkou na číselné ose zvolte </w:t>
      </w:r>
      <w:smartTag w:uri="urn:schemas-microsoft-com:office:smarttags" w:element="metricconverter">
        <w:smartTagPr>
          <w:attr w:name="ProductID" w:val="6 cm"/>
        </w:smartTagPr>
        <w:r>
          <w:rPr>
            <w:b/>
            <w:color w:val="000000"/>
            <w:sz w:val="36"/>
            <w:szCs w:val="36"/>
          </w:rPr>
          <w:t>6 cm</w:t>
        </w:r>
      </w:smartTag>
      <w:r>
        <w:rPr>
          <w:b/>
          <w:color w:val="000000"/>
          <w:sz w:val="36"/>
          <w:szCs w:val="36"/>
        </w:rPr>
        <w:t xml:space="preserve">, vyznačte obrazy čísel 0, 1, </w:t>
      </w:r>
      <w:smartTag w:uri="urn:schemas-microsoft-com:office:smarttags" w:element="metricconverter">
        <w:smartTagPr>
          <w:attr w:name="ProductID" w:val="2 a"/>
        </w:smartTagPr>
        <w:r>
          <w:rPr>
            <w:b/>
            <w:color w:val="000000"/>
            <w:sz w:val="36"/>
            <w:szCs w:val="36"/>
          </w:rPr>
          <w:t>2 a</w:t>
        </w:r>
      </w:smartTag>
      <w:r>
        <w:rPr>
          <w:b/>
          <w:color w:val="000000"/>
          <w:sz w:val="36"/>
          <w:szCs w:val="36"/>
        </w:rPr>
        <w:t xml:space="preserve"> vzdálenost obrazů rozdělte po </w:t>
      </w:r>
      <w:smartTag w:uri="urn:schemas-microsoft-com:office:smarttags" w:element="metricconverter">
        <w:smartTagPr>
          <w:attr w:name="ProductID" w:val="5 mm"/>
        </w:smartTagPr>
        <w:r>
          <w:rPr>
            <w:b/>
            <w:color w:val="000000"/>
            <w:sz w:val="36"/>
            <w:szCs w:val="36"/>
          </w:rPr>
          <w:t>5 mm</w:t>
        </w:r>
      </w:smartTag>
      <w:r>
        <w:rPr>
          <w:b/>
          <w:color w:val="000000"/>
          <w:sz w:val="36"/>
          <w:szCs w:val="36"/>
        </w:rPr>
        <w:t>. Uvedená čísla pište přehledně – střídavě nad a pod osu.)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2) Zapište, která z čísel z prvního úkolu mají tytéž obrazy na číselné ose.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3) Pomocí znaků nerovnosti porovnejte tyto dvojice čísel: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 w:rsidRPr="00A13486">
        <w:rPr>
          <w:b/>
          <w:color w:val="000000"/>
          <w:sz w:val="36"/>
          <w:szCs w:val="36"/>
        </w:rPr>
        <w:t xml:space="preserve">¾ a ⅔; ½ a ⅙; -⅚ a ⁹⁄₁₂; -¾ a -0,75; ³⁄₅ a 0,66; </w:t>
      </w:r>
      <w:smartTag w:uri="urn:schemas-microsoft-com:office:smarttags" w:element="metricconverter">
        <w:smartTagPr>
          <w:attr w:name="ProductID" w:val="0,6 a"/>
        </w:smartTagPr>
        <w:r w:rsidRPr="00A13486">
          <w:rPr>
            <w:b/>
            <w:color w:val="000000"/>
            <w:sz w:val="36"/>
            <w:szCs w:val="36"/>
          </w:rPr>
          <w:t>0,6 a</w:t>
        </w:r>
      </w:smartTag>
      <w:r w:rsidRPr="00A13486">
        <w:rPr>
          <w:b/>
          <w:color w:val="000000"/>
          <w:sz w:val="36"/>
          <w:szCs w:val="36"/>
        </w:rPr>
        <w:t xml:space="preserve"> ⁶⁄₁₀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4) Z daných množin vyberte vždy největší a nejmenší číslo: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A = {</w:t>
      </w:r>
      <w:r w:rsidRPr="00A13486">
        <w:rPr>
          <w:b/>
          <w:color w:val="000000"/>
          <w:sz w:val="36"/>
          <w:szCs w:val="36"/>
        </w:rPr>
        <w:t>-0,75</w:t>
      </w:r>
      <w:r>
        <w:rPr>
          <w:b/>
          <w:color w:val="000000"/>
          <w:sz w:val="36"/>
          <w:szCs w:val="36"/>
        </w:rPr>
        <w:t>; ⅙; ⁹⁄₁₂; -⅚}</w:t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</w:r>
      <w:r>
        <w:rPr>
          <w:b/>
          <w:color w:val="000000"/>
          <w:sz w:val="36"/>
          <w:szCs w:val="36"/>
        </w:rPr>
        <w:tab/>
        <w:t>B = {¾; -³⁄₅; -0,5; ¹⁵⁄₁₀}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Pr="00A1348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5) Z množin A a B z předcházející úlohy vypište čísla, která jsou větší než </w:t>
      </w:r>
      <w:smartTag w:uri="urn:schemas-microsoft-com:office:smarttags" w:element="metricconverter">
        <w:smartTagPr>
          <w:attr w:name="ProductID" w:val="-0,5 a"/>
        </w:smartTagPr>
        <w:r>
          <w:rPr>
            <w:b/>
            <w:color w:val="000000"/>
            <w:sz w:val="36"/>
            <w:szCs w:val="36"/>
          </w:rPr>
          <w:t>-0,5 a</w:t>
        </w:r>
      </w:smartTag>
      <w:r>
        <w:rPr>
          <w:b/>
          <w:color w:val="000000"/>
          <w:sz w:val="36"/>
          <w:szCs w:val="36"/>
        </w:rPr>
        <w:t xml:space="preserve"> menší ½.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D0756F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VY_32_INOVACE_168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Řešení: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1, 2)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noProof/>
          <w:lang w:eastAsia="cs-CZ"/>
        </w:rPr>
        <w:pict>
          <v:shape id="Obrázek 38" o:spid="_x0000_i1027" type="#_x0000_t75" style="width:450pt;height:77.25pt;visibility:visible">
            <v:imagedata r:id="rId7" o:title=""/>
          </v:shape>
        </w:pict>
      </w:r>
    </w:p>
    <w:p w:rsidR="00F20D56" w:rsidRDefault="00F20D56" w:rsidP="001B00F2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3)</w:t>
      </w:r>
    </w:p>
    <w:p w:rsidR="00F20D56" w:rsidRDefault="00F20D56" w:rsidP="001B00F2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¾ &gt; ⅔; ½ &gt; ⅙; -⅚ &lt; ⁹⁄₁₂; -¾ =</w:t>
      </w:r>
      <w:r w:rsidRPr="00A13486">
        <w:rPr>
          <w:b/>
          <w:color w:val="000000"/>
          <w:sz w:val="36"/>
          <w:szCs w:val="36"/>
        </w:rPr>
        <w:t xml:space="preserve"> -0,75; ³⁄₅ </w:t>
      </w:r>
      <w:r>
        <w:rPr>
          <w:b/>
          <w:color w:val="000000"/>
          <w:sz w:val="36"/>
          <w:szCs w:val="36"/>
        </w:rPr>
        <w:t>&lt; 0,66; 0,6 =</w:t>
      </w:r>
      <w:r w:rsidRPr="00A13486">
        <w:rPr>
          <w:b/>
          <w:color w:val="000000"/>
          <w:sz w:val="36"/>
          <w:szCs w:val="36"/>
        </w:rPr>
        <w:t xml:space="preserve"> ⁶⁄₁₀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4)</w:t>
      </w:r>
      <w:r>
        <w:rPr>
          <w:b/>
          <w:color w:val="000000"/>
          <w:sz w:val="36"/>
          <w:szCs w:val="36"/>
        </w:rPr>
        <w:br/>
        <w:t>max(A) = 9/12;</w:t>
      </w:r>
      <w:r>
        <w:rPr>
          <w:b/>
          <w:color w:val="000000"/>
          <w:sz w:val="36"/>
          <w:szCs w:val="36"/>
        </w:rPr>
        <w:tab/>
        <w:t xml:space="preserve"> min(A) = -5/6</w:t>
      </w:r>
      <w:r>
        <w:rPr>
          <w:b/>
          <w:color w:val="000000"/>
          <w:sz w:val="36"/>
          <w:szCs w:val="36"/>
        </w:rPr>
        <w:br/>
        <w:t>max(B) = 15/10;</w:t>
      </w:r>
      <w:r>
        <w:rPr>
          <w:b/>
          <w:color w:val="000000"/>
          <w:sz w:val="36"/>
          <w:szCs w:val="36"/>
        </w:rPr>
        <w:tab/>
        <w:t>min(B) =  -3/5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5)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⅙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B340D0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VY_32_INOVACE_168</w:t>
      </w:r>
    </w:p>
    <w:p w:rsidR="00F20D56" w:rsidRPr="00B340D0" w:rsidRDefault="00F20D56" w:rsidP="004F54EE">
      <w:pPr>
        <w:rPr>
          <w:b/>
          <w:color w:val="000000"/>
          <w:sz w:val="32"/>
          <w:szCs w:val="32"/>
        </w:rPr>
      </w:pPr>
      <w:r w:rsidRPr="00B340D0">
        <w:rPr>
          <w:b/>
          <w:color w:val="000000"/>
          <w:sz w:val="32"/>
          <w:szCs w:val="32"/>
        </w:rPr>
        <w:t>Zdroj:</w:t>
      </w:r>
    </w:p>
    <w:p w:rsidR="00F20D56" w:rsidRPr="00B340D0" w:rsidRDefault="00F20D56" w:rsidP="004F54EE">
      <w:pPr>
        <w:rPr>
          <w:b/>
          <w:color w:val="000000"/>
          <w:sz w:val="32"/>
          <w:szCs w:val="32"/>
        </w:rPr>
      </w:pPr>
      <w:r w:rsidRPr="00B340D0">
        <w:rPr>
          <w:b/>
          <w:color w:val="000000"/>
          <w:sz w:val="32"/>
          <w:szCs w:val="32"/>
        </w:rPr>
        <w:t>Uvedený materiál je dílem autorky.</w:t>
      </w: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4F54EE">
      <w:pPr>
        <w:rPr>
          <w:b/>
          <w:color w:val="000000"/>
          <w:sz w:val="36"/>
          <w:szCs w:val="36"/>
        </w:rPr>
      </w:pPr>
    </w:p>
    <w:p w:rsidR="00F20D56" w:rsidRDefault="00F20D56" w:rsidP="00D6053A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VY_32_INOVACE_168</w:t>
      </w:r>
    </w:p>
    <w:p w:rsidR="00F20D56" w:rsidRPr="00697918" w:rsidRDefault="00F20D56" w:rsidP="004F54EE">
      <w:pPr>
        <w:rPr>
          <w:b/>
          <w:color w:val="000000"/>
          <w:sz w:val="36"/>
          <w:szCs w:val="36"/>
        </w:rPr>
      </w:pPr>
    </w:p>
    <w:sectPr w:rsidR="00F20D56" w:rsidRPr="00697918" w:rsidSect="008F2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D56" w:rsidRDefault="00F20D56" w:rsidP="00D0756F">
      <w:pPr>
        <w:spacing w:after="0" w:line="240" w:lineRule="auto"/>
      </w:pPr>
      <w:r>
        <w:separator/>
      </w:r>
    </w:p>
  </w:endnote>
  <w:endnote w:type="continuationSeparator" w:id="1">
    <w:p w:rsidR="00F20D56" w:rsidRDefault="00F20D56" w:rsidP="00D07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D56" w:rsidRDefault="00F20D56" w:rsidP="00D0756F">
      <w:pPr>
        <w:spacing w:after="0" w:line="240" w:lineRule="auto"/>
      </w:pPr>
      <w:r>
        <w:separator/>
      </w:r>
    </w:p>
  </w:footnote>
  <w:footnote w:type="continuationSeparator" w:id="1">
    <w:p w:rsidR="00F20D56" w:rsidRDefault="00F20D56" w:rsidP="00D07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4EE"/>
    <w:rsid w:val="000C0F19"/>
    <w:rsid w:val="001B00F2"/>
    <w:rsid w:val="001E7995"/>
    <w:rsid w:val="00271559"/>
    <w:rsid w:val="004F54EE"/>
    <w:rsid w:val="00566A6B"/>
    <w:rsid w:val="005A15B5"/>
    <w:rsid w:val="005B1DDB"/>
    <w:rsid w:val="00697918"/>
    <w:rsid w:val="0074059B"/>
    <w:rsid w:val="00832F3B"/>
    <w:rsid w:val="008F2AAB"/>
    <w:rsid w:val="00921EBF"/>
    <w:rsid w:val="009D7BBE"/>
    <w:rsid w:val="00A13486"/>
    <w:rsid w:val="00A73461"/>
    <w:rsid w:val="00A83DED"/>
    <w:rsid w:val="00B340D0"/>
    <w:rsid w:val="00BD776B"/>
    <w:rsid w:val="00C02BDD"/>
    <w:rsid w:val="00D0756F"/>
    <w:rsid w:val="00D6053A"/>
    <w:rsid w:val="00E25471"/>
    <w:rsid w:val="00E917CC"/>
    <w:rsid w:val="00F20D56"/>
    <w:rsid w:val="00F57211"/>
    <w:rsid w:val="00F8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AA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075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D7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7B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9D7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TableGrid">
    <w:name w:val="Table Grid"/>
    <w:basedOn w:val="TableNormal"/>
    <w:uiPriority w:val="99"/>
    <w:rsid w:val="00B340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0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Pages>6</Pages>
  <Words>256</Words>
  <Characters>1513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Josef Himl</cp:lastModifiedBy>
  <cp:revision>11</cp:revision>
  <cp:lastPrinted>2014-03-25T09:55:00Z</cp:lastPrinted>
  <dcterms:created xsi:type="dcterms:W3CDTF">2013-11-19T20:37:00Z</dcterms:created>
  <dcterms:modified xsi:type="dcterms:W3CDTF">2014-03-25T09:57:00Z</dcterms:modified>
</cp:coreProperties>
</file>