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556" w:rsidRDefault="0005055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050556" w:rsidRPr="005B71AC" w:rsidRDefault="00050556" w:rsidP="005B71AC"/>
    <w:p w:rsidR="00050556" w:rsidRPr="005B71AC" w:rsidRDefault="00050556" w:rsidP="005B71AC"/>
    <w:p w:rsidR="00050556" w:rsidRDefault="00050556" w:rsidP="005B71AC"/>
    <w:p w:rsidR="00050556" w:rsidRDefault="00050556" w:rsidP="005B71AC">
      <w:pPr>
        <w:rPr>
          <w:b/>
          <w:bCs/>
        </w:rPr>
      </w:pPr>
    </w:p>
    <w:p w:rsidR="00050556" w:rsidRDefault="00050556" w:rsidP="005B71AC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50556" w:rsidRPr="00362090">
        <w:trPr>
          <w:trHeight w:val="1045"/>
        </w:trPr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50556" w:rsidRDefault="00050556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VY_12_INOVACE_36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8.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Český jazyk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Test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J.K.TYL</w:t>
            </w:r>
          </w:p>
        </w:tc>
      </w:tr>
    </w:tbl>
    <w:p w:rsidR="00050556" w:rsidRDefault="00050556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50556" w:rsidRPr="00362090">
        <w:trPr>
          <w:trHeight w:val="1397"/>
        </w:trPr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Prověřování učiva o J.K.Tylovi</w:t>
            </w:r>
            <w:bookmarkStart w:id="0" w:name="_GoBack"/>
            <w:bookmarkEnd w:id="0"/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16.9.2013</w:t>
            </w:r>
          </w:p>
        </w:tc>
      </w:tr>
      <w:tr w:rsidR="00050556" w:rsidRPr="00362090">
        <w:tc>
          <w:tcPr>
            <w:tcW w:w="237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0556" w:rsidRPr="00362090" w:rsidRDefault="00050556" w:rsidP="0036209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362090">
              <w:rPr>
                <w:b/>
                <w:bCs/>
                <w:sz w:val="28"/>
                <w:szCs w:val="28"/>
              </w:rPr>
              <w:t>10.12.2013</w:t>
            </w:r>
          </w:p>
        </w:tc>
      </w:tr>
    </w:tbl>
    <w:p w:rsidR="00050556" w:rsidRDefault="00050556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050556" w:rsidRDefault="00050556" w:rsidP="00CA35E0">
      <w:pPr>
        <w:rPr>
          <w:sz w:val="32"/>
          <w:szCs w:val="32"/>
        </w:rPr>
      </w:pPr>
    </w:p>
    <w:p w:rsidR="00050556" w:rsidRDefault="00050556" w:rsidP="00CA35E0">
      <w:pPr>
        <w:rPr>
          <w:sz w:val="32"/>
          <w:szCs w:val="32"/>
        </w:rPr>
      </w:pPr>
    </w:p>
    <w:p w:rsidR="00050556" w:rsidRDefault="00050556" w:rsidP="00CA35E0">
      <w:pPr>
        <w:rPr>
          <w:sz w:val="32"/>
          <w:szCs w:val="32"/>
        </w:rPr>
      </w:pPr>
    </w:p>
    <w:p w:rsidR="00050556" w:rsidRDefault="00050556" w:rsidP="00CA35E0">
      <w:pPr>
        <w:rPr>
          <w:sz w:val="32"/>
          <w:szCs w:val="32"/>
        </w:rPr>
      </w:pPr>
    </w:p>
    <w:p w:rsidR="00050556" w:rsidRDefault="00050556" w:rsidP="00227EE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Test </w:t>
      </w:r>
    </w:p>
    <w:p w:rsidR="00050556" w:rsidRPr="00263715" w:rsidRDefault="00050556" w:rsidP="00227EE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Úkol pro žáky před vyplněním testu: prostuduj si čítanku nebo jiný zdroj např.internetový nebo zápis v sešitě a odpověz na otázky v testu:</w:t>
      </w:r>
    </w:p>
    <w:p w:rsidR="00050556" w:rsidRDefault="00050556" w:rsidP="00227EE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Zakroužkuj správnou odpověď: </w:t>
      </w:r>
    </w:p>
    <w:p w:rsidR="00050556" w:rsidRDefault="00050556" w:rsidP="00227E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Josef Kajetán Tyl byl:</w:t>
      </w:r>
    </w:p>
    <w:p w:rsidR="00050556" w:rsidRDefault="00050556" w:rsidP="00227EE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Básník, literární kritik, herec</w:t>
      </w:r>
    </w:p>
    <w:p w:rsidR="00050556" w:rsidRDefault="00050556" w:rsidP="00227EE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Novinář, spisovatel, prozaik, dramatik, organizátor divadelního života</w:t>
      </w:r>
    </w:p>
    <w:p w:rsidR="00050556" w:rsidRDefault="00050556" w:rsidP="00227EE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prozaik, básník, pedagog</w:t>
      </w:r>
    </w:p>
    <w:p w:rsidR="00050556" w:rsidRDefault="00050556" w:rsidP="00227E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Mohl se setkat s Boženou Němcovou?</w:t>
      </w:r>
    </w:p>
    <w:p w:rsidR="00050556" w:rsidRDefault="00050556" w:rsidP="00227EE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Ano</w:t>
      </w:r>
    </w:p>
    <w:p w:rsidR="00050556" w:rsidRDefault="00050556" w:rsidP="00227EE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050556" w:rsidRDefault="00050556" w:rsidP="00227EE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Ne, žili v jiném století</w:t>
      </w:r>
    </w:p>
    <w:p w:rsidR="00050556" w:rsidRDefault="00050556" w:rsidP="00227E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J. K. Tyl je autorem</w:t>
      </w:r>
    </w:p>
    <w:p w:rsidR="00050556" w:rsidRDefault="00050556" w:rsidP="00227EE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Textu básně Máj</w:t>
      </w:r>
    </w:p>
    <w:p w:rsidR="00050556" w:rsidRDefault="00050556" w:rsidP="00227EE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Textu hymny České republiky</w:t>
      </w:r>
    </w:p>
    <w:p w:rsidR="00050556" w:rsidRDefault="00050556" w:rsidP="00227EE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Textu pohádek v období romantismu</w:t>
      </w:r>
    </w:p>
    <w:p w:rsidR="00050556" w:rsidRDefault="00050556" w:rsidP="00227E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J. K. Tyl založil časopis Kwěty české v roce 1834:</w:t>
      </w:r>
    </w:p>
    <w:p w:rsidR="00050556" w:rsidRDefault="00050556" w:rsidP="00227EE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Ano</w:t>
      </w:r>
    </w:p>
    <w:p w:rsidR="00050556" w:rsidRDefault="00050556" w:rsidP="00227EE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050556" w:rsidRDefault="00050556" w:rsidP="00227EE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Nezaložil je, pouze je tiskl</w:t>
      </w:r>
    </w:p>
    <w:p w:rsidR="00050556" w:rsidRDefault="00050556" w:rsidP="00227EE6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J. K. Tyl je autorem divadelní hry:</w:t>
      </w:r>
    </w:p>
    <w:p w:rsidR="00050556" w:rsidRDefault="00050556" w:rsidP="00227EE6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Mašlovačka aneb žádný hněv a žádná rvačka</w:t>
      </w:r>
    </w:p>
    <w:p w:rsidR="00050556" w:rsidRDefault="00050556" w:rsidP="00227EE6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Koulovačka aneb žádný hněv</w:t>
      </w:r>
    </w:p>
    <w:p w:rsidR="00050556" w:rsidRDefault="00050556" w:rsidP="00227EE6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Fidlovačka aneb žádný hněv a žádná rvačka</w:t>
      </w:r>
    </w:p>
    <w:p w:rsidR="00050556" w:rsidRPr="00CA35E0" w:rsidRDefault="00050556" w:rsidP="00CA35E0">
      <w:pPr>
        <w:rPr>
          <w:sz w:val="32"/>
          <w:szCs w:val="32"/>
        </w:rPr>
      </w:pPr>
    </w:p>
    <w:sectPr w:rsidR="00050556" w:rsidRPr="00CA35E0" w:rsidSect="003C6FD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556" w:rsidRDefault="00050556" w:rsidP="005B71AC">
      <w:pPr>
        <w:spacing w:after="0" w:line="240" w:lineRule="auto"/>
      </w:pPr>
      <w:r>
        <w:separator/>
      </w:r>
    </w:p>
  </w:endnote>
  <w:endnote w:type="continuationSeparator" w:id="0">
    <w:p w:rsidR="00050556" w:rsidRDefault="0005055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556" w:rsidRDefault="00050556" w:rsidP="005B71AC">
      <w:pPr>
        <w:spacing w:after="0" w:line="240" w:lineRule="auto"/>
      </w:pPr>
      <w:r>
        <w:separator/>
      </w:r>
    </w:p>
  </w:footnote>
  <w:footnote w:type="continuationSeparator" w:id="0">
    <w:p w:rsidR="00050556" w:rsidRDefault="0005055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56" w:rsidRDefault="00050556" w:rsidP="00124EB2">
    <w:pPr>
      <w:spacing w:after="0"/>
      <w:jc w:val="center"/>
      <w:rPr>
        <w:color w:val="808080"/>
        <w:sz w:val="20"/>
        <w:szCs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9947913" r:id="rId2"/>
      </w:pict>
    </w:r>
    <w:r>
      <w:rPr>
        <w:color w:val="808080"/>
        <w:sz w:val="20"/>
        <w:szCs w:val="20"/>
      </w:rPr>
      <w:t>Základní škola Háj ve Slezsku, okres Opava, příspěvková organizace</w:t>
    </w:r>
  </w:p>
  <w:p w:rsidR="00050556" w:rsidRDefault="00050556" w:rsidP="00124EB2">
    <w:pPr>
      <w:spacing w:after="0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Školní 90, 747 92 Háj ve Slezsku, tel.: 553 773 333, fax: 553 773 942,</w:t>
    </w:r>
  </w:p>
  <w:p w:rsidR="00050556" w:rsidRDefault="00050556" w:rsidP="00124EB2">
    <w:pPr>
      <w:spacing w:after="0"/>
      <w:jc w:val="center"/>
    </w:pPr>
    <w:r>
      <w:rPr>
        <w:color w:val="808080"/>
        <w:sz w:val="16"/>
        <w:szCs w:val="16"/>
      </w:rPr>
      <w:t>e-mail: skolahaj@volny.cz, www.skolahaj.cz</w:t>
    </w:r>
  </w:p>
  <w:p w:rsidR="00050556" w:rsidRDefault="000505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F1B1F"/>
    <w:multiLevelType w:val="hybridMultilevel"/>
    <w:tmpl w:val="19262762"/>
    <w:lvl w:ilvl="0" w:tplc="66FAF17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4B67A1"/>
    <w:multiLevelType w:val="hybridMultilevel"/>
    <w:tmpl w:val="12B4E2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13ED7"/>
    <w:multiLevelType w:val="hybridMultilevel"/>
    <w:tmpl w:val="753270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875E45"/>
    <w:multiLevelType w:val="hybridMultilevel"/>
    <w:tmpl w:val="595813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5796D"/>
    <w:multiLevelType w:val="hybridMultilevel"/>
    <w:tmpl w:val="D3BA26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5A3B91"/>
    <w:multiLevelType w:val="hybridMultilevel"/>
    <w:tmpl w:val="399C9DE4"/>
    <w:lvl w:ilvl="0" w:tplc="195E87F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25D97"/>
    <w:rsid w:val="00033C03"/>
    <w:rsid w:val="00044906"/>
    <w:rsid w:val="00050556"/>
    <w:rsid w:val="000E49D3"/>
    <w:rsid w:val="00124EB2"/>
    <w:rsid w:val="001C3B8E"/>
    <w:rsid w:val="00227EE6"/>
    <w:rsid w:val="00263715"/>
    <w:rsid w:val="00271122"/>
    <w:rsid w:val="002C3427"/>
    <w:rsid w:val="00362090"/>
    <w:rsid w:val="003728F7"/>
    <w:rsid w:val="003B32EC"/>
    <w:rsid w:val="003C6FDF"/>
    <w:rsid w:val="003E0A83"/>
    <w:rsid w:val="003E52E5"/>
    <w:rsid w:val="004013E3"/>
    <w:rsid w:val="005072BE"/>
    <w:rsid w:val="00537A84"/>
    <w:rsid w:val="005B71AC"/>
    <w:rsid w:val="006345BF"/>
    <w:rsid w:val="006703BE"/>
    <w:rsid w:val="00716862"/>
    <w:rsid w:val="00796BCF"/>
    <w:rsid w:val="007B456A"/>
    <w:rsid w:val="007C3264"/>
    <w:rsid w:val="00803868"/>
    <w:rsid w:val="00806FDA"/>
    <w:rsid w:val="0082321B"/>
    <w:rsid w:val="008A5321"/>
    <w:rsid w:val="008E3FDD"/>
    <w:rsid w:val="0095229F"/>
    <w:rsid w:val="00A65F0C"/>
    <w:rsid w:val="00A9638B"/>
    <w:rsid w:val="00B23722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07073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FD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</w:style>
  <w:style w:type="table" w:styleId="TableGrid">
    <w:name w:val="Table Grid"/>
    <w:basedOn w:val="TableNormal"/>
    <w:uiPriority w:val="99"/>
    <w:rsid w:val="005B7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27EE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2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182</Words>
  <Characters>1080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</cp:lastModifiedBy>
  <cp:revision>7</cp:revision>
  <dcterms:created xsi:type="dcterms:W3CDTF">2013-09-16T16:44:00Z</dcterms:created>
  <dcterms:modified xsi:type="dcterms:W3CDTF">2014-08-19T08:05:00Z</dcterms:modified>
</cp:coreProperties>
</file>