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CC7" w:rsidRPr="007502B0" w:rsidRDefault="00C01CC7" w:rsidP="00177FC4">
      <w:pPr>
        <w:rPr>
          <w:b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72" o:spid="_x0000_s1026" type="#_x0000_t75" alt="Popis: H:\!Dokumenty\!Gympl\!projekty\!!OP VK\publicita\OPVK_hor_zakladni_logolink_CB_cz.jpg" style="position:absolute;margin-left:21.1pt;margin-top:-6.4pt;width:427.85pt;height:83pt;z-index:251658240;visibility:visible;mso-position-horizontal-relative:margin">
            <v:imagedata r:id="rId5" o:title=""/>
            <w10:wrap type="square" anchorx="margin"/>
          </v:shape>
        </w:pict>
      </w:r>
    </w:p>
    <w:p w:rsidR="00C01CC7" w:rsidRPr="007502B0" w:rsidRDefault="00C01CC7" w:rsidP="00177FC4"/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020"/>
      </w:tblPr>
      <w:tblGrid>
        <w:gridCol w:w="2129"/>
        <w:gridCol w:w="6238"/>
      </w:tblGrid>
      <w:tr w:rsidR="00C01CC7" w:rsidRPr="00A0376F" w:rsidTr="002413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1CC7" w:rsidRPr="00A0376F" w:rsidRDefault="00C01CC7" w:rsidP="00241313">
            <w:pPr>
              <w:rPr>
                <w:b/>
              </w:rPr>
            </w:pPr>
            <w:r w:rsidRPr="00A0376F">
              <w:rPr>
                <w:b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1CC7" w:rsidRPr="00A0376F" w:rsidRDefault="00C01CC7" w:rsidP="00241313">
            <w:r w:rsidRPr="00A0376F">
              <w:t>BRÁNA, základní škola a mateřská škola </w:t>
            </w:r>
            <w:r w:rsidRPr="00A0376F">
              <w:br/>
              <w:t>Kollárova 456, 509 01 Nová Paka</w:t>
            </w:r>
          </w:p>
        </w:tc>
      </w:tr>
      <w:tr w:rsidR="00C01CC7" w:rsidRPr="00A0376F" w:rsidTr="002413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1CC7" w:rsidRPr="00A0376F" w:rsidRDefault="00C01CC7" w:rsidP="00241313">
            <w:pPr>
              <w:rPr>
                <w:b/>
              </w:rPr>
            </w:pPr>
            <w:r w:rsidRPr="00A0376F">
              <w:rPr>
                <w:b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1CC7" w:rsidRPr="00A0376F" w:rsidRDefault="00C01CC7" w:rsidP="00241313">
            <w:r w:rsidRPr="00A0376F">
              <w:t>CZ.1.07/1.4.00/21.3750</w:t>
            </w:r>
          </w:p>
        </w:tc>
      </w:tr>
      <w:tr w:rsidR="00C01CC7" w:rsidRPr="00A0376F" w:rsidTr="002413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1CC7" w:rsidRPr="00A0376F" w:rsidRDefault="00C01CC7" w:rsidP="00241313">
            <w:pPr>
              <w:rPr>
                <w:b/>
              </w:rPr>
            </w:pPr>
            <w:r w:rsidRPr="00A0376F">
              <w:rPr>
                <w:b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1CC7" w:rsidRPr="00A0376F" w:rsidRDefault="00C01CC7" w:rsidP="00241313">
            <w:r w:rsidRPr="00A0376F">
              <w:t>Rozvoj čtení a práce s informacemi</w:t>
            </w:r>
          </w:p>
        </w:tc>
      </w:tr>
      <w:tr w:rsidR="00C01CC7" w:rsidRPr="00A0376F" w:rsidTr="002413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1CC7" w:rsidRPr="00A0376F" w:rsidRDefault="00C01CC7" w:rsidP="00241313">
            <w:pPr>
              <w:rPr>
                <w:b/>
              </w:rPr>
            </w:pPr>
            <w:r w:rsidRPr="00A0376F">
              <w:rPr>
                <w:b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1CC7" w:rsidRPr="00A0376F" w:rsidRDefault="00C01CC7" w:rsidP="00241313">
            <w:r w:rsidRPr="00A0376F">
              <w:t>I/2 Inovace a zkvalitnění výuky směřující k rozvoji čtenářské a informační gramotnosti</w:t>
            </w:r>
          </w:p>
        </w:tc>
      </w:tr>
      <w:tr w:rsidR="00C01CC7" w:rsidRPr="00A0376F" w:rsidTr="002413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1CC7" w:rsidRPr="00A0376F" w:rsidRDefault="00C01CC7" w:rsidP="00241313">
            <w:pPr>
              <w:rPr>
                <w:b/>
              </w:rPr>
            </w:pPr>
            <w:r w:rsidRPr="00A0376F">
              <w:rPr>
                <w:b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1CC7" w:rsidRPr="00A0376F" w:rsidRDefault="00C01CC7" w:rsidP="00241313">
            <w:r w:rsidRPr="00A0376F">
              <w:t>Mgr. Ema Koťátková</w:t>
            </w:r>
          </w:p>
        </w:tc>
      </w:tr>
      <w:tr w:rsidR="00C01CC7" w:rsidRPr="00A0376F" w:rsidTr="002413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1CC7" w:rsidRPr="00A0376F" w:rsidRDefault="00C01CC7" w:rsidP="00241313">
            <w:pPr>
              <w:rPr>
                <w:b/>
              </w:rPr>
            </w:pPr>
            <w:r w:rsidRPr="00A0376F">
              <w:rPr>
                <w:b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1CC7" w:rsidRPr="00A0376F" w:rsidRDefault="00C01CC7" w:rsidP="00241313">
            <w:r w:rsidRPr="00A0376F">
              <w:t>Prvouka (vzdělávací oblast: Člověk a jeho svět)</w:t>
            </w:r>
          </w:p>
        </w:tc>
      </w:tr>
      <w:tr w:rsidR="00C01CC7" w:rsidRPr="00A0376F" w:rsidTr="002413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1CC7" w:rsidRPr="00A0376F" w:rsidRDefault="00C01CC7" w:rsidP="00241313">
            <w:pPr>
              <w:rPr>
                <w:b/>
              </w:rPr>
            </w:pPr>
            <w:r w:rsidRPr="00A0376F">
              <w:rPr>
                <w:b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1CC7" w:rsidRPr="00A0376F" w:rsidRDefault="00C01CC7" w:rsidP="00241313">
            <w:r w:rsidRPr="00A0376F">
              <w:t>Pastýři 1</w:t>
            </w:r>
          </w:p>
        </w:tc>
      </w:tr>
      <w:tr w:rsidR="00C01CC7" w:rsidRPr="00A0376F" w:rsidTr="002413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1CC7" w:rsidRPr="00A0376F" w:rsidRDefault="00C01CC7" w:rsidP="00241313">
            <w:pPr>
              <w:rPr>
                <w:b/>
              </w:rPr>
            </w:pPr>
            <w:r w:rsidRPr="00A0376F">
              <w:rPr>
                <w:b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1CC7" w:rsidRPr="00A0376F" w:rsidRDefault="00C01CC7" w:rsidP="00241313">
            <w:r w:rsidRPr="00A0376F">
              <w:t>2.</w:t>
            </w:r>
          </w:p>
        </w:tc>
      </w:tr>
      <w:tr w:rsidR="00C01CC7" w:rsidRPr="00A0376F" w:rsidTr="002413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1CC7" w:rsidRPr="00A0376F" w:rsidRDefault="00C01CC7" w:rsidP="00241313">
            <w:pPr>
              <w:rPr>
                <w:b/>
              </w:rPr>
            </w:pPr>
            <w:r w:rsidRPr="00A0376F">
              <w:rPr>
                <w:b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1CC7" w:rsidRPr="00A0376F" w:rsidRDefault="00C01CC7" w:rsidP="007336D9">
            <w:pPr>
              <w:rPr>
                <w:b/>
              </w:rPr>
            </w:pPr>
            <w:r w:rsidRPr="00A0376F">
              <w:rPr>
                <w:b/>
              </w:rPr>
              <w:t>VY_12_INOVACE_4_14_PR_Pastýři 1</w:t>
            </w:r>
          </w:p>
        </w:tc>
      </w:tr>
      <w:tr w:rsidR="00C01CC7" w:rsidRPr="00A0376F" w:rsidTr="002413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1CC7" w:rsidRPr="00A0376F" w:rsidRDefault="00C01CC7" w:rsidP="00241313">
            <w:pPr>
              <w:rPr>
                <w:b/>
              </w:rPr>
            </w:pPr>
            <w:r w:rsidRPr="00A0376F">
              <w:rPr>
                <w:b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1CC7" w:rsidRPr="00A0376F" w:rsidRDefault="00C01CC7" w:rsidP="00241313">
            <w:r w:rsidRPr="00A0376F">
              <w:t>10.12.14</w:t>
            </w:r>
          </w:p>
        </w:tc>
      </w:tr>
      <w:tr w:rsidR="00C01CC7" w:rsidRPr="00A0376F" w:rsidTr="00241313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01CC7" w:rsidRPr="00A0376F" w:rsidRDefault="00C01CC7" w:rsidP="00241313">
            <w:pPr>
              <w:rPr>
                <w:b/>
              </w:rPr>
            </w:pPr>
            <w:r w:rsidRPr="00A0376F">
              <w:rPr>
                <w:b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01CC7" w:rsidRPr="00A0376F" w:rsidRDefault="00C01CC7" w:rsidP="00BA314F">
            <w:r w:rsidRPr="00A0376F">
              <w:t xml:space="preserve">Tento materiál je zařazen do vzdělávací oblasti Křesťanská výchova 2, žáci pracují s textem, hledají v textu vetřelce </w:t>
            </w:r>
            <w:bookmarkStart w:id="0" w:name="_GoBack"/>
            <w:bookmarkEnd w:id="0"/>
            <w:r w:rsidRPr="00A0376F">
              <w:t>a píší věty se správným slovosledem.</w:t>
            </w:r>
          </w:p>
        </w:tc>
      </w:tr>
    </w:tbl>
    <w:p w:rsidR="00C01CC7" w:rsidRDefault="00C01CC7" w:rsidP="00177FC4"/>
    <w:p w:rsidR="00C01CC7" w:rsidRDefault="00C01CC7" w:rsidP="00177FC4"/>
    <w:p w:rsidR="00C01CC7" w:rsidRDefault="00C01CC7" w:rsidP="00177FC4"/>
    <w:p w:rsidR="00C01CC7" w:rsidRDefault="00C01CC7" w:rsidP="00177FC4"/>
    <w:p w:rsidR="00C01CC7" w:rsidRDefault="00C01CC7" w:rsidP="00177FC4"/>
    <w:p w:rsidR="00C01CC7" w:rsidRDefault="00C01CC7" w:rsidP="00177FC4"/>
    <w:p w:rsidR="00C01CC7" w:rsidRDefault="00C01CC7" w:rsidP="00177FC4"/>
    <w:p w:rsidR="00C01CC7" w:rsidRDefault="00C01CC7" w:rsidP="00177FC4"/>
    <w:p w:rsidR="00C01CC7" w:rsidRDefault="00C01CC7" w:rsidP="00177FC4"/>
    <w:p w:rsidR="00C01CC7" w:rsidRDefault="00C01CC7" w:rsidP="00177FC4"/>
    <w:p w:rsidR="00C01CC7" w:rsidRDefault="00C01CC7" w:rsidP="00177FC4"/>
    <w:p w:rsidR="00C01CC7" w:rsidRDefault="00C01CC7" w:rsidP="00177FC4"/>
    <w:p w:rsidR="00C01CC7" w:rsidRDefault="00C01CC7" w:rsidP="00177FC4"/>
    <w:p w:rsidR="00C01CC7" w:rsidRDefault="00C01CC7" w:rsidP="00177FC4"/>
    <w:p w:rsidR="00C01CC7" w:rsidRDefault="00C01CC7" w:rsidP="00177FC4"/>
    <w:p w:rsidR="00C01CC7" w:rsidRDefault="00C01CC7" w:rsidP="00177FC4"/>
    <w:p w:rsidR="00C01CC7" w:rsidRDefault="00C01CC7" w:rsidP="00177FC4"/>
    <w:p w:rsidR="00C01CC7" w:rsidRDefault="00C01CC7" w:rsidP="00177FC4"/>
    <w:p w:rsidR="00C01CC7" w:rsidRDefault="00C01CC7" w:rsidP="00177FC4"/>
    <w:p w:rsidR="00C01CC7" w:rsidRDefault="00C01CC7" w:rsidP="00177FC4"/>
    <w:p w:rsidR="00C01CC7" w:rsidRDefault="00C01CC7" w:rsidP="00177FC4"/>
    <w:p w:rsidR="00C01CC7" w:rsidRDefault="00C01CC7" w:rsidP="00177FC4"/>
    <w:p w:rsidR="00C01CC7" w:rsidRDefault="00C01CC7" w:rsidP="00177FC4"/>
    <w:p w:rsidR="00C01CC7" w:rsidRDefault="00C01CC7" w:rsidP="00177FC4"/>
    <w:p w:rsidR="00C01CC7" w:rsidRDefault="00C01CC7" w:rsidP="00177FC4"/>
    <w:p w:rsidR="00C01CC7" w:rsidRDefault="00C01CC7" w:rsidP="00177FC4"/>
    <w:p w:rsidR="00C01CC7" w:rsidRDefault="00C01CC7" w:rsidP="00177FC4">
      <w:r w:rsidRPr="00A0376F">
        <w:rPr>
          <w:b/>
          <w:noProof/>
          <w:sz w:val="44"/>
          <w:u w:val="single"/>
          <w:lang w:eastAsia="cs-CZ"/>
        </w:rPr>
        <w:pict>
          <v:shape id="Obrázek 5" o:spid="_x0000_i1025" type="#_x0000_t75" style="width:177.75pt;height:126.75pt;visibility:visible">
            <v:imagedata r:id="rId6" o:title=""/>
          </v:shape>
        </w:pict>
      </w:r>
    </w:p>
    <w:p w:rsidR="00C01CC7" w:rsidRPr="00404C0D" w:rsidRDefault="00C01CC7">
      <w:pPr>
        <w:rPr>
          <w:b/>
          <w:sz w:val="44"/>
          <w:u w:val="single"/>
        </w:rPr>
      </w:pPr>
      <w:r w:rsidRPr="00404C0D">
        <w:rPr>
          <w:b/>
          <w:sz w:val="44"/>
          <w:u w:val="single"/>
        </w:rPr>
        <w:t>Pastýři</w:t>
      </w:r>
    </w:p>
    <w:p w:rsidR="00C01CC7" w:rsidRPr="00404C0D" w:rsidRDefault="00C01CC7">
      <w:pPr>
        <w:rPr>
          <w:b/>
          <w:sz w:val="36"/>
        </w:rPr>
      </w:pPr>
      <w:r w:rsidRPr="00404C0D">
        <w:rPr>
          <w:b/>
          <w:sz w:val="36"/>
        </w:rPr>
        <w:t>Náhle při nich stál anděl a řekl: „ Dnes se vám narodil Spasitel ve městě Davidově.“</w:t>
      </w:r>
    </w:p>
    <w:p w:rsidR="00C01CC7" w:rsidRPr="00404C0D" w:rsidRDefault="00C01CC7">
      <w:pPr>
        <w:rPr>
          <w:b/>
          <w:sz w:val="36"/>
        </w:rPr>
      </w:pPr>
      <w:r w:rsidRPr="00404C0D">
        <w:rPr>
          <w:b/>
          <w:sz w:val="36"/>
        </w:rPr>
        <w:t>Jakmile od nich andělé odešli, pastýři se vydali do Betléma.</w:t>
      </w:r>
    </w:p>
    <w:p w:rsidR="00C01CC7" w:rsidRPr="00404C0D" w:rsidRDefault="00C01CC7">
      <w:pPr>
        <w:rPr>
          <w:b/>
          <w:sz w:val="36"/>
        </w:rPr>
      </w:pPr>
      <w:r w:rsidRPr="00404C0D">
        <w:rPr>
          <w:b/>
          <w:sz w:val="36"/>
        </w:rPr>
        <w:t xml:space="preserve">Spěchali tam a nalezli </w:t>
      </w:r>
      <w:r>
        <w:rPr>
          <w:b/>
          <w:sz w:val="36"/>
        </w:rPr>
        <w:t>Marii a Josefa i to děťátko polo</w:t>
      </w:r>
      <w:r w:rsidRPr="00404C0D">
        <w:rPr>
          <w:b/>
          <w:sz w:val="36"/>
        </w:rPr>
        <w:t>žené do jeslí.</w:t>
      </w:r>
    </w:p>
    <w:p w:rsidR="00C01CC7" w:rsidRDefault="00C01CC7">
      <w:pPr>
        <w:rPr>
          <w:b/>
          <w:sz w:val="36"/>
        </w:rPr>
      </w:pPr>
      <w:r w:rsidRPr="00404C0D">
        <w:rPr>
          <w:b/>
          <w:sz w:val="36"/>
        </w:rPr>
        <w:t>Pastýři se pak navrátili, oslavovali a chválili Boha za všechno, co slyšeli a viděli.</w:t>
      </w:r>
    </w:p>
    <w:p w:rsidR="00C01CC7" w:rsidRPr="00BA314F" w:rsidRDefault="00C01CC7" w:rsidP="00BA314F">
      <w:pPr>
        <w:ind w:firstLine="360"/>
        <w:rPr>
          <w:b/>
          <w:sz w:val="36"/>
          <w:u w:val="single"/>
        </w:rPr>
      </w:pPr>
      <w:r w:rsidRPr="00BA314F">
        <w:rPr>
          <w:b/>
          <w:sz w:val="36"/>
          <w:u w:val="single"/>
        </w:rPr>
        <w:t>Najdi v textu vetřelce. Vyškrtni je.</w:t>
      </w:r>
    </w:p>
    <w:p w:rsidR="00C01CC7" w:rsidRPr="007336D9" w:rsidRDefault="00C01CC7" w:rsidP="007336D9">
      <w:pPr>
        <w:ind w:left="360"/>
        <w:rPr>
          <w:sz w:val="36"/>
        </w:rPr>
      </w:pPr>
      <w:r w:rsidRPr="007336D9">
        <w:rPr>
          <w:sz w:val="36"/>
        </w:rPr>
        <w:t>Náhle při nich</w:t>
      </w:r>
      <w:r>
        <w:rPr>
          <w:sz w:val="36"/>
        </w:rPr>
        <w:t xml:space="preserve"> dopředu</w:t>
      </w:r>
      <w:r w:rsidRPr="007336D9">
        <w:rPr>
          <w:sz w:val="36"/>
        </w:rPr>
        <w:t xml:space="preserve"> stál anděl a řekl</w:t>
      </w:r>
      <w:r>
        <w:rPr>
          <w:sz w:val="36"/>
        </w:rPr>
        <w:t xml:space="preserve"> nám</w:t>
      </w:r>
      <w:r w:rsidRPr="007336D9">
        <w:rPr>
          <w:sz w:val="36"/>
        </w:rPr>
        <w:t>: „ Dnes se vám narodil</w:t>
      </w:r>
      <w:r>
        <w:rPr>
          <w:sz w:val="36"/>
        </w:rPr>
        <w:t xml:space="preserve"> velký</w:t>
      </w:r>
      <w:r w:rsidRPr="007336D9">
        <w:rPr>
          <w:sz w:val="36"/>
        </w:rPr>
        <w:t xml:space="preserve"> Spasitel ve městě </w:t>
      </w:r>
      <w:r>
        <w:rPr>
          <w:sz w:val="36"/>
        </w:rPr>
        <w:t xml:space="preserve"> pro </w:t>
      </w:r>
      <w:r w:rsidRPr="007336D9">
        <w:rPr>
          <w:sz w:val="36"/>
        </w:rPr>
        <w:t>Davidově.“</w:t>
      </w:r>
    </w:p>
    <w:p w:rsidR="00C01CC7" w:rsidRDefault="00C01CC7" w:rsidP="00BA314F">
      <w:pPr>
        <w:ind w:left="360"/>
        <w:rPr>
          <w:sz w:val="36"/>
        </w:rPr>
      </w:pPr>
      <w:r w:rsidRPr="007336D9">
        <w:rPr>
          <w:sz w:val="36"/>
        </w:rPr>
        <w:t xml:space="preserve">Jakmile </w:t>
      </w:r>
      <w:r>
        <w:rPr>
          <w:sz w:val="36"/>
        </w:rPr>
        <w:t xml:space="preserve">zase </w:t>
      </w:r>
      <w:r w:rsidRPr="007336D9">
        <w:rPr>
          <w:sz w:val="36"/>
        </w:rPr>
        <w:t xml:space="preserve">od nich andělé </w:t>
      </w:r>
      <w:r>
        <w:rPr>
          <w:sz w:val="36"/>
        </w:rPr>
        <w:t xml:space="preserve">pomalu </w:t>
      </w:r>
      <w:r w:rsidRPr="007336D9">
        <w:rPr>
          <w:sz w:val="36"/>
        </w:rPr>
        <w:t xml:space="preserve">odešli, pastýři se </w:t>
      </w:r>
      <w:r>
        <w:rPr>
          <w:sz w:val="36"/>
        </w:rPr>
        <w:t xml:space="preserve">rychle </w:t>
      </w:r>
      <w:r w:rsidRPr="007336D9">
        <w:rPr>
          <w:sz w:val="36"/>
        </w:rPr>
        <w:t>vydali do Betléma</w:t>
      </w:r>
    </w:p>
    <w:p w:rsidR="00C01CC7" w:rsidRPr="00390771" w:rsidRDefault="00C01CC7" w:rsidP="00BA314F">
      <w:pPr>
        <w:ind w:left="360"/>
        <w:rPr>
          <w:b/>
          <w:sz w:val="36"/>
        </w:rPr>
      </w:pPr>
      <w:r w:rsidRPr="00390771">
        <w:rPr>
          <w:b/>
          <w:noProof/>
          <w:sz w:val="36"/>
          <w:u w:val="single"/>
          <w:lang w:eastAsia="cs-CZ"/>
        </w:rPr>
        <w:t>Správně ze slov poskládej věty. Věty napiš.</w:t>
      </w:r>
    </w:p>
    <w:p w:rsidR="00C01CC7" w:rsidRPr="0034336C" w:rsidRDefault="00C01CC7" w:rsidP="00390771">
      <w:pPr>
        <w:ind w:left="360"/>
        <w:rPr>
          <w:sz w:val="36"/>
        </w:rPr>
      </w:pPr>
      <w:r w:rsidRPr="0034336C">
        <w:rPr>
          <w:sz w:val="36"/>
        </w:rPr>
        <w:t>se vydali Pastýři do Betléma.</w:t>
      </w:r>
    </w:p>
    <w:p w:rsidR="00C01CC7" w:rsidRPr="0034336C" w:rsidRDefault="00C01CC7" w:rsidP="00390771">
      <w:pPr>
        <w:ind w:left="360"/>
        <w:rPr>
          <w:sz w:val="36"/>
        </w:rPr>
      </w:pPr>
      <w:r w:rsidRPr="0034336C">
        <w:rPr>
          <w:sz w:val="36"/>
        </w:rPr>
        <w:t>___________________________________________________</w:t>
      </w:r>
    </w:p>
    <w:p w:rsidR="00C01CC7" w:rsidRPr="0034336C" w:rsidRDefault="00C01CC7" w:rsidP="00390771">
      <w:pPr>
        <w:ind w:left="360"/>
        <w:rPr>
          <w:sz w:val="36"/>
        </w:rPr>
      </w:pPr>
      <w:r w:rsidRPr="0034336C">
        <w:rPr>
          <w:sz w:val="36"/>
        </w:rPr>
        <w:t>položené Děťátko  do jeslí. bylo</w:t>
      </w:r>
    </w:p>
    <w:p w:rsidR="00C01CC7" w:rsidRPr="0034336C" w:rsidRDefault="00C01CC7" w:rsidP="00390771">
      <w:pPr>
        <w:ind w:left="360"/>
        <w:rPr>
          <w:sz w:val="36"/>
        </w:rPr>
      </w:pPr>
      <w:r w:rsidRPr="0034336C">
        <w:rPr>
          <w:sz w:val="36"/>
        </w:rPr>
        <w:t>___________________________________________________</w:t>
      </w:r>
    </w:p>
    <w:p w:rsidR="00C01CC7" w:rsidRDefault="00C01CC7" w:rsidP="00390771">
      <w:pPr>
        <w:ind w:left="360"/>
        <w:rPr>
          <w:b/>
          <w:sz w:val="36"/>
        </w:rPr>
      </w:pPr>
      <w:r>
        <w:rPr>
          <w:b/>
          <w:sz w:val="36"/>
        </w:rPr>
        <w:t>Výborně! Vybarvi si obrázek.</w:t>
      </w:r>
    </w:p>
    <w:p w:rsidR="00C01CC7" w:rsidRDefault="00C01CC7" w:rsidP="00390771">
      <w:pPr>
        <w:ind w:left="360"/>
        <w:rPr>
          <w:b/>
          <w:sz w:val="36"/>
        </w:rPr>
      </w:pPr>
      <w:r w:rsidRPr="00A0376F">
        <w:rPr>
          <w:b/>
          <w:noProof/>
          <w:sz w:val="36"/>
          <w:lang w:eastAsia="cs-CZ"/>
        </w:rPr>
        <w:pict>
          <v:shape id="Obrázek 6" o:spid="_x0000_i1026" type="#_x0000_t75" style="width:306pt;height:352.5pt;visibility:visible">
            <v:imagedata r:id="rId7" o:title=""/>
          </v:shape>
        </w:pict>
      </w:r>
    </w:p>
    <w:p w:rsidR="00C01CC7" w:rsidRDefault="00C01CC7" w:rsidP="00390771">
      <w:pPr>
        <w:ind w:left="360"/>
        <w:rPr>
          <w:b/>
          <w:sz w:val="36"/>
        </w:rPr>
      </w:pPr>
    </w:p>
    <w:p w:rsidR="00C01CC7" w:rsidRPr="00390771" w:rsidRDefault="00C01CC7" w:rsidP="00390771">
      <w:pPr>
        <w:ind w:left="360"/>
        <w:rPr>
          <w:b/>
          <w:sz w:val="36"/>
        </w:rPr>
      </w:pPr>
      <w:r w:rsidRPr="00390771">
        <w:rPr>
          <w:b/>
          <w:sz w:val="36"/>
        </w:rPr>
        <w:t>Použité zdroje:</w:t>
      </w:r>
    </w:p>
    <w:p w:rsidR="00C01CC7" w:rsidRDefault="00C01CC7" w:rsidP="00390771">
      <w:pPr>
        <w:ind w:left="360"/>
        <w:rPr>
          <w:b/>
          <w:sz w:val="36"/>
        </w:rPr>
      </w:pPr>
      <w:r w:rsidRPr="00390771">
        <w:rPr>
          <w:b/>
          <w:sz w:val="36"/>
        </w:rPr>
        <w:t>Převyprávěný text Bible ekumenické.</w:t>
      </w:r>
    </w:p>
    <w:p w:rsidR="00C01CC7" w:rsidRPr="00390771" w:rsidRDefault="00C01CC7" w:rsidP="00390771">
      <w:pPr>
        <w:ind w:left="360"/>
        <w:rPr>
          <w:b/>
          <w:sz w:val="36"/>
        </w:rPr>
      </w:pPr>
      <w:r w:rsidRPr="00390771">
        <w:rPr>
          <w:b/>
          <w:sz w:val="36"/>
        </w:rPr>
        <w:t>www.office.microsoft.com</w:t>
      </w:r>
    </w:p>
    <w:sectPr w:rsidR="00C01CC7" w:rsidRPr="00390771" w:rsidSect="009D532F">
      <w:pgSz w:w="11906" w:h="16838"/>
      <w:pgMar w:top="709" w:right="1133" w:bottom="141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775629"/>
    <w:multiLevelType w:val="hybridMultilevel"/>
    <w:tmpl w:val="FDA4494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4C0D"/>
    <w:rsid w:val="00177FC4"/>
    <w:rsid w:val="001839D9"/>
    <w:rsid w:val="00241313"/>
    <w:rsid w:val="002D1BCA"/>
    <w:rsid w:val="0034336C"/>
    <w:rsid w:val="00390771"/>
    <w:rsid w:val="00404C0D"/>
    <w:rsid w:val="00662236"/>
    <w:rsid w:val="007336D9"/>
    <w:rsid w:val="007502B0"/>
    <w:rsid w:val="00974F0D"/>
    <w:rsid w:val="009D532F"/>
    <w:rsid w:val="00A0376F"/>
    <w:rsid w:val="00BA314F"/>
    <w:rsid w:val="00BB2FEF"/>
    <w:rsid w:val="00C01CC7"/>
    <w:rsid w:val="00DA0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39D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77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77FC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9D53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221</Words>
  <Characters>1309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</dc:creator>
  <cp:keywords/>
  <dc:description/>
  <cp:lastModifiedBy>DUM</cp:lastModifiedBy>
  <cp:revision>2</cp:revision>
  <dcterms:created xsi:type="dcterms:W3CDTF">2015-03-30T19:05:00Z</dcterms:created>
  <dcterms:modified xsi:type="dcterms:W3CDTF">2015-03-30T19:05:00Z</dcterms:modified>
</cp:coreProperties>
</file>