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DC00BC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Prvouka (Vzdělávací oblast: Člověk a jeho svět)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914EA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E5DE4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O ztracené ovci 1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DC00BC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bookmarkStart w:id="0" w:name="_GoBack" w:colFirst="1" w:colLast="1"/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4213E" w:rsidP="00914EAD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</w:t>
            </w:r>
            <w:r w:rsidR="00DC00BC">
              <w:rPr>
                <w:b/>
                <w:sz w:val="24"/>
              </w:rPr>
              <w:t>4_05_PR</w:t>
            </w:r>
            <w:r w:rsidR="005B636A" w:rsidRPr="00F900FA">
              <w:rPr>
                <w:b/>
                <w:sz w:val="24"/>
              </w:rPr>
              <w:t>_</w:t>
            </w:r>
            <w:r w:rsidR="00914EAD">
              <w:rPr>
                <w:b/>
                <w:sz w:val="24"/>
              </w:rPr>
              <w:t xml:space="preserve">O ztracené </w:t>
            </w:r>
            <w:r w:rsidR="00D8699E">
              <w:rPr>
                <w:b/>
                <w:sz w:val="24"/>
              </w:rPr>
              <w:t>ovci 1</w:t>
            </w:r>
          </w:p>
        </w:tc>
      </w:tr>
      <w:bookmarkEnd w:id="0"/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14EAD" w:rsidP="00E438F6">
            <w:pPr>
              <w:pStyle w:val="Bezmezer1"/>
              <w:rPr>
                <w:sz w:val="24"/>
              </w:rPr>
            </w:pPr>
            <w:proofErr w:type="gramStart"/>
            <w:r>
              <w:rPr>
                <w:sz w:val="24"/>
              </w:rPr>
              <w:t>1.1.2015</w:t>
            </w:r>
            <w:proofErr w:type="gramEnd"/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914EAD" w:rsidP="00DC00BC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Tento materiál slouží k</w:t>
            </w:r>
            <w:r w:rsidR="00DC00BC">
              <w:rPr>
                <w:sz w:val="24"/>
              </w:rPr>
              <w:t> procvičování domácích zvířat.</w:t>
            </w:r>
            <w:r>
              <w:rPr>
                <w:sz w:val="24"/>
              </w:rPr>
              <w:t xml:space="preserve"> Je zařazen do oblasti Křesťanská výchova 2.</w:t>
            </w:r>
          </w:p>
        </w:tc>
      </w:tr>
    </w:tbl>
    <w:p w:rsidR="001803D4" w:rsidRDefault="001803D4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213995</wp:posOffset>
            </wp:positionH>
            <wp:positionV relativeFrom="paragraph">
              <wp:posOffset>-86995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03D4" w:rsidRDefault="001803D4">
      <w:pPr>
        <w:spacing w:after="0" w:line="240" w:lineRule="auto"/>
      </w:pPr>
      <w:r>
        <w:br w:type="page"/>
      </w:r>
    </w:p>
    <w:p w:rsidR="001803D4" w:rsidRPr="00DC00BC" w:rsidRDefault="001803D4" w:rsidP="00191B72">
      <w:pPr>
        <w:pStyle w:val="Odstavecseseznamem"/>
        <w:numPr>
          <w:ilvl w:val="0"/>
          <w:numId w:val="1"/>
        </w:numPr>
      </w:pPr>
      <w:r w:rsidRPr="00DC00BC">
        <w:rPr>
          <w:b/>
        </w:rPr>
        <w:lastRenderedPageBreak/>
        <w:t xml:space="preserve">Přečti si příběh </w:t>
      </w:r>
    </w:p>
    <w:p w:rsidR="00DC00BC" w:rsidRDefault="00DC00BC" w:rsidP="00DC00BC">
      <w:pPr>
        <w:pStyle w:val="Odstavecseseznamem"/>
      </w:pPr>
    </w:p>
    <w:p w:rsidR="001803D4" w:rsidRDefault="001803D4" w:rsidP="001803D4">
      <w:pPr>
        <w:pStyle w:val="Odstavecseseznamem"/>
      </w:pPr>
      <w:r w:rsidRPr="001803D4">
        <w:t xml:space="preserve">Ježíš </w:t>
      </w:r>
      <w:r w:rsidR="00DC00BC">
        <w:t>vy</w:t>
      </w:r>
      <w:r>
        <w:t xml:space="preserve">právěl příběh: Jeden </w:t>
      </w:r>
      <w:r w:rsidR="00DC00BC">
        <w:t>pastý</w:t>
      </w:r>
      <w:r w:rsidRPr="001803D4">
        <w:t>ř měl sto ovcí, ale jedna z nich se mu zaběhla. On n</w:t>
      </w:r>
      <w:r w:rsidR="00DC00BC">
        <w:t>echal těch devadesát devět na místě a šel hledat tu jednu. Kdy</w:t>
      </w:r>
      <w:r w:rsidRPr="001803D4">
        <w:t>ž ji nalezl, měl velikou radost. Pověděl o tom všem svým přátelům, kteří se radovali s ním.</w:t>
      </w:r>
    </w:p>
    <w:p w:rsidR="00DC00BC" w:rsidRDefault="00DC00BC" w:rsidP="001803D4">
      <w:pPr>
        <w:pStyle w:val="Odstavecseseznamem"/>
      </w:pPr>
    </w:p>
    <w:p w:rsidR="00DC00BC" w:rsidRDefault="00DC00BC" w:rsidP="001803D4">
      <w:pPr>
        <w:pStyle w:val="Odstavecseseznamem"/>
      </w:pPr>
    </w:p>
    <w:p w:rsidR="00DC00BC" w:rsidRPr="00DC00BC" w:rsidRDefault="00DC00BC" w:rsidP="00DC00BC">
      <w:pPr>
        <w:pStyle w:val="Odstavecseseznamem"/>
        <w:numPr>
          <w:ilvl w:val="0"/>
          <w:numId w:val="1"/>
        </w:numPr>
        <w:rPr>
          <w:b/>
        </w:rPr>
      </w:pPr>
      <w:r w:rsidRPr="00DC00BC">
        <w:rPr>
          <w:b/>
        </w:rPr>
        <w:t>Je ovce zvíře domácí, nebo divoké?</w:t>
      </w:r>
    </w:p>
    <w:p w:rsidR="00DC00BC" w:rsidRPr="00DC00BC" w:rsidRDefault="00DC00BC" w:rsidP="00DC00BC">
      <w:pPr>
        <w:rPr>
          <w:b/>
        </w:rPr>
      </w:pPr>
    </w:p>
    <w:p w:rsidR="00DC00BC" w:rsidRPr="00DC00BC" w:rsidRDefault="00DC00BC" w:rsidP="00DC00BC">
      <w:pPr>
        <w:rPr>
          <w:b/>
        </w:rPr>
      </w:pPr>
    </w:p>
    <w:p w:rsidR="00DC00BC" w:rsidRPr="00DC00BC" w:rsidRDefault="00DC00BC" w:rsidP="00DC00BC">
      <w:pPr>
        <w:pStyle w:val="Odstavecseseznamem"/>
        <w:numPr>
          <w:ilvl w:val="0"/>
          <w:numId w:val="1"/>
        </w:numPr>
        <w:rPr>
          <w:b/>
        </w:rPr>
      </w:pPr>
      <w:r w:rsidRPr="00DC00BC">
        <w:rPr>
          <w:b/>
        </w:rPr>
        <w:t xml:space="preserve">Jak se </w:t>
      </w:r>
      <w:r w:rsidR="00626E1F">
        <w:rPr>
          <w:b/>
        </w:rPr>
        <w:t>nazývá samec</w:t>
      </w:r>
      <w:r w:rsidRPr="00DC00BC">
        <w:rPr>
          <w:b/>
        </w:rPr>
        <w:t xml:space="preserve"> od ovce?</w:t>
      </w:r>
    </w:p>
    <w:p w:rsidR="00DC00BC" w:rsidRDefault="00DC00BC" w:rsidP="00DC00BC">
      <w:pPr>
        <w:rPr>
          <w:b/>
        </w:rPr>
      </w:pPr>
    </w:p>
    <w:p w:rsidR="00626E1F" w:rsidRPr="00DC00BC" w:rsidRDefault="00626E1F" w:rsidP="00DC00BC">
      <w:pPr>
        <w:rPr>
          <w:b/>
        </w:rPr>
      </w:pPr>
    </w:p>
    <w:p w:rsidR="00DC00BC" w:rsidRPr="00DC00BC" w:rsidRDefault="00DC00BC" w:rsidP="00DC00BC">
      <w:pPr>
        <w:pStyle w:val="Odstavecseseznamem"/>
        <w:numPr>
          <w:ilvl w:val="0"/>
          <w:numId w:val="1"/>
        </w:numPr>
        <w:rPr>
          <w:b/>
        </w:rPr>
      </w:pPr>
      <w:r w:rsidRPr="00DC00BC">
        <w:rPr>
          <w:b/>
        </w:rPr>
        <w:t xml:space="preserve">Jak se </w:t>
      </w:r>
      <w:r w:rsidR="00626E1F">
        <w:rPr>
          <w:b/>
        </w:rPr>
        <w:t>nazývá</w:t>
      </w:r>
      <w:r w:rsidRPr="00DC00BC">
        <w:rPr>
          <w:b/>
        </w:rPr>
        <w:t xml:space="preserve"> mládě od ovce?</w:t>
      </w:r>
    </w:p>
    <w:p w:rsidR="00DC00BC" w:rsidRPr="00DC00BC" w:rsidRDefault="00DC00BC" w:rsidP="00DC00BC">
      <w:pPr>
        <w:pStyle w:val="Odstavecseseznamem"/>
        <w:rPr>
          <w:b/>
        </w:rPr>
      </w:pPr>
      <w:r w:rsidRPr="00DC00BC">
        <w:rPr>
          <w:b/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3984625</wp:posOffset>
            </wp:positionH>
            <wp:positionV relativeFrom="paragraph">
              <wp:posOffset>29210</wp:posOffset>
            </wp:positionV>
            <wp:extent cx="1775460" cy="1918970"/>
            <wp:effectExtent l="19050" t="0" r="0" b="0"/>
            <wp:wrapNone/>
            <wp:docPr id="1" name="Picture 0" descr="bwsheep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wsheep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191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00BC" w:rsidRPr="00DC00BC" w:rsidRDefault="00DC00BC" w:rsidP="00DC00BC">
      <w:pPr>
        <w:rPr>
          <w:b/>
        </w:rPr>
      </w:pPr>
    </w:p>
    <w:p w:rsidR="00DC00BC" w:rsidRPr="00DC00BC" w:rsidRDefault="00747010" w:rsidP="00DC00BC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Jaká</w:t>
      </w:r>
      <w:r w:rsidR="00DC00BC" w:rsidRPr="00DC00BC">
        <w:rPr>
          <w:b/>
        </w:rPr>
        <w:t xml:space="preserve"> znáš další domácí zvířata?</w:t>
      </w:r>
    </w:p>
    <w:p w:rsidR="00DC00BC" w:rsidRDefault="00DC00BC" w:rsidP="00DC00BC"/>
    <w:p w:rsidR="00DC00BC" w:rsidRDefault="00DC00BC" w:rsidP="00DC00BC"/>
    <w:p w:rsidR="00DC00BC" w:rsidRDefault="00DC00BC" w:rsidP="00DC00BC"/>
    <w:p w:rsidR="00DC00BC" w:rsidRDefault="00DC00BC" w:rsidP="00DC00BC"/>
    <w:p w:rsidR="00DC00BC" w:rsidRPr="00626E1F" w:rsidRDefault="00DC00BC" w:rsidP="00DC00BC">
      <w:pPr>
        <w:pStyle w:val="Odstavecseseznamem"/>
        <w:numPr>
          <w:ilvl w:val="0"/>
          <w:numId w:val="1"/>
        </w:numPr>
        <w:rPr>
          <w:b/>
        </w:rPr>
      </w:pPr>
      <w:r w:rsidRPr="00626E1F">
        <w:rPr>
          <w:b/>
        </w:rPr>
        <w:t xml:space="preserve">Jak se </w:t>
      </w:r>
      <w:r w:rsidR="00626E1F">
        <w:rPr>
          <w:b/>
        </w:rPr>
        <w:t>nazývá mládě</w:t>
      </w:r>
      <w:r w:rsidRPr="00626E1F">
        <w:rPr>
          <w:b/>
        </w:rPr>
        <w:t xml:space="preserve"> od krávy?</w:t>
      </w:r>
    </w:p>
    <w:p w:rsidR="00DC00BC" w:rsidRPr="00626E1F" w:rsidRDefault="00DC00BC" w:rsidP="00DC00BC">
      <w:pPr>
        <w:pStyle w:val="Odstavecseseznamem"/>
        <w:rPr>
          <w:b/>
        </w:rPr>
      </w:pPr>
    </w:p>
    <w:p w:rsidR="00DC00BC" w:rsidRPr="00626E1F" w:rsidRDefault="00DC00BC" w:rsidP="00DC00BC">
      <w:pPr>
        <w:pStyle w:val="Odstavecseseznamem"/>
        <w:rPr>
          <w:b/>
        </w:rPr>
      </w:pPr>
    </w:p>
    <w:p w:rsidR="00DC00BC" w:rsidRPr="00626E1F" w:rsidRDefault="00DC00BC" w:rsidP="00DC00BC">
      <w:pPr>
        <w:pStyle w:val="Odstavecseseznamem"/>
        <w:rPr>
          <w:b/>
        </w:rPr>
      </w:pPr>
    </w:p>
    <w:p w:rsidR="00DC00BC" w:rsidRPr="00626E1F" w:rsidRDefault="00DC00BC" w:rsidP="00DC00BC">
      <w:pPr>
        <w:pStyle w:val="Odstavecseseznamem"/>
        <w:rPr>
          <w:b/>
        </w:rPr>
      </w:pPr>
    </w:p>
    <w:p w:rsidR="00DC00BC" w:rsidRPr="00626E1F" w:rsidRDefault="00DC00BC" w:rsidP="00DC00BC">
      <w:pPr>
        <w:pStyle w:val="Odstavecseseznamem"/>
        <w:numPr>
          <w:ilvl w:val="0"/>
          <w:numId w:val="1"/>
        </w:numPr>
        <w:rPr>
          <w:b/>
        </w:rPr>
      </w:pPr>
      <w:r w:rsidRPr="00626E1F">
        <w:rPr>
          <w:b/>
        </w:rPr>
        <w:t xml:space="preserve">Jak se </w:t>
      </w:r>
      <w:r w:rsidR="00626E1F">
        <w:rPr>
          <w:b/>
        </w:rPr>
        <w:t>nazývá samec</w:t>
      </w:r>
      <w:r w:rsidRPr="00626E1F">
        <w:rPr>
          <w:b/>
        </w:rPr>
        <w:t xml:space="preserve"> od krávy?</w:t>
      </w:r>
    </w:p>
    <w:p w:rsidR="001803D4" w:rsidRPr="00626E1F" w:rsidRDefault="001803D4" w:rsidP="00DC00BC">
      <w:pPr>
        <w:rPr>
          <w:b/>
        </w:rPr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Pr="00626E1F" w:rsidRDefault="00626E1F" w:rsidP="001803D4">
      <w:pPr>
        <w:pStyle w:val="Odstavecseseznamem"/>
        <w:rPr>
          <w:b/>
        </w:rPr>
      </w:pPr>
      <w:r w:rsidRPr="00626E1F">
        <w:rPr>
          <w:b/>
        </w:rPr>
        <w:lastRenderedPageBreak/>
        <w:t>Zdroje</w:t>
      </w:r>
    </w:p>
    <w:p w:rsidR="00626E1F" w:rsidRDefault="00626E1F" w:rsidP="001803D4">
      <w:pPr>
        <w:pStyle w:val="Odstavecseseznamem"/>
      </w:pPr>
    </w:p>
    <w:p w:rsidR="00501B6D" w:rsidRDefault="00501B6D" w:rsidP="001803D4">
      <w:pPr>
        <w:pStyle w:val="Odstavecseseznamem"/>
      </w:pPr>
      <w:r>
        <w:t>www.clker.com</w:t>
      </w:r>
    </w:p>
    <w:p w:rsidR="00626E1F" w:rsidRDefault="00626E1F" w:rsidP="001803D4">
      <w:pPr>
        <w:pStyle w:val="Odstavecseseznamem"/>
      </w:pPr>
      <w:r>
        <w:t>Volně převyprávěný text z Bible</w:t>
      </w: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  <w:jc w:val="center"/>
      </w:pPr>
    </w:p>
    <w:p w:rsidR="001803D4" w:rsidRDefault="001803D4" w:rsidP="001803D4">
      <w:pPr>
        <w:pStyle w:val="Odstavecseseznamem"/>
        <w:jc w:val="center"/>
      </w:pPr>
    </w:p>
    <w:p w:rsidR="001803D4" w:rsidRDefault="001803D4" w:rsidP="001803D4">
      <w:pPr>
        <w:pStyle w:val="Odstavecseseznamem"/>
        <w:jc w:val="center"/>
      </w:pPr>
    </w:p>
    <w:p w:rsidR="001803D4" w:rsidRDefault="001803D4" w:rsidP="001803D4">
      <w:pPr>
        <w:pStyle w:val="Odstavecseseznamem"/>
        <w:jc w:val="center"/>
      </w:pPr>
    </w:p>
    <w:sectPr w:rsidR="001803D4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2640A"/>
    <w:multiLevelType w:val="hybridMultilevel"/>
    <w:tmpl w:val="221603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compat/>
  <w:rsids>
    <w:rsidRoot w:val="00914EAD"/>
    <w:rsid w:val="000D10FB"/>
    <w:rsid w:val="001803D4"/>
    <w:rsid w:val="00261EA1"/>
    <w:rsid w:val="00262BC9"/>
    <w:rsid w:val="00501B6D"/>
    <w:rsid w:val="005B636A"/>
    <w:rsid w:val="00626E1F"/>
    <w:rsid w:val="00686D89"/>
    <w:rsid w:val="00737EC9"/>
    <w:rsid w:val="00747010"/>
    <w:rsid w:val="00846C87"/>
    <w:rsid w:val="008E5DE4"/>
    <w:rsid w:val="00914EAD"/>
    <w:rsid w:val="0094213E"/>
    <w:rsid w:val="00AA68D7"/>
    <w:rsid w:val="00B07B40"/>
    <w:rsid w:val="00B770D6"/>
    <w:rsid w:val="00BB7CFF"/>
    <w:rsid w:val="00CD2F82"/>
    <w:rsid w:val="00CE7CE1"/>
    <w:rsid w:val="00D8699E"/>
    <w:rsid w:val="00DC00BC"/>
    <w:rsid w:val="00E438F6"/>
    <w:rsid w:val="00EB5B19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3D4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803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1</TotalTime>
  <Pages>3</Pages>
  <Words>170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2015-04-01T12:50:00Z</dcterms:created>
  <dcterms:modified xsi:type="dcterms:W3CDTF">2015-04-01T12:50:00Z</dcterms:modified>
</cp:coreProperties>
</file>