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3516A4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Přírodověda (Vzdělávací oblast: Člověk a jeho svět)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FF57D3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F57D3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Jonáš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B06D9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4</w:t>
            </w:r>
            <w:r w:rsidR="00FF57D3">
              <w:rPr>
                <w:sz w:val="24"/>
              </w:rPr>
              <w:t>. ročník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bookmarkStart w:id="0" w:name="_GoBack" w:colFirst="1" w:colLast="1"/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985EB3" w:rsidP="003516A4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</w:t>
            </w:r>
            <w:r w:rsidR="003516A4">
              <w:rPr>
                <w:b/>
                <w:sz w:val="24"/>
              </w:rPr>
              <w:t>4_36</w:t>
            </w:r>
            <w:r w:rsidR="00FF57D3">
              <w:rPr>
                <w:b/>
                <w:sz w:val="24"/>
              </w:rPr>
              <w:t>_</w:t>
            </w:r>
            <w:r w:rsidR="003516A4">
              <w:rPr>
                <w:b/>
                <w:sz w:val="24"/>
              </w:rPr>
              <w:t>PŘ</w:t>
            </w:r>
            <w:r w:rsidR="00FF57D3">
              <w:rPr>
                <w:b/>
                <w:sz w:val="24"/>
              </w:rPr>
              <w:t>_Jonáš</w:t>
            </w:r>
          </w:p>
        </w:tc>
      </w:tr>
      <w:bookmarkEnd w:id="0"/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3516A4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2. 1. 2015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F7FC3" w:rsidP="00846C87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Tento materiál slouží k získání poznatků o velrybách. Dále seznamuje s příběhem z Bible o proroku Jonášovi. Je zařazen do oblasti Křesťanská výchova 2.</w:t>
            </w:r>
          </w:p>
        </w:tc>
      </w:tr>
    </w:tbl>
    <w:p w:rsidR="00FF57D3" w:rsidRDefault="00FF57D3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146050</wp:posOffset>
            </wp:positionH>
            <wp:positionV relativeFrom="paragraph">
              <wp:posOffset>-64770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57D3" w:rsidRDefault="00FF57D3">
      <w:pPr>
        <w:spacing w:after="0" w:line="240" w:lineRule="auto"/>
      </w:pPr>
      <w:r>
        <w:br w:type="page"/>
      </w:r>
    </w:p>
    <w:p w:rsidR="00B06D91" w:rsidRPr="00B06D91" w:rsidRDefault="00B06D91" w:rsidP="003516A4">
      <w:pPr>
        <w:jc w:val="center"/>
        <w:rPr>
          <w:b/>
        </w:rPr>
      </w:pPr>
      <w:r w:rsidRPr="00B06D91">
        <w:rPr>
          <w:b/>
        </w:rPr>
        <w:lastRenderedPageBreak/>
        <w:t>Pozorně si přečti text</w:t>
      </w:r>
    </w:p>
    <w:p w:rsidR="00246B1F" w:rsidRPr="00B06D91" w:rsidRDefault="00FF57D3">
      <w:pPr>
        <w:rPr>
          <w:sz w:val="28"/>
        </w:rPr>
      </w:pPr>
      <w:r w:rsidRPr="00B06D91">
        <w:rPr>
          <w:sz w:val="28"/>
        </w:rPr>
        <w:t xml:space="preserve">Bůh poslal Jonáše do Ninive, aby jim vyřídil, že konají zle vůči Pánu Bohu. Jenže Jonáš se bál, proto utekl před Hospodinem. </w:t>
      </w:r>
    </w:p>
    <w:p w:rsidR="00737EC9" w:rsidRPr="00B06D91" w:rsidRDefault="00FF57D3">
      <w:pPr>
        <w:rPr>
          <w:sz w:val="28"/>
        </w:rPr>
      </w:pPr>
      <w:r w:rsidRPr="00B06D91">
        <w:rPr>
          <w:sz w:val="28"/>
        </w:rPr>
        <w:t xml:space="preserve">Zaplatil si cestu lodí a odplul z města. Když byla loď uprostřed moře, strhla se veliká bouře. Všichni námořníci se snažili udržet loď na hladině a Jonáš tvrdě spal. Jeden z mužů ho probudil a řekl mu: „Volej ke svému Bohu, třeba nám pomůže!“ Jonáš mu odpověděl: „Jsem hebrej a věřím v Boha, který je živý. Neposlechl jsem ho, ta bouře je určitě kvůli mně, hoďte mě do moře, tím se zachráníte.“ </w:t>
      </w:r>
      <w:r w:rsidR="005F68D4" w:rsidRPr="00B06D91">
        <w:rPr>
          <w:sz w:val="28"/>
        </w:rPr>
        <w:t>Námořníci dělali, co mohli, ale loď se teméř</w:t>
      </w:r>
      <w:r w:rsidR="00246B1F" w:rsidRPr="00B06D91">
        <w:rPr>
          <w:sz w:val="28"/>
        </w:rPr>
        <w:t xml:space="preserve"> potopila, proto Jonáše opravdu vyhodili z lodi. </w:t>
      </w:r>
    </w:p>
    <w:p w:rsidR="00246B1F" w:rsidRPr="00B06D91" w:rsidRDefault="00246B1F">
      <w:pPr>
        <w:rPr>
          <w:sz w:val="28"/>
        </w:rPr>
      </w:pPr>
      <w:r w:rsidRPr="00B06D91">
        <w:rPr>
          <w:sz w:val="28"/>
        </w:rPr>
        <w:t>Jenže Bůh připravil</w:t>
      </w:r>
      <w:r w:rsidR="003516A4">
        <w:rPr>
          <w:sz w:val="28"/>
        </w:rPr>
        <w:t xml:space="preserve"> velrybu</w:t>
      </w:r>
      <w:r w:rsidRPr="00B06D91">
        <w:rPr>
          <w:sz w:val="28"/>
        </w:rPr>
        <w:t xml:space="preserve">, která Jonáše spolkla, aby se Jonáš neutopil. V břiše se Jonáš modlil a litoval, že nešel do Ninive. Po třech dnech Jonáše </w:t>
      </w:r>
      <w:r w:rsidR="00A95776">
        <w:rPr>
          <w:sz w:val="28"/>
        </w:rPr>
        <w:t>ryba vyplivla na bře</w:t>
      </w:r>
      <w:r w:rsidRPr="00B06D91">
        <w:rPr>
          <w:sz w:val="28"/>
        </w:rPr>
        <w:t>h. Poté Jonáš poslechl Hospodina a vyřídil vzkaz od Boha v městě Ninive. Ninivští si vzali jeho slova k srdci a vrátili se k Pánu Bohu.</w:t>
      </w:r>
    </w:p>
    <w:p w:rsidR="003516A4" w:rsidRDefault="003516A4" w:rsidP="003516A4">
      <w:pPr>
        <w:jc w:val="center"/>
        <w:rPr>
          <w:b/>
        </w:rPr>
      </w:pPr>
      <w:r>
        <w:rPr>
          <w:b/>
        </w:rPr>
        <w:t>Co všechno víš o velrybě?</w:t>
      </w:r>
    </w:p>
    <w:p w:rsidR="003516A4" w:rsidRPr="003516A4" w:rsidRDefault="003516A4" w:rsidP="003516A4">
      <w:pPr>
        <w:jc w:val="center"/>
        <w:rPr>
          <w:b/>
          <w:i/>
        </w:rPr>
      </w:pPr>
      <w:r w:rsidRPr="003516A4">
        <w:rPr>
          <w:b/>
          <w:i/>
        </w:rPr>
        <w:t>Správně odpověz</w:t>
      </w:r>
    </w:p>
    <w:p w:rsidR="00B06D91" w:rsidRDefault="00B06D91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3431540</wp:posOffset>
            </wp:positionH>
            <wp:positionV relativeFrom="paragraph">
              <wp:posOffset>263525</wp:posOffset>
            </wp:positionV>
            <wp:extent cx="2869565" cy="1749425"/>
            <wp:effectExtent l="19050" t="0" r="6985" b="0"/>
            <wp:wrapNone/>
            <wp:docPr id="1" name="Picture 0" descr="1195425519962542415johnny_automatic_cute_whale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25519962542415johnny_automatic_cute_whale.svg.me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9565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6D91" w:rsidRDefault="003516A4" w:rsidP="003516A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Je velryba savec?</w:t>
      </w:r>
    </w:p>
    <w:p w:rsidR="003516A4" w:rsidRDefault="003516A4" w:rsidP="003516A4">
      <w:pPr>
        <w:pStyle w:val="Odstavecseseznamem"/>
        <w:rPr>
          <w:b/>
        </w:rPr>
      </w:pPr>
    </w:p>
    <w:p w:rsidR="003516A4" w:rsidRDefault="003516A4" w:rsidP="003516A4">
      <w:pPr>
        <w:pStyle w:val="Odstavecseseznamem"/>
        <w:rPr>
          <w:b/>
        </w:rPr>
      </w:pPr>
    </w:p>
    <w:p w:rsidR="003516A4" w:rsidRDefault="003516A4" w:rsidP="003516A4">
      <w:pPr>
        <w:pStyle w:val="Odstavecseseznamem"/>
        <w:rPr>
          <w:b/>
        </w:rPr>
      </w:pPr>
    </w:p>
    <w:p w:rsidR="003516A4" w:rsidRDefault="003516A4" w:rsidP="003516A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Patří mezi velryby kosatka?</w:t>
      </w:r>
    </w:p>
    <w:p w:rsidR="003516A4" w:rsidRDefault="003516A4" w:rsidP="003516A4">
      <w:pPr>
        <w:pStyle w:val="Odstavecseseznamem"/>
        <w:rPr>
          <w:b/>
        </w:rPr>
      </w:pPr>
    </w:p>
    <w:p w:rsidR="003516A4" w:rsidRDefault="003516A4" w:rsidP="003516A4">
      <w:pPr>
        <w:pStyle w:val="Odstavecseseznamem"/>
        <w:rPr>
          <w:b/>
        </w:rPr>
      </w:pPr>
    </w:p>
    <w:p w:rsidR="003516A4" w:rsidRDefault="003516A4" w:rsidP="003516A4">
      <w:pPr>
        <w:pStyle w:val="Odstavecseseznamem"/>
        <w:rPr>
          <w:b/>
        </w:rPr>
      </w:pPr>
    </w:p>
    <w:p w:rsidR="003516A4" w:rsidRDefault="003516A4" w:rsidP="003516A4">
      <w:pPr>
        <w:pStyle w:val="Odstavecseseznamem"/>
        <w:rPr>
          <w:b/>
        </w:rPr>
      </w:pPr>
    </w:p>
    <w:p w:rsidR="003516A4" w:rsidRDefault="003516A4" w:rsidP="003516A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Patří mezi velryby kapr?</w:t>
      </w:r>
    </w:p>
    <w:p w:rsidR="003516A4" w:rsidRDefault="003516A4" w:rsidP="003516A4">
      <w:pPr>
        <w:rPr>
          <w:b/>
        </w:rPr>
      </w:pPr>
    </w:p>
    <w:p w:rsidR="003516A4" w:rsidRDefault="003516A4" w:rsidP="003516A4">
      <w:pPr>
        <w:rPr>
          <w:b/>
        </w:rPr>
      </w:pPr>
    </w:p>
    <w:p w:rsidR="003516A4" w:rsidRDefault="003516A4" w:rsidP="003516A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Čím se živí?</w:t>
      </w:r>
    </w:p>
    <w:p w:rsidR="003516A4" w:rsidRDefault="003516A4" w:rsidP="003516A4">
      <w:pPr>
        <w:pStyle w:val="Odstavecseseznamem"/>
        <w:rPr>
          <w:b/>
        </w:rPr>
      </w:pPr>
    </w:p>
    <w:p w:rsidR="003516A4" w:rsidRDefault="003516A4" w:rsidP="003516A4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planktonem</w:t>
      </w:r>
    </w:p>
    <w:p w:rsidR="003516A4" w:rsidRDefault="003516A4" w:rsidP="003516A4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drobnými rybami</w:t>
      </w:r>
    </w:p>
    <w:p w:rsidR="005F7FC3" w:rsidRDefault="005F7FC3" w:rsidP="005F7FC3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chobotnicemi</w:t>
      </w:r>
    </w:p>
    <w:p w:rsidR="00B06D91" w:rsidRPr="005F7FC3" w:rsidRDefault="00B06D91" w:rsidP="005F7FC3">
      <w:pPr>
        <w:pStyle w:val="Odstavecseseznamem"/>
        <w:numPr>
          <w:ilvl w:val="0"/>
          <w:numId w:val="2"/>
        </w:numPr>
        <w:rPr>
          <w:b/>
        </w:rPr>
      </w:pPr>
      <w:r w:rsidRPr="005F7FC3">
        <w:rPr>
          <w:b/>
        </w:rPr>
        <w:lastRenderedPageBreak/>
        <w:t>Použité zdroje:</w:t>
      </w:r>
    </w:p>
    <w:p w:rsidR="00B06D91" w:rsidRDefault="00B06D91">
      <w:r>
        <w:t>Volně převyprávěný text z Bible (Jonáš 1.-4. kapitola)</w:t>
      </w:r>
    </w:p>
    <w:p w:rsidR="00B06D91" w:rsidRDefault="00B06D91">
      <w:r>
        <w:t>www.clker.com</w:t>
      </w:r>
    </w:p>
    <w:p w:rsidR="00B06D91" w:rsidRPr="00B06D91" w:rsidRDefault="00B06D91"/>
    <w:sectPr w:rsidR="00B06D91" w:rsidRPr="00B06D91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5275F"/>
    <w:multiLevelType w:val="hybridMultilevel"/>
    <w:tmpl w:val="DB2EF332"/>
    <w:lvl w:ilvl="0" w:tplc="874C11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AC07B8"/>
    <w:multiLevelType w:val="hybridMultilevel"/>
    <w:tmpl w:val="74A200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compat/>
  <w:rsids>
    <w:rsidRoot w:val="00FF57D3"/>
    <w:rsid w:val="000D10FB"/>
    <w:rsid w:val="00246B1F"/>
    <w:rsid w:val="002C4000"/>
    <w:rsid w:val="003516A4"/>
    <w:rsid w:val="004D49D0"/>
    <w:rsid w:val="005B636A"/>
    <w:rsid w:val="005F68D4"/>
    <w:rsid w:val="005F7FC3"/>
    <w:rsid w:val="00737EC9"/>
    <w:rsid w:val="00846C87"/>
    <w:rsid w:val="00985EB3"/>
    <w:rsid w:val="00A95776"/>
    <w:rsid w:val="00AA68D7"/>
    <w:rsid w:val="00B06D91"/>
    <w:rsid w:val="00B07B40"/>
    <w:rsid w:val="00B770D6"/>
    <w:rsid w:val="00BB7CFF"/>
    <w:rsid w:val="00CE7CE1"/>
    <w:rsid w:val="00E438F6"/>
    <w:rsid w:val="00EB5B19"/>
    <w:rsid w:val="00F900FA"/>
    <w:rsid w:val="00FC0A72"/>
    <w:rsid w:val="00FF5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57D3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516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1</TotalTime>
  <Pages>3</Pages>
  <Words>274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2015-04-01T12:05:00Z</dcterms:created>
  <dcterms:modified xsi:type="dcterms:W3CDTF">2015-04-01T12:05:00Z</dcterms:modified>
</cp:coreProperties>
</file>