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F17C7" w:rsidRDefault="00EF17C7" w:rsidP="00EF17C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F17C7" w:rsidRDefault="00EF17C7" w:rsidP="00EF17C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F17C7" w:rsidRDefault="00EF17C7" w:rsidP="00EF17C7">
      <w:pPr>
        <w:pStyle w:val="Zhlav"/>
        <w:tabs>
          <w:tab w:val="left" w:pos="708"/>
        </w:tabs>
        <w:jc w:val="center"/>
        <w:outlineLvl w:val="0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F17C7" w:rsidRDefault="00EF17C7" w:rsidP="00EF17C7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F17C7" w:rsidRDefault="00EF17C7" w:rsidP="00EF17C7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F17C7" w:rsidRDefault="00EF17C7" w:rsidP="00EF17C7">
      <w:pPr>
        <w:pStyle w:val="Zhlav"/>
        <w:tabs>
          <w:tab w:val="left" w:pos="708"/>
        </w:tabs>
        <w:jc w:val="center"/>
        <w:outlineLvl w:val="0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Jméno a příjmení autora:  Jílková Dagmar 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Měšťanská, Brno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Přírodověda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V.</w:t>
      </w:r>
      <w:bookmarkStart w:id="0" w:name="_GoBack"/>
      <w:bookmarkEnd w:id="0"/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Sport 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proofErr w:type="spellStart"/>
      <w:r>
        <w:rPr>
          <w:rFonts w:ascii="Arial" w:hAnsi="Arial" w:cs="Arial"/>
          <w:b/>
        </w:rPr>
        <w:t>Osmisměrka</w:t>
      </w:r>
      <w:proofErr w:type="spellEnd"/>
      <w:r>
        <w:rPr>
          <w:rFonts w:ascii="Arial" w:hAnsi="Arial" w:cs="Arial"/>
          <w:b/>
        </w:rPr>
        <w:t xml:space="preserve"> zaměřená na hledání slov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Forma:  hra</w:t>
      </w:r>
      <w:proofErr w:type="gramEnd"/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znalosti druhy sportů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skupinová – podle počtu </w:t>
      </w:r>
      <w:proofErr w:type="spellStart"/>
      <w:r>
        <w:rPr>
          <w:rFonts w:ascii="Arial" w:hAnsi="Arial" w:cs="Arial"/>
          <w:b/>
        </w:rPr>
        <w:t>tabletů</w:t>
      </w:r>
      <w:proofErr w:type="spellEnd"/>
      <w:r>
        <w:rPr>
          <w:rFonts w:ascii="Arial" w:hAnsi="Arial" w:cs="Arial"/>
          <w:b/>
        </w:rPr>
        <w:t xml:space="preserve"> i individuální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papír, tužka</w:t>
      </w:r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</w:rPr>
          <w:t>https://play.google.com/store/apps/details?id=ws.letras</w:t>
        </w:r>
      </w:hyperlink>
    </w:p>
    <w:p w:rsidR="00EF17C7" w:rsidRDefault="00EF17C7" w:rsidP="00EF17C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outlineLvl w:val="0"/>
        <w:rPr>
          <w:sz w:val="22"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F17C7" w:rsidTr="00EF17C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F17C7" w:rsidTr="00EF17C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 – je zábava- útěk od práce, uvolnění, můžeme zhubnout, zasmát se, seznámit se s novými lidmi, něco nového se naučit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17C7" w:rsidRDefault="00EF17C7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F17C7" w:rsidTr="00EF17C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Není třeba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EF17C7" w:rsidTr="00EF17C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Olympiáda – zimní letní sporty; konají se jednou za 4 roky. Jsou to mezinárodní sporty, kterých se zúčastní nejlepší sportovci v daném sportovním oboru. Druhy sportu – atletika, plavání, box, tenis, fotbal, basketbal, házená, cyklistika, fotbal, stolní tenis, badminton, pozemní hokej, kanoistika, volejbal…</w:t>
            </w:r>
          </w:p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Zímní</w:t>
            </w:r>
            <w:proofErr w:type="spellEnd"/>
            <w:r>
              <w:rPr>
                <w:rFonts w:ascii="Arial" w:hAnsi="Arial" w:cs="Arial"/>
              </w:rPr>
              <w:t xml:space="preserve"> sporty – potřeba sněhu, ledu – skoky na lyžích, krasobruslení, jízda na bobech, rychlobruslení, lední hokej, biatlon…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spolupracují na téma druhy sportů a vyjmenovávají je</w:t>
            </w:r>
          </w:p>
        </w:tc>
      </w:tr>
      <w:tr w:rsidR="00EF17C7" w:rsidTr="00EF17C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OH starověké antické vrcholné soutěže ve starém  Řecku k poctě boha Dia 8. stol. </w:t>
            </w:r>
            <w:proofErr w:type="spellStart"/>
            <w:r>
              <w:rPr>
                <w:rFonts w:ascii="Arial" w:hAnsi="Arial" w:cs="Arial"/>
              </w:rPr>
              <w:t>př.n.l</w:t>
            </w:r>
            <w:proofErr w:type="spellEnd"/>
            <w:r>
              <w:rPr>
                <w:rFonts w:ascii="Arial" w:hAnsi="Arial" w:cs="Arial"/>
              </w:rPr>
              <w:t xml:space="preserve"> – v době příprav byl stanoven mír mezi řeckými kmeny a obcemi - závod na koních, běh, pěstní </w:t>
            </w:r>
            <w:proofErr w:type="gramStart"/>
            <w:r>
              <w:rPr>
                <w:rFonts w:ascii="Arial" w:hAnsi="Arial" w:cs="Arial"/>
              </w:rPr>
              <w:t>zápas,gymnastika</w:t>
            </w:r>
            <w:proofErr w:type="gramEnd"/>
            <w:r>
              <w:rPr>
                <w:rFonts w:ascii="Arial" w:hAnsi="Arial" w:cs="Arial"/>
              </w:rPr>
              <w:t>....</w:t>
            </w:r>
          </w:p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od r. 1896 – v Athénách. Zimní od roku 1924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Zapsání na papír. Olymp – hora, </w:t>
            </w:r>
            <w:proofErr w:type="gramStart"/>
            <w:r>
              <w:rPr>
                <w:rFonts w:ascii="Arial" w:hAnsi="Arial" w:cs="Arial"/>
              </w:rPr>
              <w:t>na  které</w:t>
            </w:r>
            <w:proofErr w:type="gramEnd"/>
            <w:r>
              <w:rPr>
                <w:rFonts w:ascii="Arial" w:hAnsi="Arial" w:cs="Arial"/>
              </w:rPr>
              <w:t xml:space="preserve"> sídlil bůh Dia v domě s ostatními olympijskými bohy (Řecko)</w:t>
            </w:r>
          </w:p>
        </w:tc>
      </w:tr>
      <w:tr w:rsidR="00EF17C7" w:rsidTr="00EF17C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sz w:val="22"/>
              </w:rPr>
              <w:t>http://dumy.cz/material/155628-osmismerky-cesky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</w:t>
            </w:r>
          </w:p>
        </w:tc>
      </w:tr>
      <w:tr w:rsidR="00EF17C7" w:rsidTr="00EF17C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správnosti - jaké náčiní je potřeba k určitému sportu např. druhy míčů při házené, basketbalu, volejbalu, fotbal…velikosti míče a tvrdost.</w:t>
            </w:r>
          </w:p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 sportuješ ty?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F17C7" w:rsidRDefault="00EF17C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na tabletu, žáci pracují samostatně, dávají otázky a odpovídají si dle znalosti</w:t>
            </w: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F41" w:rsidRDefault="003A4F41">
      <w:r>
        <w:separator/>
      </w:r>
    </w:p>
  </w:endnote>
  <w:endnote w:type="continuationSeparator" w:id="0">
    <w:p w:rsidR="003A4F41" w:rsidRDefault="003A4F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F41" w:rsidRDefault="003A4F41">
      <w:r>
        <w:separator/>
      </w:r>
    </w:p>
  </w:footnote>
  <w:footnote w:type="continuationSeparator" w:id="0">
    <w:p w:rsidR="003A4F41" w:rsidRDefault="003A4F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4F41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70F9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17C7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EF17C7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lay.google.com/store/apps/details?id=ws.letra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E33C79-D0E8-4DBD-AD03-347E8156D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2015-05-18T15:33:00Z</dcterms:created>
  <dcterms:modified xsi:type="dcterms:W3CDTF">2015-05-18T15:33:00Z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