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CA736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Procenta – výuka s </w:t>
      </w:r>
      <w:proofErr w:type="spellStart"/>
      <w:r>
        <w:rPr>
          <w:rFonts w:ascii="Arial" w:hAnsi="Arial" w:cs="Arial"/>
          <w:sz w:val="28"/>
          <w:szCs w:val="28"/>
        </w:rPr>
        <w:t>tabletem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CA736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Monika Kodešová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8B7292">
        <w:rPr>
          <w:sz w:val="22"/>
          <w:szCs w:val="22"/>
        </w:rPr>
        <w:t>matematika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670384">
        <w:rPr>
          <w:i/>
        </w:rPr>
        <w:t xml:space="preserve">internet, </w:t>
      </w:r>
      <w:proofErr w:type="spellStart"/>
      <w:r w:rsidR="00670384">
        <w:rPr>
          <w:i/>
        </w:rPr>
        <w:t>Wikipedia</w:t>
      </w:r>
      <w:proofErr w:type="spellEnd"/>
      <w:r w:rsidR="00CA7361">
        <w:rPr>
          <w:i/>
        </w:rPr>
        <w:t xml:space="preserve">, tablet, </w:t>
      </w:r>
      <w:proofErr w:type="spellStart"/>
      <w:r w:rsidR="00CA7361">
        <w:rPr>
          <w:i/>
        </w:rPr>
        <w:t>youtube</w:t>
      </w:r>
      <w:proofErr w:type="spellEnd"/>
      <w:r w:rsidR="00CA7361">
        <w:rPr>
          <w:i/>
        </w:rPr>
        <w:t>, prezentace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B7292" w:rsidRPr="00670384" w:rsidRDefault="00CA7361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 xml:space="preserve">Při vyučovací hodině v 7. třídě jsem použila tablet Acer s OS Windows. Tablet jsem použila jako motivační složku, kterou jsem zařadila do výuky. </w:t>
      </w:r>
    </w:p>
    <w:p w:rsidR="00CA7361" w:rsidRPr="00670384" w:rsidRDefault="00CA7361" w:rsidP="008B7292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Vyučovací hodina byla složena:</w:t>
      </w:r>
    </w:p>
    <w:p w:rsidR="00CA7361" w:rsidRPr="00670384" w:rsidRDefault="00CA7361" w:rsidP="00CA7361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Zahájení – zápis do třídní knihy</w:t>
      </w:r>
    </w:p>
    <w:p w:rsidR="00CA7361" w:rsidRPr="00670384" w:rsidRDefault="00CA7361" w:rsidP="00CA7361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Opakování, kontrola – opakování formou zkoušení</w:t>
      </w:r>
    </w:p>
    <w:p w:rsidR="00CA7361" w:rsidRPr="00670384" w:rsidRDefault="00CA7361" w:rsidP="00CA7361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Motivace – využití tabletu pro vyhledávání na Wikipedii</w:t>
      </w:r>
    </w:p>
    <w:p w:rsidR="00CA7361" w:rsidRPr="00670384" w:rsidRDefault="00CA7361" w:rsidP="00CA7361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Nové učivo – využití tabletu (spuštění vlastní prezentace na téma „Procento“)</w:t>
      </w:r>
    </w:p>
    <w:p w:rsidR="00CA7361" w:rsidRPr="00670384" w:rsidRDefault="00CA7361" w:rsidP="00CA7361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Doplnění – spuštění videa pomocí tabletu přes youtube.com</w:t>
      </w:r>
    </w:p>
    <w:p w:rsidR="00CA7361" w:rsidRPr="00670384" w:rsidRDefault="00CA7361" w:rsidP="00CA7361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Závěr – diskuse, sebehodnocení a ukončení hodiny</w:t>
      </w:r>
    </w:p>
    <w:p w:rsidR="00637001" w:rsidRPr="00670384" w:rsidRDefault="00637001" w:rsidP="00637001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Před začátkem vyučovací hodiny jsem musela bezdrátově připojit tablet k dataprojektoru. Musím podotknout, že není vhodné se připojovat k dataprojektoru během výuky, neboť je tento proces někdy velmi zdlouhavý. Již v každé učebně, která je vybavena bezdrátovým přenosem obrazu</w:t>
      </w:r>
      <w:r w:rsidR="00B16906">
        <w:rPr>
          <w:rFonts w:asciiTheme="majorHAnsi" w:eastAsiaTheme="minorHAnsi" w:hAnsiTheme="majorHAnsi"/>
          <w:noProof/>
          <w:sz w:val="24"/>
          <w:szCs w:val="24"/>
        </w:rPr>
        <w:t>,</w:t>
      </w:r>
      <w:r w:rsidRPr="00670384">
        <w:rPr>
          <w:rFonts w:asciiTheme="majorHAnsi" w:eastAsiaTheme="minorHAnsi" w:hAnsiTheme="majorHAnsi"/>
          <w:noProof/>
          <w:sz w:val="24"/>
          <w:szCs w:val="24"/>
        </w:rPr>
        <w:t xml:space="preserve"> máme vyhotovený návod k připojení – vřele doporučuji.</w:t>
      </w:r>
    </w:p>
    <w:p w:rsidR="00637001" w:rsidRPr="00670384" w:rsidRDefault="00670384" w:rsidP="00637001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69F5DA0" wp14:editId="5AD7AD39">
            <wp:simplePos x="0" y="0"/>
            <wp:positionH relativeFrom="column">
              <wp:posOffset>2767330</wp:posOffset>
            </wp:positionH>
            <wp:positionV relativeFrom="paragraph">
              <wp:posOffset>381635</wp:posOffset>
            </wp:positionV>
            <wp:extent cx="2971800" cy="1724025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1" r="42147" b="62603"/>
                    <a:stretch/>
                  </pic:blipFill>
                  <pic:spPr bwMode="auto">
                    <a:xfrm>
                      <a:off x="0" y="0"/>
                      <a:ext cx="2971800" cy="172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001" w:rsidRPr="00670384">
        <w:rPr>
          <w:rFonts w:asciiTheme="majorHAnsi" w:eastAsiaTheme="minorHAnsi" w:hAnsiTheme="majorHAnsi"/>
          <w:noProof/>
          <w:sz w:val="24"/>
          <w:szCs w:val="24"/>
        </w:rPr>
        <w:t xml:space="preserve">V motivační části hodiny jsem použila tablet, který </w:t>
      </w:r>
      <w:r w:rsidR="00B16906">
        <w:rPr>
          <w:rFonts w:asciiTheme="majorHAnsi" w:eastAsiaTheme="minorHAnsi" w:hAnsiTheme="majorHAnsi"/>
          <w:noProof/>
          <w:sz w:val="24"/>
          <w:szCs w:val="24"/>
        </w:rPr>
        <w:t>jsem půjčila žákům, aby pomocí W</w:t>
      </w:r>
      <w:r w:rsidR="00637001" w:rsidRPr="00670384">
        <w:rPr>
          <w:rFonts w:asciiTheme="majorHAnsi" w:eastAsiaTheme="minorHAnsi" w:hAnsiTheme="majorHAnsi"/>
          <w:noProof/>
          <w:sz w:val="24"/>
          <w:szCs w:val="24"/>
        </w:rPr>
        <w:t>ikipedie vyhledali informace:</w:t>
      </w:r>
    </w:p>
    <w:p w:rsidR="00637001" w:rsidRPr="00670384" w:rsidRDefault="00637001" w:rsidP="00637001">
      <w:pPr>
        <w:pStyle w:val="Seznmek"/>
        <w:widowControl w:val="0"/>
        <w:numPr>
          <w:ilvl w:val="0"/>
          <w:numId w:val="35"/>
        </w:numPr>
        <w:rPr>
          <w:rFonts w:asciiTheme="majorHAnsi" w:hAnsiTheme="majorHAnsi" w:cs="Arial"/>
        </w:rPr>
      </w:pPr>
      <w:r w:rsidRPr="00670384">
        <w:rPr>
          <w:rFonts w:asciiTheme="majorHAnsi" w:hAnsiTheme="majorHAnsi" w:cs="Arial"/>
        </w:rPr>
        <w:t>Co je procento?</w:t>
      </w:r>
    </w:p>
    <w:p w:rsidR="00637001" w:rsidRPr="00670384" w:rsidRDefault="00637001" w:rsidP="00637001">
      <w:pPr>
        <w:pStyle w:val="Seznmek"/>
        <w:widowControl w:val="0"/>
        <w:numPr>
          <w:ilvl w:val="0"/>
          <w:numId w:val="35"/>
        </w:numPr>
        <w:rPr>
          <w:rFonts w:asciiTheme="majorHAnsi" w:hAnsiTheme="majorHAnsi" w:cs="Arial"/>
        </w:rPr>
      </w:pPr>
      <w:r w:rsidRPr="00670384">
        <w:rPr>
          <w:rFonts w:asciiTheme="majorHAnsi" w:hAnsiTheme="majorHAnsi" w:cs="Arial"/>
        </w:rPr>
        <w:t>K čemu se procenta využívají?</w:t>
      </w:r>
    </w:p>
    <w:p w:rsidR="00637001" w:rsidRPr="00670384" w:rsidRDefault="00637001" w:rsidP="00637001">
      <w:pPr>
        <w:pStyle w:val="Seznmek"/>
        <w:widowControl w:val="0"/>
        <w:numPr>
          <w:ilvl w:val="0"/>
          <w:numId w:val="35"/>
        </w:numPr>
        <w:rPr>
          <w:rFonts w:asciiTheme="majorHAnsi" w:hAnsiTheme="majorHAnsi" w:cs="Arial"/>
        </w:rPr>
      </w:pPr>
      <w:r w:rsidRPr="00670384">
        <w:rPr>
          <w:rFonts w:asciiTheme="majorHAnsi" w:hAnsiTheme="majorHAnsi" w:cs="Arial"/>
        </w:rPr>
        <w:t>Kde se s nimi nejčastěji setkáváte?</w:t>
      </w:r>
    </w:p>
    <w:p w:rsidR="00637001" w:rsidRPr="00670384" w:rsidRDefault="00637001" w:rsidP="00637001">
      <w:pPr>
        <w:pStyle w:val="Seznmek"/>
        <w:widowControl w:val="0"/>
        <w:numPr>
          <w:ilvl w:val="0"/>
          <w:numId w:val="35"/>
        </w:numPr>
        <w:rPr>
          <w:rFonts w:asciiTheme="majorHAnsi" w:hAnsiTheme="majorHAnsi" w:cs="Arial"/>
        </w:rPr>
      </w:pPr>
      <w:r w:rsidRPr="00670384">
        <w:rPr>
          <w:rFonts w:asciiTheme="majorHAnsi" w:hAnsiTheme="majorHAnsi" w:cs="Arial"/>
        </w:rPr>
        <w:t>Co je 50 %, 25 % a 100 %?</w:t>
      </w:r>
    </w:p>
    <w:p w:rsidR="00637001" w:rsidRDefault="00670384" w:rsidP="00637001">
      <w:pPr>
        <w:pStyle w:val="Odstavecseseznamem"/>
        <w:numPr>
          <w:ilvl w:val="0"/>
          <w:numId w:val="35"/>
        </w:num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Jaký je rozdíl mezi 25% a 25 %?</w:t>
      </w:r>
    </w:p>
    <w:p w:rsidR="00670384" w:rsidRDefault="00670384" w:rsidP="00670384">
      <w:pPr>
        <w:pStyle w:val="Odstavecseseznamem"/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670384" w:rsidRPr="00670384" w:rsidRDefault="00670384" w:rsidP="00670384">
      <w:pPr>
        <w:pStyle w:val="Odstavecseseznamem"/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</w:p>
    <w:p w:rsidR="00670384" w:rsidRPr="00637001" w:rsidRDefault="00670384" w:rsidP="00670384">
      <w:pPr>
        <w:pStyle w:val="Odstavecseseznamem"/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1B7882" wp14:editId="3EEAF9A7">
                <wp:simplePos x="0" y="0"/>
                <wp:positionH relativeFrom="column">
                  <wp:posOffset>2767330</wp:posOffset>
                </wp:positionH>
                <wp:positionV relativeFrom="paragraph">
                  <wp:posOffset>-4445</wp:posOffset>
                </wp:positionV>
                <wp:extent cx="2971800" cy="635"/>
                <wp:effectExtent l="0" t="0" r="0" b="825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70384" w:rsidRPr="00711067" w:rsidRDefault="00670384" w:rsidP="00670384">
                            <w:pPr>
                              <w:pStyle w:val="Titulek"/>
                              <w:rPr>
                                <w:noProof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 w:rsidR="008D4C2F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- wikipedia.org - procento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left:0;text-align:left;margin-left:217.9pt;margin-top:-.35pt;width:234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" stroked="f">
                <v:textbox style="mso-fit-shape-to-text:t" inset="0,0,0,0">
                  <w:txbxContent>
                    <w:p w:rsidR="00670384" w:rsidRPr="00711067" w:rsidRDefault="00670384" w:rsidP="00670384">
                      <w:pPr>
                        <w:pStyle w:val="Titulek"/>
                        <w:rPr>
                          <w:noProof/>
                          <w:color w:val="000000"/>
                          <w:sz w:val="24"/>
                          <w:szCs w:val="24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 w:rsidR="008D4C2F">
                          <w:rPr>
                            <w:noProof/>
                          </w:rPr>
                          <w:t>1</w:t>
                        </w:r>
                      </w:fldSimple>
                      <w:r>
                        <w:t>- wikipedia.org - procento</w:t>
                      </w:r>
                    </w:p>
                  </w:txbxContent>
                </v:textbox>
              </v:shape>
            </w:pict>
          </mc:Fallback>
        </mc:AlternateContent>
      </w:r>
    </w:p>
    <w:p w:rsidR="00637001" w:rsidRDefault="00670384" w:rsidP="00637001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 w:rsidRPr="00670384">
        <w:rPr>
          <w:rFonts w:asciiTheme="majorHAnsi" w:eastAsiaTheme="minorHAnsi" w:hAnsiTheme="majorHAnsi"/>
          <w:noProof/>
          <w:sz w:val="24"/>
          <w:szCs w:val="24"/>
        </w:rPr>
        <w:t>Obraz z tabletu byl promítán na tabuli pomocí dataprojektoru</w:t>
      </w:r>
      <w:r>
        <w:rPr>
          <w:rFonts w:asciiTheme="majorHAnsi" w:eastAsiaTheme="minorHAnsi" w:hAnsiTheme="majorHAnsi"/>
          <w:noProof/>
          <w:sz w:val="24"/>
          <w:szCs w:val="24"/>
        </w:rPr>
        <w:t xml:space="preserve"> a bezdrátového přenosu</w:t>
      </w:r>
      <w:r w:rsidRPr="00670384">
        <w:rPr>
          <w:rFonts w:asciiTheme="majorHAnsi" w:eastAsiaTheme="minorHAnsi" w:hAnsiTheme="majorHAnsi"/>
          <w:noProof/>
          <w:sz w:val="24"/>
          <w:szCs w:val="24"/>
        </w:rPr>
        <w:t xml:space="preserve">, aby </w:t>
      </w:r>
      <w:r w:rsidRPr="00670384">
        <w:rPr>
          <w:rFonts w:asciiTheme="majorHAnsi" w:eastAsiaTheme="minorHAnsi" w:hAnsiTheme="majorHAnsi"/>
          <w:noProof/>
          <w:sz w:val="24"/>
          <w:szCs w:val="24"/>
        </w:rPr>
        <w:lastRenderedPageBreak/>
        <w:t>ostatní žáci mohli sledovat vyhledávání informací.</w:t>
      </w:r>
      <w:r>
        <w:rPr>
          <w:rFonts w:asciiTheme="majorHAnsi" w:eastAsiaTheme="minorHAnsi" w:hAnsiTheme="majorHAnsi"/>
          <w:noProof/>
          <w:sz w:val="24"/>
          <w:szCs w:val="24"/>
        </w:rPr>
        <w:t xml:space="preserve"> Výhodou je, že žák sedí v lavici a nemusí chodit k učitelskému počítači. </w:t>
      </w:r>
    </w:p>
    <w:p w:rsidR="00670384" w:rsidRDefault="008D4C2F" w:rsidP="00637001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B53A89" wp14:editId="2B934980">
                <wp:simplePos x="0" y="0"/>
                <wp:positionH relativeFrom="column">
                  <wp:posOffset>1080135</wp:posOffset>
                </wp:positionH>
                <wp:positionV relativeFrom="paragraph">
                  <wp:posOffset>3594100</wp:posOffset>
                </wp:positionV>
                <wp:extent cx="3839845" cy="635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C2F" w:rsidRPr="008C682D" w:rsidRDefault="008D4C2F" w:rsidP="008D4C2F">
                            <w:pPr>
                              <w:pStyle w:val="Titulek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snímek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27" type="#_x0000_t202" style="position:absolute;left:0;text-align:left;margin-left:85.05pt;margin-top:283pt;width:302.35pt;height: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" stroked="f">
                <v:textbox style="mso-fit-shape-to-text:t" inset="0,0,0,0">
                  <w:txbxContent>
                    <w:p w:rsidR="008D4C2F" w:rsidRPr="008C682D" w:rsidRDefault="008D4C2F" w:rsidP="008D4C2F">
                      <w:pPr>
                        <w:pStyle w:val="Titulek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snímek 1</w:t>
                      </w:r>
                    </w:p>
                  </w:txbxContent>
                </v:textbox>
              </v:shape>
            </w:pict>
          </mc:Fallback>
        </mc:AlternateContent>
      </w:r>
      <w:r w:rsidR="00EB0241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42B50C8E" wp14:editId="36AF86DE">
            <wp:simplePos x="0" y="0"/>
            <wp:positionH relativeFrom="column">
              <wp:posOffset>1080135</wp:posOffset>
            </wp:positionH>
            <wp:positionV relativeFrom="paragraph">
              <wp:posOffset>657225</wp:posOffset>
            </wp:positionV>
            <wp:extent cx="3840000" cy="2880000"/>
            <wp:effectExtent l="0" t="0" r="825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84">
        <w:rPr>
          <w:rFonts w:asciiTheme="majorHAnsi" w:eastAsiaTheme="minorHAnsi" w:hAnsiTheme="majorHAnsi"/>
          <w:noProof/>
          <w:sz w:val="24"/>
          <w:szCs w:val="24"/>
        </w:rPr>
        <w:t xml:space="preserve">Ve výkladové části na téma „Procento“ jsem použila vlastní výukovou prezentaci,  kterou jsem spustila pomocí </w:t>
      </w:r>
      <w:r w:rsidR="00EB0241">
        <w:rPr>
          <w:rFonts w:asciiTheme="majorHAnsi" w:eastAsiaTheme="minorHAnsi" w:hAnsiTheme="majorHAnsi"/>
          <w:noProof/>
          <w:sz w:val="24"/>
          <w:szCs w:val="24"/>
        </w:rPr>
        <w:t>tabletu a OneDrive. OneDrive je služba, která umožňuje nahrání vlastních materiálů na cloudové úložiště.</w:t>
      </w: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8D4C2F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56B5E0" wp14:editId="3D8C3E6C">
                <wp:simplePos x="0" y="0"/>
                <wp:positionH relativeFrom="column">
                  <wp:posOffset>1138555</wp:posOffset>
                </wp:positionH>
                <wp:positionV relativeFrom="paragraph">
                  <wp:posOffset>2978785</wp:posOffset>
                </wp:positionV>
                <wp:extent cx="3839845" cy="635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C2F" w:rsidRPr="00837E16" w:rsidRDefault="008D4C2F" w:rsidP="008D4C2F">
                            <w:pPr>
                              <w:pStyle w:val="Titulek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snímek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8" type="#_x0000_t202" style="position:absolute;left:0;text-align:left;margin-left:89.65pt;margin-top:234.55pt;width:302.35pt;height: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" stroked="f">
                <v:textbox style="mso-fit-shape-to-text:t" inset="0,0,0,0">
                  <w:txbxContent>
                    <w:p w:rsidR="008D4C2F" w:rsidRPr="00837E16" w:rsidRDefault="008D4C2F" w:rsidP="008D4C2F">
                      <w:pPr>
                        <w:pStyle w:val="Titulek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snímek 2</w:t>
                      </w:r>
                    </w:p>
                  </w:txbxContent>
                </v:textbox>
              </v:shape>
            </w:pict>
          </mc:Fallback>
        </mc:AlternateContent>
      </w:r>
      <w:r w:rsidR="00EB0241"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10F65286" wp14:editId="54C89873">
            <wp:simplePos x="0" y="0"/>
            <wp:positionH relativeFrom="column">
              <wp:posOffset>1138555</wp:posOffset>
            </wp:positionH>
            <wp:positionV relativeFrom="paragraph">
              <wp:posOffset>42392</wp:posOffset>
            </wp:positionV>
            <wp:extent cx="3839845" cy="2879725"/>
            <wp:effectExtent l="0" t="0" r="825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Default="00EB0241" w:rsidP="00637001">
      <w:pPr>
        <w:spacing w:before="100" w:beforeAutospacing="1" w:after="100" w:afterAutospacing="1"/>
        <w:jc w:val="both"/>
        <w:rPr>
          <w:rFonts w:ascii="Arial" w:hAnsi="Arial" w:cs="Arial"/>
          <w:noProof/>
        </w:rPr>
      </w:pPr>
    </w:p>
    <w:p w:rsidR="00EB0241" w:rsidRPr="00670384" w:rsidRDefault="008D4C2F" w:rsidP="00637001">
      <w:pPr>
        <w:spacing w:before="100" w:beforeAutospacing="1" w:after="100" w:afterAutospacing="1"/>
        <w:jc w:val="both"/>
        <w:rPr>
          <w:rFonts w:asciiTheme="majorHAnsi" w:eastAsiaTheme="minorHAnsi" w:hAnsiTheme="maj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02376B" wp14:editId="7C14FB01">
                <wp:simplePos x="0" y="0"/>
                <wp:positionH relativeFrom="column">
                  <wp:posOffset>1097280</wp:posOffset>
                </wp:positionH>
                <wp:positionV relativeFrom="paragraph">
                  <wp:posOffset>3018155</wp:posOffset>
                </wp:positionV>
                <wp:extent cx="3839845" cy="63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C2F" w:rsidRPr="00FE083F" w:rsidRDefault="008D4C2F" w:rsidP="008D4C2F">
                            <w:pPr>
                              <w:pStyle w:val="Titulek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 snímek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29" type="#_x0000_t202" style="position:absolute;left:0;text-align:left;margin-left:86.4pt;margin-top:237.65pt;width:302.35pt;height: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" stroked="f">
                <v:textbox style="mso-fit-shape-to-text:t" inset="0,0,0,0">
                  <w:txbxContent>
                    <w:p w:rsidR="008D4C2F" w:rsidRPr="00FE083F" w:rsidRDefault="008D4C2F" w:rsidP="008D4C2F">
                      <w:pPr>
                        <w:pStyle w:val="Titulek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 snímek 3</w:t>
                      </w:r>
                    </w:p>
                  </w:txbxContent>
                </v:textbox>
              </v:shape>
            </w:pict>
          </mc:Fallback>
        </mc:AlternateContent>
      </w:r>
      <w:r w:rsidR="00EB0241"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 wp14:anchorId="44EFAD59" wp14:editId="39DA177C">
            <wp:simplePos x="0" y="0"/>
            <wp:positionH relativeFrom="column">
              <wp:posOffset>1097280</wp:posOffset>
            </wp:positionH>
            <wp:positionV relativeFrom="paragraph">
              <wp:posOffset>81280</wp:posOffset>
            </wp:positionV>
            <wp:extent cx="3839845" cy="2879725"/>
            <wp:effectExtent l="0" t="0" r="825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8D4C2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5BA51B" wp14:editId="04D9C305">
                <wp:simplePos x="0" y="0"/>
                <wp:positionH relativeFrom="column">
                  <wp:posOffset>1116330</wp:posOffset>
                </wp:positionH>
                <wp:positionV relativeFrom="paragraph">
                  <wp:posOffset>3077210</wp:posOffset>
                </wp:positionV>
                <wp:extent cx="3839845" cy="635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C2F" w:rsidRPr="00DC1B92" w:rsidRDefault="008D4C2F" w:rsidP="008D4C2F">
                            <w:pPr>
                              <w:pStyle w:val="Titulek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 - snímek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0" type="#_x0000_t202" style="position:absolute;left:0;text-align:left;margin-left:87.9pt;margin-top:242.3pt;width:302.35pt;height: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" stroked="f">
                <v:textbox style="mso-fit-shape-to-text:t" inset="0,0,0,0">
                  <w:txbxContent>
                    <w:p w:rsidR="008D4C2F" w:rsidRPr="00DC1B92" w:rsidRDefault="008D4C2F" w:rsidP="008D4C2F">
                      <w:pPr>
                        <w:pStyle w:val="Titulek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 - snímek 4</w:t>
                      </w:r>
                    </w:p>
                  </w:txbxContent>
                </v:textbox>
              </v:shape>
            </w:pict>
          </mc:Fallback>
        </mc:AlternateContent>
      </w:r>
      <w:r w:rsidR="00EB0241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08B60164" wp14:editId="49601366">
            <wp:simplePos x="0" y="0"/>
            <wp:positionH relativeFrom="column">
              <wp:posOffset>1116330</wp:posOffset>
            </wp:positionH>
            <wp:positionV relativeFrom="paragraph">
              <wp:posOffset>140335</wp:posOffset>
            </wp:positionV>
            <wp:extent cx="3839845" cy="2879725"/>
            <wp:effectExtent l="0" t="0" r="825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EB0241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8D4C2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9F7E5B" wp14:editId="7CBF3A81">
                <wp:simplePos x="0" y="0"/>
                <wp:positionH relativeFrom="column">
                  <wp:posOffset>1155700</wp:posOffset>
                </wp:positionH>
                <wp:positionV relativeFrom="paragraph">
                  <wp:posOffset>2994660</wp:posOffset>
                </wp:positionV>
                <wp:extent cx="3839845" cy="635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C2F" w:rsidRPr="004D0BC0" w:rsidRDefault="008D4C2F" w:rsidP="008D4C2F">
                            <w:pPr>
                              <w:pStyle w:val="Titulek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 xml:space="preserve"> - snímek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31" type="#_x0000_t202" style="position:absolute;left:0;text-align:left;margin-left:91pt;margin-top:235.8pt;width:302.35pt;height: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" stroked="f">
                <v:textbox style="mso-fit-shape-to-text:t" inset="0,0,0,0">
                  <w:txbxContent>
                    <w:p w:rsidR="008D4C2F" w:rsidRPr="004D0BC0" w:rsidRDefault="008D4C2F" w:rsidP="008D4C2F">
                      <w:pPr>
                        <w:pStyle w:val="Titulek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6</w:t>
                        </w:r>
                      </w:fldSimple>
                      <w:r>
                        <w:t xml:space="preserve"> - snímek 5</w:t>
                      </w:r>
                    </w:p>
                  </w:txbxContent>
                </v:textbox>
              </v:shape>
            </w:pict>
          </mc:Fallback>
        </mc:AlternateContent>
      </w:r>
      <w:r w:rsidR="00EB0241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7726ADDE" wp14:editId="21E90B0C">
            <wp:simplePos x="0" y="0"/>
            <wp:positionH relativeFrom="column">
              <wp:posOffset>1155700</wp:posOffset>
            </wp:positionH>
            <wp:positionV relativeFrom="paragraph">
              <wp:posOffset>57785</wp:posOffset>
            </wp:positionV>
            <wp:extent cx="3839845" cy="2879725"/>
            <wp:effectExtent l="0" t="0" r="8255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8D4C2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6D045A" wp14:editId="7D4CD924">
                <wp:simplePos x="0" y="0"/>
                <wp:positionH relativeFrom="column">
                  <wp:posOffset>1143000</wp:posOffset>
                </wp:positionH>
                <wp:positionV relativeFrom="paragraph">
                  <wp:posOffset>3008630</wp:posOffset>
                </wp:positionV>
                <wp:extent cx="3839845" cy="635"/>
                <wp:effectExtent l="0" t="0" r="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C2F" w:rsidRPr="00117989" w:rsidRDefault="008D4C2F" w:rsidP="008D4C2F">
                            <w:pPr>
                              <w:pStyle w:val="Titulek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7</w:t>
                              </w:r>
                            </w:fldSimple>
                            <w:r>
                              <w:t xml:space="preserve"> - snímek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32" type="#_x0000_t202" style="position:absolute;left:0;text-align:left;margin-left:90pt;margin-top:236.9pt;width:302.35pt;height:.0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" stroked="f">
                <v:textbox style="mso-fit-shape-to-text:t" inset="0,0,0,0">
                  <w:txbxContent>
                    <w:p w:rsidR="008D4C2F" w:rsidRPr="00117989" w:rsidRDefault="008D4C2F" w:rsidP="008D4C2F">
                      <w:pPr>
                        <w:pStyle w:val="Titulek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7</w:t>
                        </w:r>
                      </w:fldSimple>
                      <w:r>
                        <w:t xml:space="preserve"> - snímek 6</w:t>
                      </w:r>
                    </w:p>
                  </w:txbxContent>
                </v:textbox>
              </v:shape>
            </w:pict>
          </mc:Fallback>
        </mc:AlternateContent>
      </w:r>
      <w:r w:rsidR="00EB0241">
        <w:rPr>
          <w:rFonts w:ascii="Arial" w:hAnsi="Arial" w:cs="Arial"/>
          <w:noProof/>
        </w:rPr>
        <w:drawing>
          <wp:anchor distT="0" distB="0" distL="114300" distR="114300" simplePos="0" relativeHeight="251674624" behindDoc="0" locked="0" layoutInCell="1" allowOverlap="1" wp14:anchorId="1C03F62E" wp14:editId="5F0815A8">
            <wp:simplePos x="0" y="0"/>
            <wp:positionH relativeFrom="column">
              <wp:posOffset>1143000</wp:posOffset>
            </wp:positionH>
            <wp:positionV relativeFrom="paragraph">
              <wp:posOffset>71755</wp:posOffset>
            </wp:positionV>
            <wp:extent cx="3839845" cy="2879725"/>
            <wp:effectExtent l="0" t="0" r="825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84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8D4C2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CAB1B2" wp14:editId="150FE93C">
                <wp:simplePos x="0" y="0"/>
                <wp:positionH relativeFrom="column">
                  <wp:posOffset>995680</wp:posOffset>
                </wp:positionH>
                <wp:positionV relativeFrom="paragraph">
                  <wp:posOffset>2940685</wp:posOffset>
                </wp:positionV>
                <wp:extent cx="3839845" cy="635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4C2F" w:rsidRPr="004C5245" w:rsidRDefault="008D4C2F" w:rsidP="008D4C2F">
                            <w:pPr>
                              <w:pStyle w:val="Titulek"/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t xml:space="preserve">Obrázek </w:t>
                            </w:r>
                            <w:fldSimple w:instr=" SEQ Obrázek \* ARABIC ">
                              <w:r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 xml:space="preserve"> - snímek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33" type="#_x0000_t202" style="position:absolute;left:0;text-align:left;margin-left:78.4pt;margin-top:231.55pt;width:302.35pt;height: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" stroked="f">
                <v:textbox style="mso-fit-shape-to-text:t" inset="0,0,0,0">
                  <w:txbxContent>
                    <w:p w:rsidR="008D4C2F" w:rsidRPr="004C5245" w:rsidRDefault="008D4C2F" w:rsidP="008D4C2F">
                      <w:pPr>
                        <w:pStyle w:val="Titulek"/>
                        <w:rPr>
                          <w:rFonts w:ascii="Arial" w:hAnsi="Arial" w:cs="Arial"/>
                          <w:noProof/>
                          <w:sz w:val="20"/>
                          <w:szCs w:val="20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>
                          <w:rPr>
                            <w:noProof/>
                          </w:rPr>
                          <w:t>8</w:t>
                        </w:r>
                      </w:fldSimple>
                      <w:r>
                        <w:t xml:space="preserve"> - snímek 7</w:t>
                      </w:r>
                    </w:p>
                  </w:txbxContent>
                </v:textbox>
              </v:shape>
            </w:pict>
          </mc:Fallback>
        </mc:AlternateContent>
      </w:r>
      <w:r w:rsidR="00EB0241">
        <w:rPr>
          <w:rFonts w:ascii="Arial" w:hAnsi="Arial" w:cs="Arial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995680</wp:posOffset>
            </wp:positionH>
            <wp:positionV relativeFrom="paragraph">
              <wp:posOffset>3810</wp:posOffset>
            </wp:positionV>
            <wp:extent cx="3840000" cy="2880000"/>
            <wp:effectExtent l="0" t="0" r="825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8D4C2F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eastAsiaTheme="minorHAnsi"/>
          <w:noProof/>
          <w:sz w:val="24"/>
          <w:szCs w:val="24"/>
        </w:rPr>
        <w:t>Pro upevnění probrané látky jsem pomocí tabletu  spustila tříminutové video z </w:t>
      </w:r>
      <w:hyperlink r:id="rId17" w:history="1">
        <w:r w:rsidRPr="00CD5BE4">
          <w:rPr>
            <w:rStyle w:val="Hypertextovodkaz"/>
            <w:rFonts w:ascii="Arial" w:hAnsi="Arial" w:cs="Arial"/>
            <w:sz w:val="22"/>
            <w:szCs w:val="22"/>
          </w:rPr>
          <w:t>https://www.youtube.com/watch?v=aNserce52GE</w:t>
        </w:r>
      </w:hyperlink>
      <w:r>
        <w:rPr>
          <w:rFonts w:ascii="Arial" w:hAnsi="Arial" w:cs="Arial"/>
          <w:sz w:val="22"/>
          <w:szCs w:val="22"/>
        </w:rPr>
        <w:t>. Video ukončilo hodinu na téma „Procento“.</w:t>
      </w:r>
    </w:p>
    <w:p w:rsidR="008D4C2F" w:rsidRDefault="008D4C2F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8D4C2F" w:rsidRDefault="008D4C2F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Zdroje informací</w:t>
      </w:r>
    </w:p>
    <w:p w:rsidR="008D4C2F" w:rsidRDefault="008D4C2F" w:rsidP="008D4C2F">
      <w:pPr>
        <w:pStyle w:val="Odstavecseseznamem"/>
        <w:numPr>
          <w:ilvl w:val="0"/>
          <w:numId w:val="39"/>
        </w:num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Vlastní materiály</w:t>
      </w:r>
    </w:p>
    <w:p w:rsidR="008D4C2F" w:rsidRDefault="008D4C2F" w:rsidP="008D4C2F">
      <w:pPr>
        <w:pStyle w:val="Odstavecseseznamem"/>
        <w:numPr>
          <w:ilvl w:val="0"/>
          <w:numId w:val="39"/>
        </w:num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Wikipedia.org – vyhledávání</w:t>
      </w:r>
    </w:p>
    <w:p w:rsidR="008D4C2F" w:rsidRPr="008D4C2F" w:rsidRDefault="002A0572" w:rsidP="008D4C2F">
      <w:pPr>
        <w:pStyle w:val="Odstavecseseznamem"/>
        <w:numPr>
          <w:ilvl w:val="0"/>
          <w:numId w:val="39"/>
        </w:num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hyperlink r:id="rId18" w:history="1">
        <w:r w:rsidR="008D4C2F" w:rsidRPr="00CD5BE4">
          <w:rPr>
            <w:rStyle w:val="Hypertextovodkaz"/>
            <w:rFonts w:ascii="Arial" w:hAnsi="Arial" w:cs="Arial"/>
          </w:rPr>
          <w:t>https://www.youtube.com/watch?v=aNserce52GE</w:t>
        </w:r>
      </w:hyperlink>
      <w:r w:rsidR="008D4C2F">
        <w:rPr>
          <w:rFonts w:ascii="Arial" w:hAnsi="Arial" w:cs="Arial"/>
        </w:rPr>
        <w:t xml:space="preserve"> - video</w:t>
      </w: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EB0241" w:rsidRDefault="00EB024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D4C2F" w:rsidRDefault="008D4C2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sectPr w:rsidR="008D4C2F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D2F" w:rsidRDefault="00122D2F">
      <w:r>
        <w:separator/>
      </w:r>
    </w:p>
  </w:endnote>
  <w:endnote w:type="continuationSeparator" w:id="0">
    <w:p w:rsidR="00122D2F" w:rsidRDefault="0012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E8A3D80" wp14:editId="7866374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D2F" w:rsidRDefault="00122D2F">
      <w:r>
        <w:separator/>
      </w:r>
    </w:p>
  </w:footnote>
  <w:footnote w:type="continuationSeparator" w:id="0">
    <w:p w:rsidR="00122D2F" w:rsidRDefault="00122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7AF20654" wp14:editId="31E9CE63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719F67D4" wp14:editId="0B5F353E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ED23D8E"/>
    <w:multiLevelType w:val="hybridMultilevel"/>
    <w:tmpl w:val="27A2E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1B23EF"/>
    <w:multiLevelType w:val="hybridMultilevel"/>
    <w:tmpl w:val="9DD47D24"/>
    <w:lvl w:ilvl="0" w:tplc="5FF24A9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2F6E1E"/>
    <w:multiLevelType w:val="hybridMultilevel"/>
    <w:tmpl w:val="A776EC8E"/>
    <w:lvl w:ilvl="0" w:tplc="7D48A01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1C87780"/>
    <w:multiLevelType w:val="hybridMultilevel"/>
    <w:tmpl w:val="75D010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186D76"/>
    <w:multiLevelType w:val="hybridMultilevel"/>
    <w:tmpl w:val="43B4BE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4"/>
  </w:num>
  <w:num w:numId="16">
    <w:abstractNumId w:val="20"/>
  </w:num>
  <w:num w:numId="17">
    <w:abstractNumId w:val="30"/>
  </w:num>
  <w:num w:numId="18">
    <w:abstractNumId w:val="16"/>
  </w:num>
  <w:num w:numId="19">
    <w:abstractNumId w:val="12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7"/>
  </w:num>
  <w:num w:numId="26">
    <w:abstractNumId w:val="34"/>
  </w:num>
  <w:num w:numId="27">
    <w:abstractNumId w:val="31"/>
  </w:num>
  <w:num w:numId="28">
    <w:abstractNumId w:val="18"/>
  </w:num>
  <w:num w:numId="29">
    <w:abstractNumId w:val="23"/>
  </w:num>
  <w:num w:numId="30">
    <w:abstractNumId w:val="15"/>
  </w:num>
  <w:num w:numId="31">
    <w:abstractNumId w:val="26"/>
  </w:num>
  <w:num w:numId="32">
    <w:abstractNumId w:val="29"/>
  </w:num>
  <w:num w:numId="33">
    <w:abstractNumId w:val="35"/>
  </w:num>
  <w:num w:numId="34">
    <w:abstractNumId w:val="36"/>
  </w:num>
  <w:num w:numId="35">
    <w:abstractNumId w:val="13"/>
  </w:num>
  <w:num w:numId="36">
    <w:abstractNumId w:val="27"/>
  </w:num>
  <w:num w:numId="37">
    <w:abstractNumId w:val="21"/>
  </w:num>
  <w:num w:numId="38">
    <w:abstractNumId w:val="32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2D2F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0572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9E2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1FE4"/>
    <w:rsid w:val="00637001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0384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444F1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231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4C2F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16906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7361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714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241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637001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670384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D4C2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uiPriority w:val="99"/>
    <w:rsid w:val="00637001"/>
    <w:pPr>
      <w:keepLines/>
      <w:numPr>
        <w:numId w:val="36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670384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D4C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hyperlink" Target="https://www.youtube.com/watch?v=aNserce52GE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www.youtube.com/watch?v=aNserce52G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029D0-0E6D-4ABB-B8C0-AA38B7275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5</Pages>
  <Words>318</Words>
  <Characters>1883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sborovna</cp:lastModifiedBy>
  <cp:revision>2</cp:revision>
  <cp:lastPrinted>2014-10-08T16:27:00Z</cp:lastPrinted>
  <dcterms:created xsi:type="dcterms:W3CDTF">2015-05-22T07:58:00Z</dcterms:created>
  <dcterms:modified xsi:type="dcterms:W3CDTF">2015-05-22T07:58:00Z</dcterms:modified>
</cp:coreProperties>
</file>