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40C" w:rsidRDefault="00A5740C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A5740C" w:rsidRDefault="00A5740C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A5740C" w:rsidRPr="00A84231" w:rsidRDefault="00A5740C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 w:rsidRPr="00A84231">
        <w:rPr>
          <w:rFonts w:ascii="Arial" w:hAnsi="Arial" w:cs="Arial"/>
          <w:sz w:val="28"/>
          <w:szCs w:val="28"/>
        </w:rPr>
        <w:t>Dotkněte se inovací CZ.1.07/1.3.00/51.0024</w:t>
      </w:r>
    </w:p>
    <w:p w:rsidR="00A5740C" w:rsidRDefault="00A5740C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5740C" w:rsidRPr="00A84231" w:rsidRDefault="00A5740C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32"/>
        </w:rPr>
      </w:pPr>
    </w:p>
    <w:p w:rsidR="00A5740C" w:rsidRPr="00A84231" w:rsidRDefault="00A5740C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36"/>
          <w:szCs w:val="36"/>
        </w:rPr>
      </w:pPr>
      <w:r w:rsidRPr="00A84231">
        <w:rPr>
          <w:rFonts w:ascii="Arial" w:hAnsi="Arial" w:cs="Arial"/>
          <w:b/>
          <w:bCs/>
          <w:sz w:val="36"/>
          <w:szCs w:val="36"/>
        </w:rPr>
        <w:t>Příprava na hodinu s využitím tabletu</w:t>
      </w:r>
    </w:p>
    <w:p w:rsidR="00A5740C" w:rsidRPr="00A84231" w:rsidRDefault="00A5740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5740C" w:rsidRPr="00A84231" w:rsidRDefault="00A5740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 w:rsidRPr="007022A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Mgr. Šárka Rosenbergerová</w:t>
      </w:r>
    </w:p>
    <w:p w:rsidR="00A5740C" w:rsidRDefault="00A5740C" w:rsidP="007022A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Škola:</w:t>
      </w:r>
      <w:r w:rsidRPr="00A84231">
        <w:rPr>
          <w:rFonts w:ascii="Arial" w:hAnsi="Arial" w:cs="Arial"/>
        </w:rPr>
        <w:t xml:space="preserve"> </w:t>
      </w:r>
      <w:r w:rsidRPr="00512EB7">
        <w:rPr>
          <w:rStyle w:val="Strong"/>
        </w:rPr>
        <w:t>Základní škola Kolín V., Mnichovická 62</w:t>
      </w:r>
    </w:p>
    <w:p w:rsidR="00A5740C" w:rsidRDefault="00A5740C" w:rsidP="007022A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5740C" w:rsidRPr="00A84231" w:rsidRDefault="00A5740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Předmět:</w:t>
      </w:r>
      <w:r>
        <w:rPr>
          <w:rFonts w:ascii="Arial" w:hAnsi="Arial" w:cs="Arial"/>
          <w:b/>
          <w:bCs/>
        </w:rPr>
        <w:t xml:space="preserve"> Pč</w:t>
      </w:r>
    </w:p>
    <w:p w:rsidR="00A5740C" w:rsidRPr="00A84231" w:rsidRDefault="00A5740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Ročník:</w:t>
      </w:r>
      <w:r>
        <w:rPr>
          <w:rFonts w:ascii="Arial" w:hAnsi="Arial" w:cs="Arial"/>
          <w:b/>
          <w:bCs/>
        </w:rPr>
        <w:t xml:space="preserve"> 2.</w:t>
      </w:r>
    </w:p>
    <w:p w:rsidR="00A5740C" w:rsidRPr="00A84231" w:rsidRDefault="00A5740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Téma:</w:t>
      </w:r>
      <w:r>
        <w:rPr>
          <w:rFonts w:ascii="Arial" w:hAnsi="Arial" w:cs="Arial"/>
          <w:b/>
          <w:bCs/>
        </w:rPr>
        <w:t xml:space="preserve"> jednoduché skládačky z papíru</w:t>
      </w:r>
    </w:p>
    <w:p w:rsidR="00A5740C" w:rsidRDefault="00A5740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5740C" w:rsidRPr="00A84231" w:rsidRDefault="00A5740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Obsah:</w:t>
      </w:r>
      <w:r>
        <w:rPr>
          <w:rFonts w:ascii="Arial" w:hAnsi="Arial" w:cs="Arial"/>
          <w:b/>
          <w:bCs/>
        </w:rPr>
        <w:t xml:space="preserve"> práce s drobným materiálem - překládání papíru, práce s tabletem</w:t>
      </w:r>
    </w:p>
    <w:p w:rsidR="00A5740C" w:rsidRDefault="00A5740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 xml:space="preserve">Cíl: </w:t>
      </w:r>
      <w:r>
        <w:rPr>
          <w:rFonts w:ascii="Arial" w:hAnsi="Arial" w:cs="Arial"/>
          <w:b/>
          <w:bCs/>
        </w:rPr>
        <w:t>zlepšení jemné motoriky, skládání podle návodu</w:t>
      </w:r>
    </w:p>
    <w:p w:rsidR="00A5740C" w:rsidRDefault="00A5740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Forma: diferencovaná a individualizovaná výuka</w:t>
      </w:r>
    </w:p>
    <w:p w:rsidR="00A5740C" w:rsidRDefault="00A5740C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Metoda: výuka podporovaná tabletem, dovednostně praktická</w:t>
      </w:r>
    </w:p>
    <w:p w:rsidR="00A5740C" w:rsidRDefault="00A5740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Pomůcky: papír, tablet</w:t>
      </w:r>
    </w:p>
    <w:p w:rsidR="00A5740C" w:rsidRDefault="00A5740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Zdroje:</w:t>
      </w:r>
      <w:r w:rsidRPr="00F27F64">
        <w:rPr>
          <w:rFonts w:ascii="Arial" w:hAnsi="Arial" w:cs="Arial"/>
          <w:b/>
          <w:bCs/>
        </w:rPr>
        <w:t>http://apps.microsoft.com/windows/cs-cz/app/1a3d1a66-de31-4e6b-a248-5e923305a53c</w:t>
      </w:r>
    </w:p>
    <w:p w:rsidR="00A5740C" w:rsidRPr="00A735B2" w:rsidRDefault="00A5740C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5740C" w:rsidRPr="00A84231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5740C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2min.</w:t>
            </w:r>
          </w:p>
        </w:tc>
        <w:tc>
          <w:tcPr>
            <w:tcW w:w="5386" w:type="dxa"/>
          </w:tcPr>
          <w:p w:rsidR="00A5740C" w:rsidRPr="00A84231" w:rsidRDefault="00A5740C" w:rsidP="00561C0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Vytvoříme si pěknou skládačku z papíru s využitím tabletů</w:t>
            </w:r>
          </w:p>
        </w:tc>
        <w:tc>
          <w:tcPr>
            <w:tcW w:w="2552" w:type="dxa"/>
          </w:tcPr>
          <w:p w:rsidR="00A5740C" w:rsidRPr="00A84231" w:rsidRDefault="00A5740C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5740C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5min.</w:t>
            </w:r>
          </w:p>
        </w:tc>
        <w:tc>
          <w:tcPr>
            <w:tcW w:w="5386" w:type="dxa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Jak správně skládat papír</w:t>
            </w:r>
          </w:p>
        </w:tc>
        <w:tc>
          <w:tcPr>
            <w:tcW w:w="2552" w:type="dxa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5740C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3min.</w:t>
            </w:r>
          </w:p>
        </w:tc>
        <w:tc>
          <w:tcPr>
            <w:tcW w:w="5386" w:type="dxa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Vyrobit si něco pěkného pro sebe nebo kamaráda, či pro někoho z rodiny</w:t>
            </w:r>
          </w:p>
        </w:tc>
        <w:tc>
          <w:tcPr>
            <w:tcW w:w="2552" w:type="dxa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5740C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5740C" w:rsidRPr="00A84231" w:rsidRDefault="00A5740C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5740C" w:rsidRPr="00355A05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6" w:type="dxa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Využití návodu při práci se skládáním papíru</w:t>
            </w:r>
          </w:p>
        </w:tc>
        <w:tc>
          <w:tcPr>
            <w:tcW w:w="2552" w:type="dxa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5740C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5740C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5740C" w:rsidRPr="00BD06A0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D06A0">
              <w:rPr>
                <w:rFonts w:ascii="Arial" w:hAnsi="Arial" w:cs="Arial"/>
                <w:sz w:val="20"/>
                <w:szCs w:val="20"/>
              </w:rPr>
              <w:t>28min.</w:t>
            </w:r>
          </w:p>
        </w:tc>
        <w:tc>
          <w:tcPr>
            <w:tcW w:w="5386" w:type="dxa"/>
          </w:tcPr>
          <w:p w:rsidR="00A5740C" w:rsidRPr="00A84231" w:rsidRDefault="00A5740C" w:rsidP="003B185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Tablety – žáci si sami zkouší podle svého výběru vytvořit jednoduchou skládačku podle návodu, případně si mohou pomáhat se spolužákem, šikovnější si mohou vyrobit více skládaček</w:t>
            </w:r>
          </w:p>
        </w:tc>
        <w:tc>
          <w:tcPr>
            <w:tcW w:w="2552" w:type="dxa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Tablety, papíry</w:t>
            </w:r>
          </w:p>
        </w:tc>
      </w:tr>
      <w:tr w:rsidR="00A5740C" w:rsidRPr="00A8423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7min.</w:t>
            </w:r>
          </w:p>
        </w:tc>
        <w:tc>
          <w:tcPr>
            <w:tcW w:w="5386" w:type="dxa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Hodnocení prací žáky – důraz na preciznost a přesnost výtvoru</w:t>
            </w:r>
          </w:p>
        </w:tc>
        <w:tc>
          <w:tcPr>
            <w:tcW w:w="2552" w:type="dxa"/>
          </w:tcPr>
          <w:p w:rsidR="00A5740C" w:rsidRPr="00A84231" w:rsidRDefault="00A5740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A5740C" w:rsidRPr="00A84231" w:rsidRDefault="00A5740C" w:rsidP="00A84231">
      <w:pPr>
        <w:ind w:firstLine="0"/>
        <w:rPr>
          <w:rFonts w:ascii="Arial" w:hAnsi="Arial" w:cs="Arial"/>
        </w:rPr>
      </w:pPr>
    </w:p>
    <w:sectPr w:rsidR="00A5740C" w:rsidRPr="00A84231" w:rsidSect="00A851E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40C" w:rsidRDefault="00A5740C" w:rsidP="00A84231">
      <w:pPr>
        <w:spacing w:line="240" w:lineRule="auto"/>
      </w:pPr>
      <w:r>
        <w:separator/>
      </w:r>
    </w:p>
  </w:endnote>
  <w:endnote w:type="continuationSeparator" w:id="0">
    <w:p w:rsidR="00A5740C" w:rsidRDefault="00A5740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40C" w:rsidRDefault="00A5740C" w:rsidP="00A84231">
    <w:pPr>
      <w:pStyle w:val="Foot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4" o:spid="_x0000_s2051" type="#_x0000_t75" alt="Dotknete se inovaci logo (rgb)" style="position:absolute;left:0;text-align:left;margin-left:430.9pt;margin-top:752pt;width:117.6pt;height:62.35pt;z-index:251659264;visibility:visible">
          <v:imagedata r:id="rId1" o:title=""/>
        </v:shape>
      </w:pict>
    </w:r>
    <w:r>
      <w:rPr>
        <w:noProof/>
      </w:rPr>
      <w:pict>
        <v:shape id="Obrázek 3" o:spid="_x0000_s2052" type="#_x0000_t75" alt="Dotknete se inovaci logo (rgb)" style="position:absolute;left:0;text-align:left;margin-left:430.5pt;margin-top:752pt;width:117.75pt;height:62.25pt;z-index:-251658240;visibility:visible" wrapcoords="-138 0 -138 21340 21600 21340 21600 0 -138 0">
          <v:imagedata r:id="rId1" o:title=""/>
          <w10:wrap type="tight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40C" w:rsidRDefault="00A5740C" w:rsidP="00A84231">
      <w:pPr>
        <w:spacing w:line="240" w:lineRule="auto"/>
      </w:pPr>
      <w:r>
        <w:separator/>
      </w:r>
    </w:p>
  </w:footnote>
  <w:footnote w:type="continuationSeparator" w:id="0">
    <w:p w:rsidR="00A5740C" w:rsidRDefault="00A5740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40C" w:rsidRDefault="00A5740C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o-investice-do-rozvoje-vzdelavani-msmt" style="position:absolute;left:0;text-align:left;margin-left:-.15pt;margin-top:-30pt;width:287.95pt;height:63.1pt;z-index:-251660288;visibility:visible" wrapcoords="-56 0 -56 21343 21600 21343 21600 0 -56 0">
          <v:imagedata r:id="rId1" o:title=""/>
          <w10:wrap type="tight"/>
        </v:shape>
      </w:pict>
    </w:r>
    <w:r>
      <w:rPr>
        <w:noProof/>
      </w:rPr>
      <w:pict>
        <v:shape id="Obrázek 2" o:spid="_x0000_s2050" type="#_x0000_t75" alt="boxed_color_large_1730x500-e1405690036969" style="position:absolute;left:0;text-align:left;margin-left:323.25pt;margin-top:-20.95pt;width:2in;height:42pt;z-index:-251659264;visibility:visible" wrapcoords="-112 0 -112 21214 21600 21214 21600 0 -112 0">
          <v:imagedata r:id="rId2" o:title=""/>
          <w10:wrap type="tigh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231"/>
    <w:rsid w:val="00027604"/>
    <w:rsid w:val="00166255"/>
    <w:rsid w:val="001C1D8B"/>
    <w:rsid w:val="00355A05"/>
    <w:rsid w:val="003B1855"/>
    <w:rsid w:val="003F2DA4"/>
    <w:rsid w:val="00417EF0"/>
    <w:rsid w:val="00512EB7"/>
    <w:rsid w:val="00561C03"/>
    <w:rsid w:val="005974AE"/>
    <w:rsid w:val="005F578F"/>
    <w:rsid w:val="00617778"/>
    <w:rsid w:val="00664B28"/>
    <w:rsid w:val="00682C2A"/>
    <w:rsid w:val="006C4E9C"/>
    <w:rsid w:val="007022AC"/>
    <w:rsid w:val="00712C6C"/>
    <w:rsid w:val="00725857"/>
    <w:rsid w:val="008B1647"/>
    <w:rsid w:val="008B16B0"/>
    <w:rsid w:val="008E42C1"/>
    <w:rsid w:val="008F0348"/>
    <w:rsid w:val="008F7E15"/>
    <w:rsid w:val="009D4BEB"/>
    <w:rsid w:val="009D7BD6"/>
    <w:rsid w:val="00A5740C"/>
    <w:rsid w:val="00A735B2"/>
    <w:rsid w:val="00A84231"/>
    <w:rsid w:val="00A851E0"/>
    <w:rsid w:val="00AB4C70"/>
    <w:rsid w:val="00BD06A0"/>
    <w:rsid w:val="00CA3C79"/>
    <w:rsid w:val="00D86E32"/>
    <w:rsid w:val="00E13008"/>
    <w:rsid w:val="00E45D7E"/>
    <w:rsid w:val="00EB6C7E"/>
    <w:rsid w:val="00F2001E"/>
    <w:rsid w:val="00F27F64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4231"/>
  </w:style>
  <w:style w:type="paragraph" w:styleId="Footer">
    <w:name w:val="footer"/>
    <w:basedOn w:val="Normal"/>
    <w:link w:val="Foot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4231"/>
  </w:style>
  <w:style w:type="paragraph" w:customStyle="1" w:styleId="Seznmek">
    <w:name w:val="Seznámek"/>
    <w:basedOn w:val="Normal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ListParagraph">
    <w:name w:val="List Paragraph"/>
    <w:basedOn w:val="Normal"/>
    <w:uiPriority w:val="99"/>
    <w:qFormat/>
    <w:rsid w:val="00A84231"/>
    <w:pPr>
      <w:ind w:left="720"/>
    </w:pPr>
  </w:style>
  <w:style w:type="character" w:styleId="Strong">
    <w:name w:val="Strong"/>
    <w:basedOn w:val="DefaultParagraphFont"/>
    <w:uiPriority w:val="99"/>
    <w:qFormat/>
    <w:rsid w:val="007022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172</Words>
  <Characters>1020</Characters>
  <Application>Microsoft Office Outlook</Application>
  <DocSecurity>0</DocSecurity>
  <Lines>0</Lines>
  <Paragraphs>0</Paragraphs>
  <ScaleCrop>false</ScaleCrop>
  <Company>5zš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Ucitel</cp:lastModifiedBy>
  <cp:revision>3</cp:revision>
  <dcterms:created xsi:type="dcterms:W3CDTF">2015-06-01T10:46:00Z</dcterms:created>
  <dcterms:modified xsi:type="dcterms:W3CDTF">2015-06-01T10:48:00Z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