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0B0" w:rsidRDefault="00FA50B0" w:rsidP="00FA50B0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FA50B0" w:rsidRDefault="00FA50B0" w:rsidP="00FA50B0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FA50B0" w:rsidRPr="00A84231" w:rsidRDefault="00FA50B0" w:rsidP="00FA50B0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FA50B0" w:rsidRDefault="00FA50B0" w:rsidP="00FA50B0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FA50B0" w:rsidRPr="00A84231" w:rsidRDefault="00FA50B0" w:rsidP="00FA50B0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FA50B0" w:rsidRPr="00A84231" w:rsidRDefault="00FA50B0" w:rsidP="00FA50B0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FA50B0" w:rsidRPr="00A84231" w:rsidRDefault="00FA50B0" w:rsidP="00FA50B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FA50B0" w:rsidRPr="00A84231" w:rsidRDefault="00FA50B0" w:rsidP="00FA50B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Mgr. Michal </w:t>
      </w:r>
      <w:proofErr w:type="spellStart"/>
      <w:r>
        <w:rPr>
          <w:rFonts w:ascii="Arial" w:eastAsia="Arial" w:hAnsi="Arial" w:cs="Arial"/>
          <w:b/>
          <w:bCs/>
        </w:rPr>
        <w:t>Šuchma</w:t>
      </w:r>
      <w:proofErr w:type="spellEnd"/>
    </w:p>
    <w:p w:rsidR="00FA50B0" w:rsidRPr="0073721C" w:rsidRDefault="00FA50B0" w:rsidP="00FA50B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Pr="0073721C">
        <w:rPr>
          <w:rFonts w:ascii="Arial" w:hAnsi="Arial" w:cs="Arial"/>
          <w:b/>
        </w:rPr>
        <w:t xml:space="preserve">ZŠ a MŠ Újezd, okres Zlín, </w:t>
      </w:r>
      <w:proofErr w:type="spellStart"/>
      <w:proofErr w:type="gramStart"/>
      <w:r w:rsidRPr="0073721C">
        <w:rPr>
          <w:rFonts w:ascii="Arial" w:hAnsi="Arial" w:cs="Arial"/>
          <w:b/>
        </w:rPr>
        <w:t>p.o</w:t>
      </w:r>
      <w:proofErr w:type="spellEnd"/>
      <w:r w:rsidRPr="0073721C">
        <w:rPr>
          <w:rFonts w:ascii="Arial" w:hAnsi="Arial" w:cs="Arial"/>
          <w:b/>
        </w:rPr>
        <w:t>.</w:t>
      </w:r>
      <w:proofErr w:type="gramEnd"/>
    </w:p>
    <w:p w:rsidR="00FA50B0" w:rsidRDefault="00FA50B0" w:rsidP="00FA50B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FA50B0" w:rsidRPr="00A84231" w:rsidRDefault="00FA50B0" w:rsidP="00FA50B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Tělesná výchova</w:t>
      </w:r>
    </w:p>
    <w:p w:rsidR="00FA50B0" w:rsidRPr="00A84231" w:rsidRDefault="00FA50B0" w:rsidP="00FA50B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6. – 9. (děvčata)</w:t>
      </w:r>
    </w:p>
    <w:p w:rsidR="00FA50B0" w:rsidRPr="00A84231" w:rsidRDefault="00FA50B0" w:rsidP="00FA50B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Turnaj v odbíjené</w:t>
      </w:r>
    </w:p>
    <w:p w:rsidR="00FA50B0" w:rsidRDefault="00FA50B0" w:rsidP="00FA50B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FA50B0" w:rsidRPr="00A84231" w:rsidRDefault="00FA50B0" w:rsidP="00FA50B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Turnaj v odbíjené</w:t>
      </w:r>
    </w:p>
    <w:p w:rsidR="00FA50B0" w:rsidRDefault="00FA50B0" w:rsidP="00FA50B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>Motivace do hry</w:t>
      </w:r>
    </w:p>
    <w:p w:rsidR="00FA50B0" w:rsidRDefault="00FA50B0" w:rsidP="00FA50B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Zábavnou formou motivovat k pohybu, skupinová práce</w:t>
      </w:r>
    </w:p>
    <w:p w:rsidR="00FA50B0" w:rsidRDefault="00FA50B0" w:rsidP="00FA50B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Upevnění nacvičených dovedností</w:t>
      </w:r>
    </w:p>
    <w:p w:rsidR="00FA50B0" w:rsidRDefault="00FA50B0" w:rsidP="00FA50B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Tablet, volejbalový míč, volejbalová síť</w:t>
      </w:r>
      <w:bookmarkStart w:id="0" w:name="_GoBack"/>
      <w:bookmarkEnd w:id="0"/>
    </w:p>
    <w:p w:rsidR="00FA50B0" w:rsidRDefault="00FA50B0" w:rsidP="00FA50B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</w:t>
      </w:r>
      <w:r w:rsidRPr="000D2E4B">
        <w:rPr>
          <w:b/>
          <w:sz w:val="27"/>
          <w:szCs w:val="27"/>
        </w:rPr>
        <w:t>aplikace „</w:t>
      </w:r>
      <w:proofErr w:type="spellStart"/>
      <w:r w:rsidRPr="000D2E4B">
        <w:rPr>
          <w:b/>
          <w:sz w:val="27"/>
          <w:szCs w:val="27"/>
        </w:rPr>
        <w:t>Simple</w:t>
      </w:r>
      <w:proofErr w:type="spellEnd"/>
      <w:r w:rsidRPr="000D2E4B">
        <w:rPr>
          <w:b/>
          <w:sz w:val="27"/>
          <w:szCs w:val="27"/>
        </w:rPr>
        <w:t xml:space="preserve"> </w:t>
      </w:r>
      <w:proofErr w:type="spellStart"/>
      <w:r w:rsidRPr="000D2E4B">
        <w:rPr>
          <w:b/>
          <w:sz w:val="27"/>
          <w:szCs w:val="27"/>
        </w:rPr>
        <w:t>Volleyball</w:t>
      </w:r>
      <w:proofErr w:type="spellEnd"/>
      <w:r w:rsidRPr="000D2E4B">
        <w:rPr>
          <w:b/>
          <w:sz w:val="27"/>
          <w:szCs w:val="27"/>
        </w:rPr>
        <w:t xml:space="preserve"> </w:t>
      </w:r>
      <w:proofErr w:type="spellStart"/>
      <w:r w:rsidRPr="000D2E4B">
        <w:rPr>
          <w:b/>
          <w:sz w:val="27"/>
          <w:szCs w:val="27"/>
        </w:rPr>
        <w:t>Score</w:t>
      </w:r>
      <w:proofErr w:type="spellEnd"/>
      <w:r w:rsidRPr="000D2E4B">
        <w:rPr>
          <w:b/>
          <w:sz w:val="27"/>
          <w:szCs w:val="27"/>
        </w:rPr>
        <w:t xml:space="preserve"> </w:t>
      </w:r>
      <w:proofErr w:type="spellStart"/>
      <w:r w:rsidRPr="000D2E4B">
        <w:rPr>
          <w:b/>
          <w:sz w:val="27"/>
          <w:szCs w:val="27"/>
        </w:rPr>
        <w:t>Keeper</w:t>
      </w:r>
      <w:proofErr w:type="spellEnd"/>
      <w:r w:rsidRPr="000D2E4B">
        <w:rPr>
          <w:b/>
          <w:sz w:val="27"/>
          <w:szCs w:val="27"/>
        </w:rPr>
        <w:t>“</w:t>
      </w:r>
      <w:r>
        <w:rPr>
          <w:b/>
          <w:sz w:val="27"/>
          <w:szCs w:val="27"/>
        </w:rPr>
        <w:t xml:space="preserve"> - </w:t>
      </w:r>
      <w:hyperlink r:id="rId11" w:history="1">
        <w:r w:rsidRPr="000D4019">
          <w:rPr>
            <w:rStyle w:val="Hypertextovodkaz"/>
            <w:b/>
            <w:sz w:val="27"/>
            <w:szCs w:val="27"/>
          </w:rPr>
          <w:t>http://dumy.cz/material/145272-simple-volleyball-score-keeper</w:t>
        </w:r>
      </w:hyperlink>
      <w:r>
        <w:rPr>
          <w:b/>
          <w:sz w:val="27"/>
          <w:szCs w:val="27"/>
        </w:rPr>
        <w:t xml:space="preserve"> </w:t>
      </w:r>
    </w:p>
    <w:p w:rsidR="00FA50B0" w:rsidRPr="00A735B2" w:rsidRDefault="00FA50B0" w:rsidP="00FA50B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FA50B0" w:rsidRPr="00A84231" w:rsidTr="00A80985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FA50B0" w:rsidRPr="00A84231" w:rsidRDefault="00FA50B0" w:rsidP="00A8098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FA50B0" w:rsidRPr="00A84231" w:rsidRDefault="00FA50B0" w:rsidP="00A8098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FA50B0" w:rsidRPr="00A84231" w:rsidRDefault="00FA50B0" w:rsidP="00A8098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FA50B0" w:rsidRPr="00A84231" w:rsidRDefault="00FA50B0" w:rsidP="00A8098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FA50B0" w:rsidRPr="00A84231" w:rsidTr="00A80985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A50B0" w:rsidRPr="00A84231" w:rsidRDefault="00FA50B0" w:rsidP="00A8098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FA50B0" w:rsidRPr="00A84231" w:rsidRDefault="00FA50B0" w:rsidP="00A8098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FA50B0" w:rsidRPr="00A84231" w:rsidRDefault="00FA50B0" w:rsidP="00A8098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Nástup, seznámení s rozlosováním turnaje</w:t>
            </w:r>
          </w:p>
        </w:tc>
        <w:tc>
          <w:tcPr>
            <w:tcW w:w="2552" w:type="dxa"/>
          </w:tcPr>
          <w:p w:rsidR="00FA50B0" w:rsidRPr="00A84231" w:rsidRDefault="00FA50B0" w:rsidP="00A80985">
            <w:pPr>
              <w:widowControl w:val="0"/>
              <w:rPr>
                <w:rFonts w:ascii="Arial" w:hAnsi="Arial" w:cs="Arial"/>
              </w:rPr>
            </w:pPr>
          </w:p>
        </w:tc>
      </w:tr>
      <w:tr w:rsidR="00FA50B0" w:rsidRPr="00A84231" w:rsidTr="00A80985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A50B0" w:rsidRPr="00A84231" w:rsidRDefault="00FA50B0" w:rsidP="00A8098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FA50B0" w:rsidRPr="00A84231" w:rsidRDefault="00FA50B0" w:rsidP="00A8098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 min</w:t>
            </w:r>
          </w:p>
        </w:tc>
        <w:tc>
          <w:tcPr>
            <w:tcW w:w="5386" w:type="dxa"/>
          </w:tcPr>
          <w:p w:rsidR="00FA50B0" w:rsidRPr="00A84231" w:rsidRDefault="00FA50B0" w:rsidP="00A80985">
            <w:pPr>
              <w:spacing w:after="75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Aplikace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Simple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Volleyball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Score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Keeper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, po celou dobu jeden ze žáků se stará o toto interaktivní počitadlo.</w:t>
            </w:r>
          </w:p>
        </w:tc>
        <w:tc>
          <w:tcPr>
            <w:tcW w:w="2552" w:type="dxa"/>
          </w:tcPr>
          <w:p w:rsidR="00FA50B0" w:rsidRPr="00A84231" w:rsidRDefault="00FA50B0" w:rsidP="00A8098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FA50B0" w:rsidRPr="00A84231" w:rsidTr="00A80985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A50B0" w:rsidRPr="00A84231" w:rsidRDefault="00FA50B0" w:rsidP="00A8098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FA50B0" w:rsidRPr="00A84231" w:rsidRDefault="00FA50B0" w:rsidP="00A8098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FA50B0" w:rsidRPr="00A84231" w:rsidRDefault="00FA50B0" w:rsidP="00A8098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Vyhlášení vítězů a ukončení turnaje</w:t>
            </w:r>
          </w:p>
        </w:tc>
        <w:tc>
          <w:tcPr>
            <w:tcW w:w="2552" w:type="dxa"/>
          </w:tcPr>
          <w:p w:rsidR="00FA50B0" w:rsidRPr="00A84231" w:rsidRDefault="00FA50B0" w:rsidP="00A8098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2E72" w:rsidRDefault="00D62E72">
      <w:r>
        <w:separator/>
      </w:r>
    </w:p>
  </w:endnote>
  <w:endnote w:type="continuationSeparator" w:id="0">
    <w:p w:rsidR="00D62E72" w:rsidRDefault="00D62E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2E72" w:rsidRDefault="00D62E72">
      <w:r>
        <w:separator/>
      </w:r>
    </w:p>
  </w:footnote>
  <w:footnote w:type="continuationSeparator" w:id="0">
    <w:p w:rsidR="00D62E72" w:rsidRDefault="00D62E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37E3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2E7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0B0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dumy.cz/material/145272-simple-volleyball-score-keeper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A653E01-62F6-4671-AA49-A4978F312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133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2015-06-03T11:20:00Z</dcterms:created>
  <dcterms:modified xsi:type="dcterms:W3CDTF">2015-06-03T11:20:00Z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