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CE7" w:rsidRDefault="00391CE7" w:rsidP="00391CE7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391CE7" w:rsidRDefault="00391CE7" w:rsidP="00391CE7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391CE7" w:rsidRDefault="00391CE7" w:rsidP="00391CE7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391CE7" w:rsidRDefault="00391CE7" w:rsidP="00391CE7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391CE7" w:rsidRDefault="00391CE7" w:rsidP="00391CE7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391CE7" w:rsidRDefault="00391CE7" w:rsidP="00391CE7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391CE7" w:rsidRDefault="00391CE7" w:rsidP="00391CE7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391CE7" w:rsidRDefault="00391CE7" w:rsidP="00391CE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391CE7" w:rsidRDefault="00391CE7" w:rsidP="00391CE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 xml:space="preserve">Jméno a příjmení autora: Mgr. </w:t>
      </w:r>
      <w:proofErr w:type="spellStart"/>
      <w:r>
        <w:rPr>
          <w:rFonts w:ascii="Arial" w:hAnsi="Arial" w:cs="Arial"/>
          <w:b/>
          <w:bCs/>
          <w:iCs/>
        </w:rPr>
        <w:t>Vrchotová</w:t>
      </w:r>
      <w:proofErr w:type="spellEnd"/>
      <w:r>
        <w:rPr>
          <w:rFonts w:ascii="Arial" w:hAnsi="Arial" w:cs="Arial"/>
          <w:b/>
          <w:bCs/>
          <w:iCs/>
        </w:rPr>
        <w:t xml:space="preserve"> Kateřina</w:t>
      </w:r>
    </w:p>
    <w:p w:rsidR="00391CE7" w:rsidRDefault="00391CE7" w:rsidP="00391CE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ZŠ prof. </w:t>
      </w:r>
      <w:proofErr w:type="spellStart"/>
      <w:r>
        <w:rPr>
          <w:rFonts w:ascii="Arial" w:hAnsi="Arial" w:cs="Arial"/>
        </w:rPr>
        <w:t>Zd</w:t>
      </w:r>
      <w:proofErr w:type="spellEnd"/>
      <w:r>
        <w:rPr>
          <w:rFonts w:ascii="Arial" w:hAnsi="Arial" w:cs="Arial"/>
        </w:rPr>
        <w:t>. Matějčka, Most</w:t>
      </w:r>
    </w:p>
    <w:p w:rsidR="00391CE7" w:rsidRDefault="00391CE7" w:rsidP="00391CE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391CE7" w:rsidRDefault="00391CE7" w:rsidP="00391CE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Vlastivěda</w:t>
      </w:r>
    </w:p>
    <w:p w:rsidR="00391CE7" w:rsidRDefault="00391CE7" w:rsidP="00391CE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5. třída</w:t>
      </w:r>
    </w:p>
    <w:p w:rsidR="00391CE7" w:rsidRDefault="00391CE7" w:rsidP="00391CE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Časová osa – české dějiny</w:t>
      </w:r>
    </w:p>
    <w:p w:rsidR="00391CE7" w:rsidRDefault="00391CE7" w:rsidP="00391CE7">
      <w:pPr>
        <w:pStyle w:val="Standard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</w:rPr>
        <w:t>Cíl: Žák pracuje s časovou osou, orientuje se v českých dějinách</w:t>
      </w:r>
    </w:p>
    <w:p w:rsidR="00391CE7" w:rsidRDefault="00391CE7" w:rsidP="00391CE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individuální</w:t>
      </w:r>
    </w:p>
    <w:p w:rsidR="00391CE7" w:rsidRDefault="00391CE7" w:rsidP="00391CE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procvičování</w:t>
      </w:r>
    </w:p>
    <w:p w:rsidR="00391CE7" w:rsidRDefault="00391CE7" w:rsidP="00391CE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 s připojením k Internetu</w:t>
      </w:r>
    </w:p>
    <w:p w:rsidR="00391CE7" w:rsidRDefault="00391CE7" w:rsidP="00391CE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391CE7" w:rsidTr="00391CE7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391CE7" w:rsidRDefault="00391CE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391CE7" w:rsidRDefault="00391CE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391CE7" w:rsidRDefault="00391CE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391CE7" w:rsidRDefault="00391CE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391CE7" w:rsidTr="00391CE7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91CE7" w:rsidRDefault="00391CE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91CE7" w:rsidRDefault="00391CE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91CE7" w:rsidRDefault="00391CE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Zápis do třídnice (téma hodiny, absence),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stanoveni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́ tématu hodiny.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91CE7" w:rsidRDefault="00391CE7">
            <w:pPr>
              <w:widowControl w:val="0"/>
              <w:rPr>
                <w:rFonts w:ascii="Arial" w:hAnsi="Arial" w:cs="Arial"/>
              </w:rPr>
            </w:pPr>
          </w:p>
        </w:tc>
      </w:tr>
      <w:tr w:rsidR="00391CE7" w:rsidTr="00391CE7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91CE7" w:rsidRDefault="00391CE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91CE7" w:rsidRDefault="00391CE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91CE7" w:rsidRDefault="00391CE7">
            <w:pPr>
              <w:pStyle w:val="Standar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Kdo byl náš nejznámější panovník?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91CE7" w:rsidRDefault="00391CE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</w:tc>
      </w:tr>
      <w:tr w:rsidR="00391CE7" w:rsidTr="00391CE7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91CE7" w:rsidRDefault="00391CE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91CE7" w:rsidRDefault="00391CE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91CE7" w:rsidRDefault="00391CE7">
            <w:pPr>
              <w:pStyle w:val="Seznmek"/>
              <w:numPr>
                <w:ilvl w:val="0"/>
                <w:numId w:val="0"/>
              </w:numPr>
              <w:tabs>
                <w:tab w:val="left" w:pos="708"/>
              </w:tabs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Dějepis (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Asista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s.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r.o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) – Země koruny české – časová osa</w:t>
            </w:r>
          </w:p>
          <w:p w:rsidR="00391CE7" w:rsidRDefault="00391CE7">
            <w:pPr>
              <w:pStyle w:val="Seznmek"/>
              <w:numPr>
                <w:ilvl w:val="0"/>
                <w:numId w:val="0"/>
              </w:numPr>
              <w:tabs>
                <w:tab w:val="left" w:pos="708"/>
              </w:tabs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hyperlink r:id="rId11" w:history="1">
              <w:r>
                <w:rPr>
                  <w:rStyle w:val="Hypertextovodkaz"/>
                  <w:rFonts w:ascii="Arial" w:hAnsi="Arial" w:cs="Arial"/>
                  <w:sz w:val="22"/>
                  <w:szCs w:val="22"/>
                </w:rPr>
                <w:t>http://dumy.cz/material/149722-dejepis</w:t>
              </w:r>
            </w:hyperlink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91CE7" w:rsidRDefault="00391CE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</w:tc>
      </w:tr>
      <w:tr w:rsidR="00391CE7" w:rsidTr="00391CE7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91CE7" w:rsidRDefault="00391CE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91CE7" w:rsidRDefault="00391CE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91CE7" w:rsidRDefault="00391CE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Sebereflexe, zhodnocení samostatné práce, společný zápis do sešitu.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91CE7" w:rsidRDefault="00391CE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Domácí ú</w:t>
            </w:r>
            <w:bookmarkStart w:id="0" w:name="_GoBack"/>
            <w:bookmarkEnd w:id="0"/>
            <w:r>
              <w:rPr>
                <w:rFonts w:ascii="Arial" w:hAnsi="Arial" w:cs="Arial"/>
                <w:sz w:val="22"/>
                <w:szCs w:val="22"/>
              </w:rPr>
              <w:t>kol: Namalovat oblíbeného panovníka</w:t>
            </w:r>
          </w:p>
        </w:tc>
      </w:tr>
    </w:tbl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53E6" w:rsidRDefault="002353E6">
      <w:r>
        <w:separator/>
      </w:r>
    </w:p>
  </w:endnote>
  <w:endnote w:type="continuationSeparator" w:id="0">
    <w:p w:rsidR="002353E6" w:rsidRDefault="002353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53E6" w:rsidRDefault="002353E6">
      <w:r>
        <w:separator/>
      </w:r>
    </w:p>
  </w:footnote>
  <w:footnote w:type="continuationSeparator" w:id="0">
    <w:p w:rsidR="002353E6" w:rsidRDefault="002353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59A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353E6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1CE7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paragraph" w:customStyle="1" w:styleId="Standard">
    <w:name w:val="Standard"/>
    <w:rsid w:val="00391CE7"/>
    <w:pPr>
      <w:suppressAutoHyphens/>
      <w:autoSpaceDN w:val="0"/>
      <w:spacing w:after="200" w:line="276" w:lineRule="auto"/>
    </w:pPr>
    <w:rPr>
      <w:rFonts w:eastAsia="Lucida Sans Unicode" w:cs="Tahoma"/>
      <w:kern w:val="3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8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dumy.cz/material/149722-dejepis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7109BF3-B864-4A15-9D08-E827B6187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124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2015-06-03T14:56:00Z</dcterms:created>
  <dcterms:modified xsi:type="dcterms:W3CDTF">2015-06-03T14:56:00Z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