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0C606D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0C606D" w:rsidRPr="00023D3A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023D3A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 xml:space="preserve">Jméno a příjmení autora: </w:t>
      </w:r>
      <w:r w:rsidR="007E54D2">
        <w:rPr>
          <w:rFonts w:ascii="Arial" w:hAnsi="Arial" w:cs="Arial"/>
          <w:b/>
          <w:bCs/>
          <w:iCs/>
        </w:rPr>
        <w:t xml:space="preserve">Mgr. </w:t>
      </w:r>
      <w:proofErr w:type="spellStart"/>
      <w:r w:rsidR="00132C04">
        <w:rPr>
          <w:rFonts w:ascii="Arial" w:hAnsi="Arial" w:cs="Arial"/>
          <w:b/>
          <w:bCs/>
          <w:iCs/>
        </w:rPr>
        <w:t>Kondrová</w:t>
      </w:r>
      <w:proofErr w:type="spellEnd"/>
      <w:r w:rsidR="00132C04">
        <w:rPr>
          <w:rFonts w:ascii="Arial" w:hAnsi="Arial" w:cs="Arial"/>
          <w:b/>
          <w:bCs/>
          <w:iCs/>
        </w:rPr>
        <w:t xml:space="preserve"> Irena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>Škola:</w:t>
      </w:r>
      <w:r w:rsidRPr="00023D3A">
        <w:rPr>
          <w:rFonts w:ascii="Arial" w:hAnsi="Arial" w:cs="Arial"/>
        </w:rPr>
        <w:t xml:space="preserve"> </w:t>
      </w:r>
      <w:r w:rsidR="00AE41A8" w:rsidRPr="00023D3A">
        <w:rPr>
          <w:rFonts w:ascii="Arial" w:hAnsi="Arial" w:cs="Arial"/>
        </w:rPr>
        <w:t>ZŠ prof. Zd. Matějčka, Most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 xml:space="preserve">Předmět: </w:t>
      </w:r>
      <w:r w:rsidR="00132C04">
        <w:rPr>
          <w:rFonts w:ascii="Arial" w:hAnsi="Arial" w:cs="Arial"/>
          <w:b/>
        </w:rPr>
        <w:t>Český jazyk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Ročník:</w:t>
      </w:r>
      <w:r w:rsidR="00AE41A8" w:rsidRPr="00023D3A">
        <w:rPr>
          <w:rFonts w:ascii="Arial" w:hAnsi="Arial" w:cs="Arial"/>
          <w:b/>
        </w:rPr>
        <w:t xml:space="preserve"> </w:t>
      </w:r>
      <w:r w:rsidR="007E54D2">
        <w:rPr>
          <w:rFonts w:ascii="Arial" w:hAnsi="Arial" w:cs="Arial"/>
          <w:b/>
        </w:rPr>
        <w:t>7</w:t>
      </w:r>
      <w:r w:rsidR="00A90E8F">
        <w:rPr>
          <w:rFonts w:ascii="Arial" w:hAnsi="Arial" w:cs="Arial"/>
          <w:b/>
        </w:rPr>
        <w:t>. třída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 xml:space="preserve">Téma: </w:t>
      </w:r>
      <w:r w:rsidR="00132C04">
        <w:rPr>
          <w:rFonts w:ascii="Arial" w:hAnsi="Arial" w:cs="Arial"/>
          <w:b/>
        </w:rPr>
        <w:t>Vyjmenovaná slova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E41A8" w:rsidRPr="00023D3A" w:rsidRDefault="00AE41A8" w:rsidP="00AE41A8">
      <w:pPr>
        <w:pStyle w:val="Standard"/>
        <w:rPr>
          <w:rFonts w:ascii="Arial" w:hAnsi="Arial" w:cs="Arial"/>
          <w:b/>
          <w:sz w:val="24"/>
        </w:rPr>
      </w:pPr>
      <w:r w:rsidRPr="00023D3A">
        <w:rPr>
          <w:rFonts w:ascii="Arial" w:hAnsi="Arial" w:cs="Arial"/>
          <w:b/>
        </w:rPr>
        <w:t xml:space="preserve">Cíl: </w:t>
      </w:r>
      <w:r w:rsidR="00132C04">
        <w:rPr>
          <w:rFonts w:ascii="Arial" w:hAnsi="Arial" w:cs="Arial"/>
          <w:b/>
        </w:rPr>
        <w:t xml:space="preserve">Žák si procvičuje a umí určit i/y ve slovech. </w:t>
      </w:r>
    </w:p>
    <w:p w:rsidR="00AE41A8" w:rsidRPr="00023D3A" w:rsidRDefault="00AE41A8" w:rsidP="00AE41A8">
      <w:pPr>
        <w:pStyle w:val="Standard"/>
        <w:rPr>
          <w:rFonts w:ascii="Arial" w:hAnsi="Arial" w:cs="Arial"/>
          <w:sz w:val="24"/>
        </w:rPr>
      </w:pP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Forma: skupinová, individuální</w:t>
      </w:r>
    </w:p>
    <w:p w:rsidR="000C606D" w:rsidRPr="00023D3A" w:rsidRDefault="00132C04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procvičování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Pomůcky: tablet s připojením k Internetu</w:t>
      </w:r>
    </w:p>
    <w:p w:rsidR="000C606D" w:rsidRPr="00023D3A" w:rsidRDefault="00AE41A8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bookmarkStart w:id="0" w:name="_GoBack"/>
      <w:bookmarkEnd w:id="0"/>
      <w:r w:rsidRPr="00023D3A">
        <w:rPr>
          <w:rFonts w:ascii="Arial" w:hAnsi="Arial" w:cs="Arial"/>
        </w:rPr>
        <w:tab/>
      </w:r>
      <w:r w:rsidRPr="00023D3A">
        <w:rPr>
          <w:rFonts w:ascii="Arial" w:hAnsi="Arial" w:cs="Arial"/>
        </w:rPr>
        <w:tab/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0C606D" w:rsidRPr="00023D3A" w:rsidTr="000750CF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023D3A">
              <w:rPr>
                <w:rFonts w:ascii="Arial" w:hAnsi="Arial" w:cs="Arial"/>
              </w:rPr>
              <w:t>4</w:t>
            </w:r>
          </w:p>
        </w:tc>
        <w:tc>
          <w:tcPr>
            <w:tcW w:w="5386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>Zápis do třídnice (téma hodiny, absence), stanovení tématu hodiny.</w:t>
            </w:r>
          </w:p>
        </w:tc>
        <w:tc>
          <w:tcPr>
            <w:tcW w:w="2552" w:type="dxa"/>
          </w:tcPr>
          <w:p w:rsidR="000C606D" w:rsidRPr="00023D3A" w:rsidRDefault="000C606D" w:rsidP="000750CF">
            <w:pPr>
              <w:widowControl w:val="0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023D3A"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C606D" w:rsidRPr="00023D3A" w:rsidRDefault="00132C04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tvrdých, měkkých a obojetných souhlásek.</w:t>
            </w:r>
          </w:p>
        </w:tc>
        <w:tc>
          <w:tcPr>
            <w:tcW w:w="2552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0C606D" w:rsidRPr="00023D3A" w:rsidRDefault="00132C04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5386" w:type="dxa"/>
          </w:tcPr>
          <w:p w:rsidR="000C606D" w:rsidRPr="00023D3A" w:rsidRDefault="00132C04" w:rsidP="00AE41A8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Hra s vyjmenovanými slovy – kartičky, kdy se rozřazují na slova vyjmenovaná a příbuzná a na slova, kde se píše i. </w:t>
            </w:r>
          </w:p>
        </w:tc>
        <w:tc>
          <w:tcPr>
            <w:tcW w:w="2552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023D3A"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7E54D2" w:rsidRPr="007E54D2" w:rsidRDefault="00132C04" w:rsidP="007E54D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Český jazyk – pravopis – práce 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</w:p>
          <w:p w:rsidR="0052146C" w:rsidRPr="00023D3A" w:rsidRDefault="0052146C" w:rsidP="0052146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</w:tcPr>
          <w:p w:rsidR="000C606D" w:rsidRPr="00023D3A" w:rsidRDefault="00477FBE" w:rsidP="00132C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hyperlink r:id="rId11" w:history="1">
              <w:r w:rsidRPr="009348FE">
                <w:rPr>
                  <w:rStyle w:val="Hypertextovodkaz"/>
                  <w:rFonts w:ascii="Arial" w:hAnsi="Arial" w:cs="Arial"/>
                </w:rPr>
                <w:t>http://dumy.cz/material/153039-cesky-jazyk-pravopis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Závěr</w:t>
            </w:r>
          </w:p>
        </w:tc>
        <w:tc>
          <w:tcPr>
            <w:tcW w:w="851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023D3A"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0C606D" w:rsidRPr="00023D3A" w:rsidRDefault="000C606D" w:rsidP="0052146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>Sebereflexe,</w:t>
            </w:r>
            <w:r w:rsidR="0052146C" w:rsidRPr="00023D3A">
              <w:rPr>
                <w:rFonts w:ascii="Arial" w:hAnsi="Arial" w:cs="Arial"/>
                <w:sz w:val="22"/>
                <w:szCs w:val="22"/>
              </w:rPr>
              <w:t xml:space="preserve"> shrnutí probrané látky, zadání domácího úkolu.</w:t>
            </w:r>
          </w:p>
        </w:tc>
        <w:tc>
          <w:tcPr>
            <w:tcW w:w="2552" w:type="dxa"/>
          </w:tcPr>
          <w:p w:rsidR="000C606D" w:rsidRPr="00023D3A" w:rsidRDefault="0052146C" w:rsidP="00132C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 xml:space="preserve">Domácí úkol: </w:t>
            </w:r>
            <w:r w:rsidR="007E54D2">
              <w:rPr>
                <w:rFonts w:ascii="Arial" w:hAnsi="Arial" w:cs="Arial"/>
                <w:sz w:val="22"/>
                <w:szCs w:val="22"/>
              </w:rPr>
              <w:t xml:space="preserve">tištěná podoba </w:t>
            </w:r>
            <w:r w:rsidR="00132C04">
              <w:rPr>
                <w:rFonts w:ascii="Arial" w:hAnsi="Arial" w:cs="Arial"/>
                <w:sz w:val="22"/>
                <w:szCs w:val="22"/>
              </w:rPr>
              <w:t>slov, kam e doplňuje i/y.</w:t>
            </w:r>
          </w:p>
        </w:tc>
      </w:tr>
    </w:tbl>
    <w:p w:rsidR="0071446F" w:rsidRPr="00023D3A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Pr="00023D3A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023D3A" w:rsidRDefault="0071446F" w:rsidP="0071446F">
      <w:pPr>
        <w:rPr>
          <w:rFonts w:ascii="Arial" w:hAnsi="Arial" w:cs="Arial"/>
        </w:rPr>
      </w:pPr>
    </w:p>
    <w:p w:rsidR="0071446F" w:rsidRPr="00023D3A" w:rsidRDefault="0071446F" w:rsidP="0071446F">
      <w:pPr>
        <w:rPr>
          <w:rFonts w:ascii="Arial" w:hAnsi="Arial" w:cs="Arial"/>
        </w:rPr>
      </w:pPr>
    </w:p>
    <w:p w:rsidR="0071446F" w:rsidRPr="00023D3A" w:rsidRDefault="0071446F" w:rsidP="0071446F">
      <w:pPr>
        <w:rPr>
          <w:rFonts w:ascii="Arial" w:hAnsi="Arial" w:cs="Arial"/>
        </w:rPr>
      </w:pPr>
    </w:p>
    <w:p w:rsidR="0071446F" w:rsidRPr="00023D3A" w:rsidRDefault="0071446F" w:rsidP="0071446F">
      <w:pPr>
        <w:rPr>
          <w:rFonts w:ascii="Arial" w:hAnsi="Arial" w:cs="Arial"/>
        </w:rPr>
      </w:pPr>
    </w:p>
    <w:p w:rsidR="0071446F" w:rsidRPr="00023D3A" w:rsidRDefault="0071446F" w:rsidP="0071446F">
      <w:pPr>
        <w:rPr>
          <w:rFonts w:ascii="Arial" w:hAnsi="Arial" w:cs="Arial"/>
        </w:rPr>
      </w:pPr>
    </w:p>
    <w:p w:rsidR="0071446F" w:rsidRPr="00023D3A" w:rsidRDefault="0071446F" w:rsidP="0071446F">
      <w:pPr>
        <w:rPr>
          <w:rFonts w:ascii="Arial" w:hAnsi="Arial" w:cs="Arial"/>
        </w:rPr>
      </w:pPr>
    </w:p>
    <w:p w:rsidR="0071446F" w:rsidRPr="00023D3A" w:rsidRDefault="0071446F" w:rsidP="0071446F">
      <w:pPr>
        <w:rPr>
          <w:rFonts w:ascii="Arial" w:hAnsi="Arial" w:cs="Arial"/>
        </w:rPr>
      </w:pPr>
    </w:p>
    <w:p w:rsidR="0071446F" w:rsidRPr="00023D3A" w:rsidRDefault="0071446F" w:rsidP="0071446F">
      <w:pPr>
        <w:jc w:val="right"/>
        <w:rPr>
          <w:rFonts w:ascii="Arial" w:hAnsi="Arial" w:cs="Arial"/>
        </w:rPr>
      </w:pPr>
    </w:p>
    <w:p w:rsidR="0071446F" w:rsidRPr="00023D3A" w:rsidRDefault="0071446F" w:rsidP="0071446F">
      <w:pPr>
        <w:jc w:val="right"/>
        <w:rPr>
          <w:rFonts w:ascii="Arial" w:hAnsi="Arial" w:cs="Arial"/>
        </w:rPr>
      </w:pPr>
    </w:p>
    <w:p w:rsidR="006F19D1" w:rsidRPr="00023D3A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sectPr w:rsidR="006F19D1" w:rsidRPr="00023D3A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10C" w:rsidRDefault="0023710C">
      <w:r>
        <w:separator/>
      </w:r>
    </w:p>
  </w:endnote>
  <w:endnote w:type="continuationSeparator" w:id="0">
    <w:p w:rsidR="0023710C" w:rsidRDefault="002371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10C" w:rsidRDefault="0023710C">
      <w:r>
        <w:separator/>
      </w:r>
    </w:p>
  </w:footnote>
  <w:footnote w:type="continuationSeparator" w:id="0">
    <w:p w:rsidR="0023710C" w:rsidRDefault="002371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4479E2"/>
    <w:multiLevelType w:val="hybridMultilevel"/>
    <w:tmpl w:val="47BC50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8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9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3D3A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C606D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C04"/>
    <w:rsid w:val="00132F5F"/>
    <w:rsid w:val="00133F95"/>
    <w:rsid w:val="001354B9"/>
    <w:rsid w:val="00135C04"/>
    <w:rsid w:val="00142567"/>
    <w:rsid w:val="001452B0"/>
    <w:rsid w:val="0014681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2FEE"/>
    <w:rsid w:val="0022639E"/>
    <w:rsid w:val="00226D4C"/>
    <w:rsid w:val="00232F67"/>
    <w:rsid w:val="00234114"/>
    <w:rsid w:val="0023710C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50F6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77FBE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29D8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146C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62A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265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4D2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3E6E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0E8F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41A8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4717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2F0B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AE41A8"/>
    <w:pPr>
      <w:suppressAutoHyphens/>
      <w:autoSpaceDN w:val="0"/>
      <w:spacing w:after="200" w:line="276" w:lineRule="auto"/>
      <w:textAlignment w:val="baseline"/>
    </w:pPr>
    <w:rPr>
      <w:rFonts w:eastAsia="Lucida Sans Unicode" w:cs="Tahoma"/>
      <w:kern w:val="3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AE41A8"/>
    <w:pPr>
      <w:suppressAutoHyphens/>
      <w:autoSpaceDN w:val="0"/>
      <w:spacing w:after="200" w:line="276" w:lineRule="auto"/>
      <w:textAlignment w:val="baseline"/>
    </w:pPr>
    <w:rPr>
      <w:rFonts w:eastAsia="Lucida Sans Unicode" w:cs="Tahoma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53039-cesky-jazyk-pravopi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02815965-8593-4D2C-ABC8-E28C32560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3</TotalTime>
  <Pages>2</Pages>
  <Words>147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2015-06-03T15:16:00Z</dcterms:created>
  <dcterms:modified xsi:type="dcterms:W3CDTF">2015-06-03T15:16:00Z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