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1A23E2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Zdeňka Rašková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Újezd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Dějepis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7.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Korunovační klenoty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rozšíření a upevnění učiva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výklad, skupinová i individuální práce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praktická, výběr správné možnosti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interaktivní tabule, pracovní list, učebnice dějepisu pro 7. ročník – Nová škola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Pr="00B94122">
          <w:rPr>
            <w:rStyle w:val="Hypertextovodkaz"/>
            <w:rFonts w:ascii="Arial" w:hAnsi="Arial" w:cs="Arial"/>
            <w:b/>
          </w:rPr>
          <w:t>www.dumy.cz</w:t>
        </w:r>
      </w:hyperlink>
      <w:r>
        <w:rPr>
          <w:rFonts w:ascii="Arial" w:hAnsi="Arial" w:cs="Arial"/>
          <w:b/>
        </w:rPr>
        <w:t>, archiv autora</w:t>
      </w:r>
    </w:p>
    <w:p w:rsidR="001A23E2" w:rsidRPr="00A735B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A23E2" w:rsidRPr="00A84231" w:rsidTr="00B37A5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úvod, obsah hodiny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widowControl w:val="0"/>
              <w:rPr>
                <w:rFonts w:ascii="Arial" w:hAnsi="Arial" w:cs="Arial"/>
              </w:rPr>
            </w:pP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učiva – kvíz, tajenka - Karel IV.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list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klenoty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1A23E2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korunovační klenoty</w:t>
            </w:r>
          </w:p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Svatováclavská koruna, královské žezlo, král.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jablk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gramEnd"/>
          </w:p>
        </w:tc>
        <w:tc>
          <w:tcPr>
            <w:tcW w:w="2552" w:type="dxa"/>
          </w:tcPr>
          <w:p w:rsidR="001A23E2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</w:t>
            </w:r>
          </w:p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1A23E2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patří / nepatří mezi korunovační klenoty</w:t>
            </w:r>
          </w:p>
          <w:p w:rsidR="001A23E2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držitelé klíčů</w:t>
            </w:r>
          </w:p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Svatováclavská koruna - legenda</w:t>
            </w:r>
          </w:p>
        </w:tc>
        <w:tc>
          <w:tcPr>
            <w:tcW w:w="2552" w:type="dxa"/>
          </w:tcPr>
          <w:p w:rsidR="001A23E2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</w:t>
            </w:r>
          </w:p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Pr="008516EC">
                <w:rPr>
                  <w:rStyle w:val="Hypertextovodkaz"/>
                  <w:rFonts w:ascii="Arial" w:hAnsi="Arial" w:cs="Arial"/>
                </w:rPr>
                <w:t>http://dumy.cz/material/30791-korunovacni-klenoty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zhodnocení práce žáků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373" w:rsidRDefault="00D36373">
      <w:r>
        <w:separator/>
      </w:r>
    </w:p>
  </w:endnote>
  <w:endnote w:type="continuationSeparator" w:id="0">
    <w:p w:rsidR="00D36373" w:rsidRDefault="00D36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373" w:rsidRDefault="00D36373">
      <w:r>
        <w:separator/>
      </w:r>
    </w:p>
  </w:footnote>
  <w:footnote w:type="continuationSeparator" w:id="0">
    <w:p w:rsidR="00D36373" w:rsidRDefault="00D363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4BA6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23E2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373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30791-korunovacni-klenoty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21E03D-8A9A-41D4-A2AA-5B61B505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2015-06-04T06:52:00Z</dcterms:created>
  <dcterms:modified xsi:type="dcterms:W3CDTF">2015-06-04T06:52:00Z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