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523" w:rsidRDefault="00865523" w:rsidP="0086552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65523" w:rsidRDefault="00865523" w:rsidP="0086552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65523" w:rsidRDefault="00865523" w:rsidP="0086552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865523" w:rsidRDefault="00865523" w:rsidP="00865523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65523" w:rsidRDefault="00865523" w:rsidP="00865523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865523" w:rsidRDefault="00865523" w:rsidP="00865523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Jana Patková</w:t>
      </w: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P48 Základní a mateřská škola Všetaty – okres Mělník, příspěvková    organizace</w:t>
      </w: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P48_dotkin, byliny, kořen, stonek, list, květ, plod, dřeviny, stromy, keře, kmen, koruna</w:t>
      </w: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Anotace: Základní znaky rostlin – opakování, určování připravených přírodnin ve skupinách, rozlišování základních částí těl rostlin, určování rozdílů mezi bylinami a dřevinami, rozeznávání a přiřazování názvů rostlin na tabletu</w:t>
      </w: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Prvouka</w:t>
      </w: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3.</w:t>
      </w: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Základní části těl rostlin, určování rostlin</w:t>
      </w: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Nadzemní a podzemní části rostlin, určování rostlin </w:t>
      </w: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Naučit žáky rozlišovat základní části těl rostlin, určit rozdíly mezi bylinami a dřevinami, rozeznávat a přiřazovat názvy rostlin, keřů a stromů</w:t>
      </w: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Samostatná práce, skupinová práce, práce s tablety</w:t>
      </w:r>
    </w:p>
    <w:p w:rsidR="00865523" w:rsidRDefault="00865523" w:rsidP="0086552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Pozorování, výklad, dovednostně-praktická metoda</w:t>
      </w:r>
    </w:p>
    <w:p w:rsidR="00865523" w:rsidRDefault="00865523" w:rsidP="00865523">
      <w:pPr>
        <w:rPr>
          <w:rFonts w:cs="Arial"/>
          <w:b/>
          <w:sz w:val="28"/>
          <w:szCs w:val="28"/>
        </w:rPr>
      </w:pP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Přírodniny, atlas rostlin, aplikace – Interaktivní prvouka, tablet, interaktivní tabule</w:t>
      </w:r>
    </w:p>
    <w:p w:rsidR="00865523" w:rsidRDefault="00865523" w:rsidP="00865523">
      <w:pPr>
        <w:pStyle w:val="Normln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Aplikace Interaktivní prvouka z www.dumy.cz - </w:t>
      </w:r>
      <w:hyperlink r:id="rId11" w:history="1">
        <w:r>
          <w:rPr>
            <w:rStyle w:val="Hypertextovodkaz"/>
            <w:rFonts w:ascii="Arial" w:hAnsi="Arial" w:cs="Arial"/>
            <w:b/>
          </w:rPr>
          <w:t>http://dumy.cz/material/143844-interaktivni-prvouka</w:t>
        </w:r>
      </w:hyperlink>
      <w:r>
        <w:rPr>
          <w:rFonts w:ascii="Arial" w:hAnsi="Arial" w:cs="Arial"/>
          <w:b/>
        </w:rPr>
        <w:t xml:space="preserve"> </w:t>
      </w: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left"/>
        <w:rPr>
          <w:rFonts w:ascii="Arial" w:hAnsi="Arial" w:cs="Arial"/>
          <w:b/>
        </w:rPr>
      </w:pP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865523" w:rsidRDefault="00865523" w:rsidP="0086552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97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5385"/>
        <w:gridCol w:w="2552"/>
      </w:tblGrid>
      <w:tr w:rsidR="00865523" w:rsidTr="0086552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865523" w:rsidTr="0086552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after="0"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after="0"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Přivítání s žáky, seznámení s tématem a průběhem hodiny</w:t>
            </w:r>
          </w:p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after="0"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5523" w:rsidRDefault="0086552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865523" w:rsidTr="0086552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Společné znaky rostlin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65523" w:rsidTr="0086552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Rostliny kolem nás – žáci zapisují názvy rostlin, které znají ze svého okolí, soutěží, kdo jich napíše nejvíce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65523" w:rsidTr="0086552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Určování základních částí těl rostlin na základě pozorování při práci s připravenými přírodninami </w:t>
            </w:r>
          </w:p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pracují ve skupinách, rozlišují části těl rostlin, porovnávají – byliny x dřeviny, vyvozují rozdíly.</w:t>
            </w:r>
          </w:p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Rozeznávání a přiřazování názvů rostlin, stromů a keřů – práce na tabletu</w:t>
            </w:r>
          </w:p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Společné vyhodnocení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byliny – připravené přírodniny, dřeviny – obrázky na interaktivní tabuli</w:t>
            </w:r>
          </w:p>
        </w:tc>
      </w:tr>
      <w:tr w:rsidR="00865523" w:rsidTr="0086552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5523" w:rsidRDefault="00865523">
            <w:pPr>
              <w:pStyle w:val="Normlnweb"/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Interaktivní prvouka – Příroda – Poznáváme stromy a rostliny</w:t>
            </w:r>
            <w:bookmarkStart w:id="0" w:name="_GoBack"/>
            <w:bookmarkEnd w:id="0"/>
            <w:r>
              <w:rPr>
                <w:rFonts w:ascii="Arial" w:hAnsi="Arial" w:cs="Arial"/>
                <w:lang w:eastAsia="en-US"/>
              </w:rPr>
              <w:t xml:space="preserve"> (www.dumy.cz )</w:t>
            </w:r>
          </w:p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Rozeznávání a přiřazování názvů rostlin, stromů a keřů</w:t>
            </w:r>
          </w:p>
        </w:tc>
      </w:tr>
      <w:tr w:rsidR="00865523" w:rsidTr="0086552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Shrnutí učiva, zhodnocení hodiny, sebehodnocení žáků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5523" w:rsidRDefault="0086552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0D0" w:rsidRDefault="008130D0">
      <w:r>
        <w:separator/>
      </w:r>
    </w:p>
  </w:endnote>
  <w:endnote w:type="continuationSeparator" w:id="0">
    <w:p w:rsidR="008130D0" w:rsidRDefault="008130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0D0" w:rsidRDefault="008130D0">
      <w:r>
        <w:separator/>
      </w:r>
    </w:p>
  </w:footnote>
  <w:footnote w:type="continuationSeparator" w:id="0">
    <w:p w:rsidR="008130D0" w:rsidRDefault="008130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30D0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58F1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5A93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3844-interaktivni-prvouk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5325C352-EC1C-4B6D-9477-DC4C34657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303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2015-06-05T14:55:00Z</dcterms:created>
  <dcterms:modified xsi:type="dcterms:W3CDTF">2015-06-05T14:55:00Z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