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23B" w:rsidRDefault="00A3223B" w:rsidP="00A3223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D4775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0F44A9" w:rsidRPr="000F44A9" w:rsidRDefault="008611FA" w:rsidP="008611FA">
      <w:pPr>
        <w:pStyle w:val="Informace"/>
        <w:rPr>
          <w:szCs w:val="24"/>
        </w:rPr>
      </w:pPr>
      <w:r>
        <w:rPr>
          <w:b/>
        </w:rPr>
        <w:t>Označení:</w:t>
      </w:r>
      <w:r w:rsidR="000F44A9">
        <w:rPr>
          <w:b/>
        </w:rPr>
        <w:t xml:space="preserve"> </w:t>
      </w:r>
      <w:r w:rsidR="007B0B96">
        <w:rPr>
          <w:szCs w:val="24"/>
        </w:rPr>
        <w:t xml:space="preserve">Dotkněte se aplikací </w:t>
      </w:r>
    </w:p>
    <w:p w:rsidR="00D47750" w:rsidRDefault="000F44A9" w:rsidP="008611FA">
      <w:pPr>
        <w:pStyle w:val="Informace"/>
        <w:rPr>
          <w:szCs w:val="24"/>
        </w:rPr>
      </w:pPr>
      <w:r w:rsidRPr="000F44A9">
        <w:rPr>
          <w:szCs w:val="24"/>
        </w:rPr>
        <w:t xml:space="preserve">                  </w:t>
      </w:r>
      <w:r w:rsidR="008611FA" w:rsidRPr="000F44A9">
        <w:rPr>
          <w:szCs w:val="24"/>
        </w:rPr>
        <w:t>Pracovní l</w:t>
      </w:r>
      <w:r w:rsidR="00C27F55" w:rsidRPr="000F44A9">
        <w:rPr>
          <w:szCs w:val="24"/>
        </w:rPr>
        <w:t>isty s nahrávkou videí a zvuků zvířat</w:t>
      </w:r>
      <w:r w:rsidR="008611FA" w:rsidRPr="000F44A9">
        <w:rPr>
          <w:szCs w:val="24"/>
        </w:rPr>
        <w:t xml:space="preserve">    </w:t>
      </w:r>
    </w:p>
    <w:p w:rsidR="00D47750" w:rsidRDefault="00D47750" w:rsidP="008611FA">
      <w:pPr>
        <w:pStyle w:val="Informace"/>
        <w:rPr>
          <w:szCs w:val="24"/>
        </w:rPr>
      </w:pPr>
      <w:r w:rsidRPr="00D47750">
        <w:rPr>
          <w:b/>
          <w:szCs w:val="24"/>
        </w:rPr>
        <w:t>Předmět:</w:t>
      </w:r>
      <w:r>
        <w:rPr>
          <w:szCs w:val="24"/>
        </w:rPr>
        <w:t xml:space="preserve">  </w:t>
      </w:r>
      <w:r w:rsidR="008611FA" w:rsidRPr="000F44A9">
        <w:rPr>
          <w:szCs w:val="24"/>
        </w:rPr>
        <w:t>PRVOUKA</w:t>
      </w:r>
    </w:p>
    <w:p w:rsidR="008611FA" w:rsidRPr="000F44A9" w:rsidRDefault="008611FA" w:rsidP="008611FA">
      <w:pPr>
        <w:pStyle w:val="Informace"/>
        <w:rPr>
          <w:szCs w:val="24"/>
        </w:rPr>
      </w:pPr>
      <w:r w:rsidRPr="00D47750">
        <w:rPr>
          <w:b/>
          <w:szCs w:val="24"/>
        </w:rPr>
        <w:t xml:space="preserve">Ročník: </w:t>
      </w:r>
      <w:r w:rsidRPr="000F44A9">
        <w:rPr>
          <w:szCs w:val="24"/>
        </w:rPr>
        <w:t xml:space="preserve">  </w:t>
      </w:r>
      <w:r w:rsidR="000F44A9" w:rsidRPr="000F44A9">
        <w:rPr>
          <w:szCs w:val="24"/>
        </w:rPr>
        <w:t xml:space="preserve"> </w:t>
      </w:r>
      <w:r w:rsidRPr="000F44A9">
        <w:rPr>
          <w:szCs w:val="24"/>
        </w:rPr>
        <w:t>2.</w:t>
      </w:r>
    </w:p>
    <w:p w:rsidR="008611FA" w:rsidRPr="000F44A9" w:rsidRDefault="008611FA" w:rsidP="008611FA">
      <w:pPr>
        <w:pStyle w:val="Informace"/>
        <w:rPr>
          <w:szCs w:val="24"/>
        </w:rPr>
      </w:pPr>
      <w:r w:rsidRPr="00D47750">
        <w:rPr>
          <w:b/>
          <w:szCs w:val="24"/>
        </w:rPr>
        <w:t>Téma</w:t>
      </w:r>
      <w:r w:rsidRPr="000F44A9">
        <w:rPr>
          <w:szCs w:val="24"/>
        </w:rPr>
        <w:t xml:space="preserve">:    </w:t>
      </w:r>
      <w:r w:rsidR="000F44A9" w:rsidRPr="000F44A9">
        <w:rPr>
          <w:szCs w:val="24"/>
        </w:rPr>
        <w:t xml:space="preserve">   </w:t>
      </w:r>
      <w:r w:rsidRPr="000F44A9">
        <w:rPr>
          <w:szCs w:val="24"/>
        </w:rPr>
        <w:t xml:space="preserve">Prostředí zvířat </w:t>
      </w:r>
    </w:p>
    <w:p w:rsidR="00C27F55" w:rsidRPr="000F44A9" w:rsidRDefault="008611FA" w:rsidP="008611FA">
      <w:pPr>
        <w:pStyle w:val="Informace"/>
        <w:rPr>
          <w:szCs w:val="24"/>
        </w:rPr>
      </w:pPr>
      <w:r w:rsidRPr="00D47750">
        <w:rPr>
          <w:b/>
          <w:szCs w:val="24"/>
        </w:rPr>
        <w:t>Název:</w:t>
      </w:r>
      <w:r w:rsidRPr="000F44A9">
        <w:rPr>
          <w:szCs w:val="24"/>
        </w:rPr>
        <w:t xml:space="preserve"> </w:t>
      </w:r>
      <w:r w:rsidR="000F44A9" w:rsidRPr="000F44A9">
        <w:rPr>
          <w:szCs w:val="24"/>
        </w:rPr>
        <w:t xml:space="preserve">     </w:t>
      </w:r>
      <w:r w:rsidRPr="000F44A9">
        <w:rPr>
          <w:szCs w:val="24"/>
        </w:rPr>
        <w:t xml:space="preserve">Poznáš zvíře a víš, kde bydlí? Poznáš zvířata podle zvuku? </w:t>
      </w:r>
    </w:p>
    <w:p w:rsidR="008611FA" w:rsidRPr="000F44A9" w:rsidRDefault="000F44A9" w:rsidP="008611FA">
      <w:pPr>
        <w:pStyle w:val="Informace"/>
        <w:rPr>
          <w:szCs w:val="24"/>
        </w:rPr>
      </w:pPr>
      <w:r w:rsidRPr="000F44A9">
        <w:rPr>
          <w:szCs w:val="24"/>
        </w:rPr>
        <w:t xml:space="preserve">                 </w:t>
      </w:r>
      <w:r w:rsidR="00D47750">
        <w:rPr>
          <w:szCs w:val="24"/>
        </w:rPr>
        <w:t xml:space="preserve"> </w:t>
      </w:r>
      <w:r w:rsidR="008611FA" w:rsidRPr="000F44A9">
        <w:rPr>
          <w:szCs w:val="24"/>
        </w:rPr>
        <w:t>Písničky o zvířatech.</w:t>
      </w:r>
    </w:p>
    <w:p w:rsidR="008611FA" w:rsidRPr="000F44A9" w:rsidRDefault="008611FA" w:rsidP="008611FA">
      <w:pPr>
        <w:pStyle w:val="Informace"/>
        <w:rPr>
          <w:szCs w:val="24"/>
        </w:rPr>
      </w:pPr>
      <w:r w:rsidRPr="00D47750">
        <w:rPr>
          <w:b/>
          <w:szCs w:val="24"/>
        </w:rPr>
        <w:t xml:space="preserve">Autor: </w:t>
      </w:r>
      <w:r w:rsidR="000F44A9" w:rsidRPr="00D47750">
        <w:rPr>
          <w:b/>
          <w:szCs w:val="24"/>
        </w:rPr>
        <w:t xml:space="preserve"> </w:t>
      </w:r>
      <w:r w:rsidR="000F44A9" w:rsidRPr="000F44A9">
        <w:rPr>
          <w:szCs w:val="24"/>
        </w:rPr>
        <w:t xml:space="preserve">    </w:t>
      </w:r>
      <w:r w:rsidR="000F44A9">
        <w:rPr>
          <w:szCs w:val="24"/>
        </w:rPr>
        <w:t xml:space="preserve"> </w:t>
      </w:r>
      <w:r w:rsidRPr="000F44A9">
        <w:rPr>
          <w:szCs w:val="24"/>
        </w:rPr>
        <w:t>Mgr. Jana Čížková</w:t>
      </w:r>
    </w:p>
    <w:p w:rsidR="008611FA" w:rsidRPr="000F44A9" w:rsidRDefault="00D47750" w:rsidP="008611FA">
      <w:pPr>
        <w:pStyle w:val="Informace"/>
        <w:rPr>
          <w:szCs w:val="24"/>
        </w:rPr>
      </w:pPr>
      <w:r>
        <w:rPr>
          <w:b/>
          <w:szCs w:val="24"/>
        </w:rPr>
        <w:t>Klíčová</w:t>
      </w:r>
      <w:r w:rsidRPr="00D47750">
        <w:rPr>
          <w:b/>
          <w:szCs w:val="24"/>
        </w:rPr>
        <w:t xml:space="preserve"> slova</w:t>
      </w:r>
      <w:r>
        <w:rPr>
          <w:szCs w:val="24"/>
        </w:rPr>
        <w:t>: zvířata, prostředí života zvířat, zvuky zvířat, písničky o zvířatech</w:t>
      </w:r>
      <w:r>
        <w:rPr>
          <w:szCs w:val="24"/>
        </w:rPr>
        <w:tab/>
      </w:r>
    </w:p>
    <w:p w:rsidR="008611FA" w:rsidRPr="000F44A9" w:rsidRDefault="008611FA" w:rsidP="008611FA">
      <w:pPr>
        <w:rPr>
          <w:sz w:val="24"/>
          <w:szCs w:val="24"/>
        </w:rPr>
      </w:pPr>
    </w:p>
    <w:p w:rsidR="008611FA" w:rsidRDefault="008611FA" w:rsidP="008611FA">
      <w:pPr>
        <w:rPr>
          <w:sz w:val="28"/>
          <w:szCs w:val="28"/>
        </w:rPr>
      </w:pPr>
      <w:r w:rsidRPr="000F44A9">
        <w:rPr>
          <w:sz w:val="24"/>
          <w:szCs w:val="24"/>
        </w:rPr>
        <w:br w:type="page"/>
      </w:r>
      <w:r w:rsidR="0031278D">
        <w:rPr>
          <w:sz w:val="28"/>
          <w:szCs w:val="28"/>
        </w:rPr>
        <w:lastRenderedPageBreak/>
        <w:t>Metodika</w:t>
      </w:r>
      <w:r>
        <w:rPr>
          <w:sz w:val="28"/>
          <w:szCs w:val="28"/>
        </w:rPr>
        <w:t>:</w:t>
      </w:r>
    </w:p>
    <w:p w:rsidR="008611FA" w:rsidRDefault="008611FA" w:rsidP="008611FA">
      <w:pPr>
        <w:rPr>
          <w:sz w:val="28"/>
          <w:szCs w:val="28"/>
        </w:rPr>
      </w:pPr>
    </w:p>
    <w:p w:rsidR="008611FA" w:rsidRPr="00191091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Metodika je vysvětlena přímo v pracovních listech s přiloženými tabulkami názvů zvířat k 1. hře a k názvům prostředí a zvířat ke 2. hře.</w:t>
      </w:r>
    </w:p>
    <w:p w:rsidR="008611FA" w:rsidRDefault="008611FA" w:rsidP="008611FA"/>
    <w:p w:rsidR="008611FA" w:rsidRDefault="008611FA" w:rsidP="008611FA">
      <w:pPr>
        <w:rPr>
          <w:sz w:val="28"/>
          <w:szCs w:val="28"/>
        </w:rPr>
      </w:pPr>
      <w:r w:rsidRPr="008611FA">
        <w:rPr>
          <w:sz w:val="28"/>
          <w:szCs w:val="28"/>
        </w:rPr>
        <w:t>V závěrečné č</w:t>
      </w:r>
      <w:r w:rsidR="007B0B96">
        <w:rPr>
          <w:sz w:val="28"/>
          <w:szCs w:val="28"/>
        </w:rPr>
        <w:t>ásti je použito odkazu na www.joutube.com</w:t>
      </w:r>
      <w:r w:rsidRPr="008611FA">
        <w:rPr>
          <w:sz w:val="28"/>
          <w:szCs w:val="28"/>
        </w:rPr>
        <w:t xml:space="preserve"> s</w:t>
      </w:r>
      <w:r>
        <w:rPr>
          <w:sz w:val="28"/>
          <w:szCs w:val="28"/>
        </w:rPr>
        <w:t> </w:t>
      </w:r>
      <w:r w:rsidRPr="008611FA">
        <w:rPr>
          <w:sz w:val="28"/>
          <w:szCs w:val="28"/>
        </w:rPr>
        <w:t>videem</w:t>
      </w:r>
      <w:r>
        <w:rPr>
          <w:sz w:val="28"/>
          <w:szCs w:val="28"/>
        </w:rPr>
        <w:t>.</w:t>
      </w: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 xml:space="preserve">Písně: Tři </w:t>
      </w:r>
      <w:proofErr w:type="spellStart"/>
      <w:r>
        <w:rPr>
          <w:sz w:val="28"/>
          <w:szCs w:val="28"/>
        </w:rPr>
        <w:t>čuníci</w:t>
      </w:r>
      <w:proofErr w:type="spellEnd"/>
      <w:r>
        <w:rPr>
          <w:sz w:val="28"/>
          <w:szCs w:val="28"/>
        </w:rPr>
        <w:t xml:space="preserve"> jdou, Pět minut v Africe, Medvědi nevědí, Či a či a </w:t>
      </w:r>
      <w:proofErr w:type="spellStart"/>
      <w:r>
        <w:rPr>
          <w:sz w:val="28"/>
          <w:szCs w:val="28"/>
        </w:rPr>
        <w:t>čičiči</w:t>
      </w:r>
      <w:proofErr w:type="spellEnd"/>
      <w:r>
        <w:rPr>
          <w:sz w:val="28"/>
          <w:szCs w:val="28"/>
        </w:rPr>
        <w:t>, Když jde malý bobr spát.</w:t>
      </w: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Žáci se naučí nebo zopa</w:t>
      </w:r>
      <w:r w:rsidR="0031278D">
        <w:rPr>
          <w:sz w:val="28"/>
          <w:szCs w:val="28"/>
        </w:rPr>
        <w:t>kují známé písničky o zvířatech</w:t>
      </w:r>
      <w:r>
        <w:rPr>
          <w:sz w:val="28"/>
          <w:szCs w:val="28"/>
        </w:rPr>
        <w:t>.</w:t>
      </w:r>
    </w:p>
    <w:p w:rsidR="008611FA" w:rsidRDefault="008611FA" w:rsidP="008611FA">
      <w:pPr>
        <w:rPr>
          <w:sz w:val="28"/>
          <w:szCs w:val="28"/>
        </w:rPr>
      </w:pPr>
    </w:p>
    <w:p w:rsidR="000F44A9" w:rsidRDefault="000F44A9" w:rsidP="008611FA">
      <w:pPr>
        <w:rPr>
          <w:sz w:val="28"/>
          <w:szCs w:val="28"/>
        </w:rPr>
      </w:pPr>
      <w:r>
        <w:rPr>
          <w:sz w:val="28"/>
          <w:szCs w:val="28"/>
        </w:rPr>
        <w:t xml:space="preserve">Učitel použije tablet a žáci mají možnost sledovat videa, slyšet nahrávky a doprovody k písním. </w:t>
      </w: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Na videu se zvukem poznávají zvířata podle jejich typických zvuků.</w:t>
      </w: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 xml:space="preserve">Zvuky </w:t>
      </w:r>
      <w:r w:rsidR="0031278D">
        <w:rPr>
          <w:sz w:val="28"/>
          <w:szCs w:val="28"/>
        </w:rPr>
        <w:t>zvířat pro děti s videem (</w:t>
      </w:r>
      <w:r>
        <w:rPr>
          <w:sz w:val="28"/>
          <w:szCs w:val="28"/>
        </w:rPr>
        <w:t>ptáci, domácí zvířata</w:t>
      </w:r>
      <w:r w:rsidR="0031278D">
        <w:rPr>
          <w:sz w:val="28"/>
          <w:szCs w:val="28"/>
        </w:rPr>
        <w:t>, v Zoo)</w:t>
      </w:r>
      <w:r w:rsidR="00147CCC">
        <w:rPr>
          <w:sz w:val="28"/>
          <w:szCs w:val="28"/>
        </w:rPr>
        <w:t>.</w:t>
      </w: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Kontrola správného uhodnutí si ověří videem.</w:t>
      </w:r>
    </w:p>
    <w:p w:rsidR="00147CCC" w:rsidRDefault="00147CCC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 xml:space="preserve">Další video je </w:t>
      </w:r>
      <w:r w:rsidR="00147CCC">
        <w:rPr>
          <w:sz w:val="28"/>
          <w:szCs w:val="28"/>
        </w:rPr>
        <w:t>z prostředí rodinné farmy, kterou představuje dívka ve věku dětí.</w:t>
      </w:r>
    </w:p>
    <w:p w:rsidR="00147CCC" w:rsidRPr="008611FA" w:rsidRDefault="00147CCC" w:rsidP="008611FA">
      <w:pPr>
        <w:rPr>
          <w:sz w:val="28"/>
          <w:szCs w:val="28"/>
        </w:rPr>
      </w:pPr>
      <w:r>
        <w:rPr>
          <w:sz w:val="28"/>
          <w:szCs w:val="28"/>
        </w:rPr>
        <w:t>Je možné využít i velmi pěkného videa Naši domácí mazlíčci a jiné.</w:t>
      </w:r>
    </w:p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/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1. Hra: Poznej zvíře</w:t>
      </w:r>
    </w:p>
    <w:p w:rsidR="008611FA" w:rsidRDefault="008611FA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Děti sedí v kruhu a jeden z dětí si od učitele vylosuje název zvířete.</w:t>
      </w: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Nikdo jiný si název nepřečte. Ostatní děti se různými otázkami ptají na zvíře, popisují jeho tělo, způsob života,</w:t>
      </w:r>
      <w:r w:rsidR="00D14D1F">
        <w:rPr>
          <w:sz w:val="28"/>
          <w:szCs w:val="28"/>
        </w:rPr>
        <w:t xml:space="preserve"> </w:t>
      </w:r>
      <w:r>
        <w:rPr>
          <w:sz w:val="28"/>
          <w:szCs w:val="28"/>
        </w:rPr>
        <w:t>prostředí, ve kterém žije atd.</w:t>
      </w: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Jednotlivec může odpovídat jen slovy: ANO, NE, NEVÍM.</w:t>
      </w: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Pokud někdo z dětí tuší název zvířete, tleskne, ale může správně hádat jen jednou.</w:t>
      </w:r>
      <w:r w:rsidR="00D14D1F">
        <w:rPr>
          <w:sz w:val="28"/>
          <w:szCs w:val="28"/>
        </w:rPr>
        <w:t xml:space="preserve"> </w:t>
      </w:r>
      <w:r>
        <w:rPr>
          <w:sz w:val="28"/>
          <w:szCs w:val="28"/>
        </w:rPr>
        <w:t>Pokud správně uhodne název zvířete, pak si vymění místo s jednotlivcem a losuje si název jiného zvířete.</w:t>
      </w:r>
    </w:p>
    <w:p w:rsidR="008611FA" w:rsidRDefault="008611FA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</w:p>
    <w:p w:rsidR="008611FA" w:rsidRPr="004709C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Tabulka zvířat:</w:t>
      </w:r>
    </w:p>
    <w:tbl>
      <w:tblPr>
        <w:tblW w:w="9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15"/>
        <w:gridCol w:w="2697"/>
        <w:gridCol w:w="2159"/>
        <w:gridCol w:w="2223"/>
      </w:tblGrid>
      <w:tr w:rsidR="008611FA" w:rsidRPr="000B1CCF" w:rsidTr="00CF7E21">
        <w:trPr>
          <w:trHeight w:val="2204"/>
        </w:trPr>
        <w:tc>
          <w:tcPr>
            <w:tcW w:w="2323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 xml:space="preserve">  KOZA</w:t>
            </w:r>
          </w:p>
        </w:tc>
        <w:tc>
          <w:tcPr>
            <w:tcW w:w="2323" w:type="dxa"/>
          </w:tcPr>
          <w:p w:rsidR="008611FA" w:rsidRPr="000B1CCF" w:rsidRDefault="008611FA" w:rsidP="00CF7E21">
            <w:pPr>
              <w:rPr>
                <w:sz w:val="48"/>
                <w:szCs w:val="4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 xml:space="preserve">   </w:t>
            </w: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 xml:space="preserve">      KŮŇ</w:t>
            </w:r>
          </w:p>
        </w:tc>
        <w:tc>
          <w:tcPr>
            <w:tcW w:w="2324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 xml:space="preserve"> PRASE</w:t>
            </w:r>
          </w:p>
        </w:tc>
        <w:tc>
          <w:tcPr>
            <w:tcW w:w="2324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>KOČKA</w:t>
            </w:r>
          </w:p>
        </w:tc>
      </w:tr>
      <w:tr w:rsidR="008611FA" w:rsidRPr="000B1CCF" w:rsidTr="00CF7E21">
        <w:trPr>
          <w:trHeight w:val="2683"/>
        </w:trPr>
        <w:tc>
          <w:tcPr>
            <w:tcW w:w="2323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 xml:space="preserve">  </w:t>
            </w: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48"/>
                <w:szCs w:val="48"/>
              </w:rPr>
              <w:t xml:space="preserve">  KRÁVA</w:t>
            </w:r>
          </w:p>
        </w:tc>
        <w:tc>
          <w:tcPr>
            <w:tcW w:w="2323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 xml:space="preserve">     OVCE</w:t>
            </w:r>
          </w:p>
        </w:tc>
        <w:tc>
          <w:tcPr>
            <w:tcW w:w="2324" w:type="dxa"/>
          </w:tcPr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 xml:space="preserve">   </w:t>
            </w: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 xml:space="preserve">   PES</w:t>
            </w:r>
          </w:p>
        </w:tc>
        <w:tc>
          <w:tcPr>
            <w:tcW w:w="2324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28"/>
                <w:szCs w:val="28"/>
              </w:rPr>
              <w:t xml:space="preserve">    </w:t>
            </w:r>
            <w:r w:rsidRPr="000B1CCF">
              <w:rPr>
                <w:sz w:val="48"/>
                <w:szCs w:val="48"/>
              </w:rPr>
              <w:t>MYŠ</w:t>
            </w: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</w:tc>
      </w:tr>
      <w:tr w:rsidR="008611FA" w:rsidRPr="000B1CCF" w:rsidTr="00CF7E21">
        <w:trPr>
          <w:trHeight w:val="2705"/>
        </w:trPr>
        <w:tc>
          <w:tcPr>
            <w:tcW w:w="2323" w:type="dxa"/>
          </w:tcPr>
          <w:p w:rsidR="008611FA" w:rsidRPr="000B1CCF" w:rsidRDefault="008611FA" w:rsidP="00CF7E21">
            <w:pPr>
              <w:rPr>
                <w:sz w:val="48"/>
                <w:szCs w:val="4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 xml:space="preserve">  RYBA</w:t>
            </w:r>
          </w:p>
        </w:tc>
        <w:tc>
          <w:tcPr>
            <w:tcW w:w="2323" w:type="dxa"/>
          </w:tcPr>
          <w:p w:rsidR="008611FA" w:rsidRPr="000B1CCF" w:rsidRDefault="008611FA" w:rsidP="00CF7E21">
            <w:pPr>
              <w:rPr>
                <w:sz w:val="48"/>
                <w:szCs w:val="4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>PAPOUŠEK</w:t>
            </w:r>
          </w:p>
        </w:tc>
        <w:tc>
          <w:tcPr>
            <w:tcW w:w="2324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28"/>
                <w:szCs w:val="28"/>
              </w:rPr>
              <w:t xml:space="preserve">      </w:t>
            </w:r>
            <w:r w:rsidRPr="000B1CCF">
              <w:rPr>
                <w:sz w:val="48"/>
                <w:szCs w:val="48"/>
              </w:rPr>
              <w:t>HAD</w:t>
            </w:r>
          </w:p>
        </w:tc>
        <w:tc>
          <w:tcPr>
            <w:tcW w:w="2324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28"/>
                <w:szCs w:val="28"/>
              </w:rPr>
            </w:pPr>
          </w:p>
          <w:p w:rsidR="008611FA" w:rsidRPr="000B1CCF" w:rsidRDefault="008611FA" w:rsidP="00CF7E21">
            <w:pPr>
              <w:rPr>
                <w:sz w:val="48"/>
                <w:szCs w:val="48"/>
              </w:rPr>
            </w:pPr>
            <w:r w:rsidRPr="000B1CCF">
              <w:rPr>
                <w:sz w:val="48"/>
                <w:szCs w:val="48"/>
              </w:rPr>
              <w:t xml:space="preserve"> ŽÍŽALA</w:t>
            </w:r>
          </w:p>
        </w:tc>
      </w:tr>
    </w:tbl>
    <w:p w:rsidR="008611FA" w:rsidRDefault="008611FA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</w:p>
    <w:p w:rsidR="00147CCC" w:rsidRDefault="00147CCC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 Hra:  Prostředí, kde zvířata žijí.</w:t>
      </w:r>
    </w:p>
    <w:p w:rsidR="008611FA" w:rsidRDefault="008611FA" w:rsidP="008611FA">
      <w:pPr>
        <w:rPr>
          <w:sz w:val="28"/>
          <w:szCs w:val="28"/>
        </w:rPr>
      </w:pPr>
    </w:p>
    <w:p w:rsidR="008611FA" w:rsidRPr="00A640E6" w:rsidRDefault="008611FA" w:rsidP="008611FA">
      <w:pPr>
        <w:rPr>
          <w:caps/>
          <w:sz w:val="28"/>
          <w:szCs w:val="28"/>
        </w:rPr>
      </w:pPr>
      <w:r w:rsidRPr="00A640E6">
        <w:rPr>
          <w:caps/>
          <w:sz w:val="28"/>
          <w:szCs w:val="28"/>
        </w:rPr>
        <w:t>Les</w:t>
      </w:r>
    </w:p>
    <w:p w:rsidR="008611FA" w:rsidRPr="00A640E6" w:rsidRDefault="008611FA" w:rsidP="008611FA">
      <w:pPr>
        <w:rPr>
          <w:caps/>
          <w:sz w:val="28"/>
          <w:szCs w:val="28"/>
        </w:rPr>
      </w:pPr>
    </w:p>
    <w:p w:rsidR="008611FA" w:rsidRPr="00A640E6" w:rsidRDefault="008611FA" w:rsidP="008611FA">
      <w:pPr>
        <w:rPr>
          <w:caps/>
          <w:sz w:val="28"/>
          <w:szCs w:val="28"/>
        </w:rPr>
      </w:pPr>
      <w:r w:rsidRPr="00A640E6">
        <w:rPr>
          <w:caps/>
          <w:sz w:val="28"/>
          <w:szCs w:val="28"/>
        </w:rPr>
        <w:t>Pole</w:t>
      </w:r>
    </w:p>
    <w:p w:rsidR="008611FA" w:rsidRPr="00A640E6" w:rsidRDefault="008611FA" w:rsidP="008611FA">
      <w:pPr>
        <w:rPr>
          <w:caps/>
          <w:sz w:val="28"/>
          <w:szCs w:val="28"/>
        </w:rPr>
      </w:pPr>
    </w:p>
    <w:p w:rsidR="008611FA" w:rsidRPr="00A640E6" w:rsidRDefault="008611FA" w:rsidP="008611FA">
      <w:pPr>
        <w:rPr>
          <w:smallCaps/>
          <w:sz w:val="28"/>
          <w:szCs w:val="28"/>
        </w:rPr>
      </w:pPr>
      <w:r w:rsidRPr="00A640E6">
        <w:rPr>
          <w:caps/>
          <w:sz w:val="28"/>
          <w:szCs w:val="28"/>
        </w:rPr>
        <w:t>Doma</w:t>
      </w:r>
      <w:r w:rsidR="0031278D">
        <w:rPr>
          <w:caps/>
          <w:sz w:val="28"/>
          <w:szCs w:val="28"/>
        </w:rPr>
        <w:t xml:space="preserve"> </w:t>
      </w:r>
      <w:r w:rsidRPr="00A640E6">
        <w:rPr>
          <w:caps/>
          <w:sz w:val="28"/>
          <w:szCs w:val="28"/>
        </w:rPr>
        <w:t>-</w:t>
      </w:r>
      <w:r w:rsidR="0031278D">
        <w:rPr>
          <w:caps/>
          <w:sz w:val="28"/>
          <w:szCs w:val="28"/>
        </w:rPr>
        <w:t xml:space="preserve"> </w:t>
      </w:r>
      <w:r w:rsidRPr="00A640E6">
        <w:rPr>
          <w:caps/>
          <w:sz w:val="28"/>
          <w:szCs w:val="28"/>
        </w:rPr>
        <w:t xml:space="preserve">DVŮR </w:t>
      </w:r>
      <w:r>
        <w:rPr>
          <w:smallCaps/>
          <w:sz w:val="28"/>
          <w:szCs w:val="28"/>
        </w:rPr>
        <w:t>/hospodářská zvířata a domácí mazlíčci/</w:t>
      </w:r>
    </w:p>
    <w:p w:rsidR="008611FA" w:rsidRPr="00A640E6" w:rsidRDefault="008611FA" w:rsidP="008611FA">
      <w:pPr>
        <w:rPr>
          <w:caps/>
          <w:sz w:val="28"/>
          <w:szCs w:val="28"/>
        </w:rPr>
      </w:pPr>
    </w:p>
    <w:p w:rsidR="008611FA" w:rsidRPr="00A640E6" w:rsidRDefault="008611FA" w:rsidP="008611FA">
      <w:pPr>
        <w:rPr>
          <w:caps/>
          <w:sz w:val="28"/>
          <w:szCs w:val="28"/>
        </w:rPr>
      </w:pPr>
      <w:r w:rsidRPr="00A640E6">
        <w:rPr>
          <w:caps/>
          <w:sz w:val="28"/>
          <w:szCs w:val="28"/>
        </w:rPr>
        <w:t>Voda a u vody</w:t>
      </w:r>
    </w:p>
    <w:p w:rsidR="008611FA" w:rsidRPr="00A640E6" w:rsidRDefault="008611FA" w:rsidP="008611FA">
      <w:pPr>
        <w:rPr>
          <w:caps/>
          <w:sz w:val="28"/>
          <w:szCs w:val="28"/>
        </w:rPr>
      </w:pPr>
    </w:p>
    <w:p w:rsidR="008611FA" w:rsidRPr="00A640E6" w:rsidRDefault="008611FA" w:rsidP="008611FA">
      <w:pPr>
        <w:rPr>
          <w:caps/>
          <w:sz w:val="28"/>
          <w:szCs w:val="28"/>
        </w:rPr>
      </w:pPr>
      <w:r w:rsidRPr="00A640E6">
        <w:rPr>
          <w:caps/>
          <w:sz w:val="28"/>
          <w:szCs w:val="28"/>
        </w:rPr>
        <w:t>Zoo</w:t>
      </w:r>
    </w:p>
    <w:p w:rsidR="008611FA" w:rsidRDefault="008611FA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Učitel má připraveny karty s názvy prostředí a vysvětlí dětem hru.</w:t>
      </w: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Děti si procvičí prostředí, ve kterém určité zvíře žije.</w:t>
      </w:r>
    </w:p>
    <w:p w:rsidR="008611FA" w:rsidRDefault="008611FA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Před hrou je dobré si připomenout, že některá zvířata mohou žít i ve více prostředích současně.</w:t>
      </w:r>
    </w:p>
    <w:p w:rsidR="008611FA" w:rsidRDefault="008611FA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Pak učitel do většího prostoru dá karty s</w:t>
      </w:r>
      <w:r w:rsidR="0031278D">
        <w:rPr>
          <w:sz w:val="28"/>
          <w:szCs w:val="28"/>
        </w:rPr>
        <w:t xml:space="preserve"> názvy prostředí a řekne název </w:t>
      </w:r>
      <w:r>
        <w:rPr>
          <w:sz w:val="28"/>
          <w:szCs w:val="28"/>
        </w:rPr>
        <w:t xml:space="preserve">nějakého živočicha. </w:t>
      </w: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Děti mají za úkol se přiblížit ke správnému názvu.</w:t>
      </w: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Příklad: Pes - domov.</w:t>
      </w:r>
    </w:p>
    <w:p w:rsidR="008611FA" w:rsidRDefault="008611FA" w:rsidP="008611FA">
      <w:pPr>
        <w:rPr>
          <w:sz w:val="28"/>
          <w:szCs w:val="28"/>
        </w:rPr>
      </w:pPr>
    </w:p>
    <w:tbl>
      <w:tblPr>
        <w:tblW w:w="9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99"/>
        <w:gridCol w:w="2036"/>
        <w:gridCol w:w="2181"/>
        <w:gridCol w:w="1847"/>
        <w:gridCol w:w="1892"/>
      </w:tblGrid>
      <w:tr w:rsidR="008611FA" w:rsidRPr="000B1CCF" w:rsidTr="00CF7E21">
        <w:trPr>
          <w:trHeight w:val="1982"/>
        </w:trPr>
        <w:tc>
          <w:tcPr>
            <w:tcW w:w="1931" w:type="dxa"/>
          </w:tcPr>
          <w:p w:rsidR="008611FA" w:rsidRPr="000B1CCF" w:rsidRDefault="008611FA" w:rsidP="00CF7E21">
            <w:pPr>
              <w:rPr>
                <w:color w:val="808000"/>
                <w:sz w:val="52"/>
                <w:szCs w:val="52"/>
              </w:rPr>
            </w:pPr>
          </w:p>
          <w:p w:rsidR="008611FA" w:rsidRPr="000B1CCF" w:rsidRDefault="008611FA" w:rsidP="00CF7E21">
            <w:pPr>
              <w:rPr>
                <w:color w:val="808000"/>
                <w:sz w:val="52"/>
                <w:szCs w:val="52"/>
              </w:rPr>
            </w:pPr>
            <w:r w:rsidRPr="000B1CCF">
              <w:rPr>
                <w:color w:val="808000"/>
                <w:sz w:val="52"/>
                <w:szCs w:val="52"/>
              </w:rPr>
              <w:t>LES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color w:val="FF0000"/>
                <w:sz w:val="52"/>
                <w:szCs w:val="52"/>
              </w:rPr>
            </w:pPr>
          </w:p>
          <w:p w:rsidR="008611FA" w:rsidRPr="000B1CCF" w:rsidRDefault="008611FA" w:rsidP="00CF7E21">
            <w:pPr>
              <w:rPr>
                <w:color w:val="FF0000"/>
                <w:sz w:val="52"/>
                <w:szCs w:val="52"/>
              </w:rPr>
            </w:pPr>
            <w:r w:rsidRPr="000B1CCF">
              <w:rPr>
                <w:color w:val="FF0000"/>
                <w:sz w:val="52"/>
                <w:szCs w:val="52"/>
              </w:rPr>
              <w:t>POLE-LOUKA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color w:val="339966"/>
                <w:sz w:val="52"/>
                <w:szCs w:val="52"/>
              </w:rPr>
            </w:pPr>
          </w:p>
          <w:p w:rsidR="008611FA" w:rsidRPr="000B1CCF" w:rsidRDefault="008611FA" w:rsidP="00CF7E21">
            <w:pPr>
              <w:rPr>
                <w:color w:val="339966"/>
                <w:sz w:val="52"/>
                <w:szCs w:val="52"/>
              </w:rPr>
            </w:pPr>
            <w:r w:rsidRPr="000B1CCF">
              <w:rPr>
                <w:color w:val="339966"/>
                <w:sz w:val="52"/>
                <w:szCs w:val="52"/>
              </w:rPr>
              <w:t>DOMOV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color w:val="0000FF"/>
                <w:sz w:val="52"/>
                <w:szCs w:val="52"/>
              </w:rPr>
            </w:pPr>
          </w:p>
          <w:p w:rsidR="008611FA" w:rsidRPr="000B1CCF" w:rsidRDefault="008611FA" w:rsidP="00CF7E21">
            <w:pPr>
              <w:rPr>
                <w:color w:val="0000FF"/>
                <w:sz w:val="52"/>
                <w:szCs w:val="52"/>
              </w:rPr>
            </w:pPr>
            <w:r w:rsidRPr="000B1CCF">
              <w:rPr>
                <w:color w:val="0000FF"/>
                <w:sz w:val="52"/>
                <w:szCs w:val="52"/>
              </w:rPr>
              <w:t>VODA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52"/>
                <w:szCs w:val="52"/>
              </w:rPr>
            </w:pPr>
          </w:p>
          <w:p w:rsidR="008611FA" w:rsidRPr="000B1CCF" w:rsidRDefault="008611FA" w:rsidP="00CF7E21">
            <w:pPr>
              <w:rPr>
                <w:sz w:val="52"/>
                <w:szCs w:val="52"/>
              </w:rPr>
            </w:pPr>
            <w:r w:rsidRPr="000B1CCF">
              <w:rPr>
                <w:sz w:val="52"/>
                <w:szCs w:val="52"/>
              </w:rPr>
              <w:t>ZOO</w:t>
            </w:r>
          </w:p>
        </w:tc>
      </w:tr>
      <w:tr w:rsidR="008611FA" w:rsidRPr="000B1CCF" w:rsidTr="00CF7E21">
        <w:trPr>
          <w:trHeight w:val="991"/>
        </w:trPr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SRNA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SYSEL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KOČKA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ŽÁBA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MUFLON</w:t>
            </w:r>
          </w:p>
        </w:tc>
      </w:tr>
      <w:tr w:rsidR="008611FA" w:rsidRPr="000B1CCF" w:rsidTr="00CF7E21">
        <w:trPr>
          <w:trHeight w:val="958"/>
        </w:trPr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JEZEVEC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KŘEČEK POLNÍ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PES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KAPR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SLON</w:t>
            </w:r>
          </w:p>
        </w:tc>
      </w:tr>
      <w:tr w:rsidR="008611FA" w:rsidRPr="000B1CCF" w:rsidTr="00CF7E21">
        <w:trPr>
          <w:trHeight w:val="991"/>
        </w:trPr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DATEL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ZAJÍC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HUSA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VOLAVKA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OPICE</w:t>
            </w:r>
          </w:p>
        </w:tc>
      </w:tr>
      <w:tr w:rsidR="008611FA" w:rsidRPr="000B1CCF" w:rsidTr="00CF7E21">
        <w:trPr>
          <w:trHeight w:val="1038"/>
        </w:trPr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 xml:space="preserve"> </w:t>
            </w: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LIŠKA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MRAVENEC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KAČER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MUŠLE</w:t>
            </w:r>
          </w:p>
        </w:tc>
        <w:tc>
          <w:tcPr>
            <w:tcW w:w="1931" w:type="dxa"/>
          </w:tcPr>
          <w:p w:rsidR="008611FA" w:rsidRPr="000B1CCF" w:rsidRDefault="008611FA" w:rsidP="00CF7E21">
            <w:pPr>
              <w:rPr>
                <w:sz w:val="32"/>
                <w:szCs w:val="32"/>
              </w:rPr>
            </w:pPr>
          </w:p>
          <w:p w:rsidR="008611FA" w:rsidRPr="000B1CCF" w:rsidRDefault="008611FA" w:rsidP="00CF7E21">
            <w:pPr>
              <w:rPr>
                <w:sz w:val="32"/>
                <w:szCs w:val="32"/>
              </w:rPr>
            </w:pPr>
            <w:r w:rsidRPr="000B1CCF">
              <w:rPr>
                <w:sz w:val="32"/>
                <w:szCs w:val="32"/>
              </w:rPr>
              <w:t>DIKOBRAZ</w:t>
            </w:r>
          </w:p>
        </w:tc>
      </w:tr>
    </w:tbl>
    <w:p w:rsidR="007B0B96" w:rsidRDefault="007B0B96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  <w:r>
        <w:rPr>
          <w:sz w:val="28"/>
          <w:szCs w:val="28"/>
        </w:rPr>
        <w:t>Řešení:  Hra číslo 2.</w:t>
      </w:r>
    </w:p>
    <w:p w:rsidR="008611FA" w:rsidRDefault="008611FA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2"/>
        <w:gridCol w:w="1842"/>
        <w:gridCol w:w="1842"/>
        <w:gridCol w:w="1842"/>
        <w:gridCol w:w="1842"/>
      </w:tblGrid>
      <w:tr w:rsidR="008611FA" w:rsidRPr="000B1CCF" w:rsidTr="00CF7E21">
        <w:tc>
          <w:tcPr>
            <w:tcW w:w="1842" w:type="dxa"/>
          </w:tcPr>
          <w:p w:rsidR="008611FA" w:rsidRPr="000B1CCF" w:rsidRDefault="008611FA" w:rsidP="00CF7E21">
            <w:pPr>
              <w:rPr>
                <w:color w:val="808000"/>
                <w:sz w:val="28"/>
                <w:szCs w:val="28"/>
              </w:rPr>
            </w:pPr>
            <w:r w:rsidRPr="000B1CCF">
              <w:rPr>
                <w:color w:val="808000"/>
                <w:sz w:val="28"/>
                <w:szCs w:val="28"/>
              </w:rPr>
              <w:t>LES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color w:val="FF0000"/>
                <w:sz w:val="28"/>
                <w:szCs w:val="28"/>
              </w:rPr>
            </w:pPr>
            <w:r w:rsidRPr="000B1CCF">
              <w:rPr>
                <w:color w:val="FF0000"/>
                <w:sz w:val="28"/>
                <w:szCs w:val="28"/>
              </w:rPr>
              <w:t>POLE-LOUKA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color w:val="339966"/>
                <w:sz w:val="28"/>
                <w:szCs w:val="28"/>
              </w:rPr>
            </w:pPr>
            <w:r w:rsidRPr="000B1CCF">
              <w:rPr>
                <w:color w:val="339966"/>
                <w:sz w:val="28"/>
                <w:szCs w:val="28"/>
              </w:rPr>
              <w:t>DOMOV</w:t>
            </w:r>
          </w:p>
          <w:p w:rsidR="008611FA" w:rsidRPr="000B1CCF" w:rsidRDefault="008611FA" w:rsidP="00CF7E21">
            <w:pPr>
              <w:rPr>
                <w:color w:val="339966"/>
                <w:sz w:val="28"/>
                <w:szCs w:val="28"/>
              </w:rPr>
            </w:pPr>
            <w:r w:rsidRPr="000B1CCF">
              <w:rPr>
                <w:color w:val="339966"/>
                <w:sz w:val="28"/>
                <w:szCs w:val="28"/>
              </w:rPr>
              <w:t>DVŮR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color w:val="0000FF"/>
                <w:sz w:val="28"/>
                <w:szCs w:val="28"/>
              </w:rPr>
            </w:pPr>
            <w:r w:rsidRPr="000B1CCF">
              <w:rPr>
                <w:color w:val="0000FF"/>
                <w:sz w:val="28"/>
                <w:szCs w:val="28"/>
              </w:rPr>
              <w:t>VODA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ZOO</w:t>
            </w:r>
          </w:p>
        </w:tc>
      </w:tr>
      <w:tr w:rsidR="008611FA" w:rsidRPr="000B1CCF" w:rsidTr="00CF7E21"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SRNA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SYSEL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KOČKA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ŽÁBA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MUFLON</w:t>
            </w:r>
          </w:p>
        </w:tc>
      </w:tr>
      <w:tr w:rsidR="008611FA" w:rsidRPr="000B1CCF" w:rsidTr="00CF7E21"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JEZEVEC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KŘEČEK POLNÍ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PES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KAPR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SLON</w:t>
            </w:r>
          </w:p>
        </w:tc>
      </w:tr>
      <w:tr w:rsidR="008611FA" w:rsidRPr="000B1CCF" w:rsidTr="00CF7E21"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DATEL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ZAJÍC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HUSA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VOLAVKA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OPICE</w:t>
            </w:r>
          </w:p>
        </w:tc>
      </w:tr>
      <w:tr w:rsidR="008611FA" w:rsidRPr="000B1CCF" w:rsidTr="00CF7E21"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 xml:space="preserve"> LIŠKA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MRAVENEC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KAČER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MUŠLE</w:t>
            </w:r>
          </w:p>
        </w:tc>
        <w:tc>
          <w:tcPr>
            <w:tcW w:w="1842" w:type="dxa"/>
          </w:tcPr>
          <w:p w:rsidR="008611FA" w:rsidRPr="000B1CCF" w:rsidRDefault="008611FA" w:rsidP="00CF7E21">
            <w:pPr>
              <w:rPr>
                <w:sz w:val="28"/>
                <w:szCs w:val="28"/>
              </w:rPr>
            </w:pPr>
            <w:r w:rsidRPr="000B1CCF">
              <w:rPr>
                <w:sz w:val="28"/>
                <w:szCs w:val="28"/>
              </w:rPr>
              <w:t>DIKOBRAZ</w:t>
            </w:r>
          </w:p>
        </w:tc>
      </w:tr>
    </w:tbl>
    <w:p w:rsidR="008611FA" w:rsidRDefault="008611FA" w:rsidP="008611FA">
      <w:pPr>
        <w:rPr>
          <w:sz w:val="28"/>
          <w:szCs w:val="28"/>
        </w:rPr>
      </w:pPr>
    </w:p>
    <w:p w:rsidR="008611FA" w:rsidRDefault="008611FA" w:rsidP="008611FA">
      <w:pPr>
        <w:rPr>
          <w:sz w:val="28"/>
          <w:szCs w:val="28"/>
        </w:rPr>
      </w:pPr>
    </w:p>
    <w:p w:rsidR="008611FA" w:rsidRPr="002C16D1" w:rsidRDefault="008611FA" w:rsidP="008611FA">
      <w:pPr>
        <w:rPr>
          <w:sz w:val="24"/>
          <w:szCs w:val="24"/>
        </w:rPr>
      </w:pPr>
    </w:p>
    <w:p w:rsidR="008611FA" w:rsidRPr="002C16D1" w:rsidRDefault="008611FA" w:rsidP="008611FA">
      <w:pPr>
        <w:rPr>
          <w:sz w:val="24"/>
          <w:szCs w:val="24"/>
        </w:rPr>
      </w:pPr>
      <w:r w:rsidRPr="002C16D1">
        <w:rPr>
          <w:sz w:val="24"/>
          <w:szCs w:val="24"/>
        </w:rPr>
        <w:t>Některá zvířata mohou být i v jiném prostředí: například srna</w:t>
      </w:r>
      <w:r w:rsidR="0031278D">
        <w:rPr>
          <w:sz w:val="24"/>
          <w:szCs w:val="24"/>
        </w:rPr>
        <w:t xml:space="preserve"> </w:t>
      </w:r>
      <w:r w:rsidRPr="002C16D1">
        <w:rPr>
          <w:sz w:val="24"/>
          <w:szCs w:val="24"/>
        </w:rPr>
        <w:t>- les, pole, mravenec</w:t>
      </w:r>
      <w:r w:rsidR="0031278D">
        <w:rPr>
          <w:sz w:val="24"/>
          <w:szCs w:val="24"/>
        </w:rPr>
        <w:t xml:space="preserve"> </w:t>
      </w:r>
      <w:r w:rsidRPr="002C16D1">
        <w:rPr>
          <w:sz w:val="24"/>
          <w:szCs w:val="24"/>
        </w:rPr>
        <w:t>- pole, les, domov.</w:t>
      </w:r>
    </w:p>
    <w:p w:rsidR="00050719" w:rsidRPr="002C16D1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2C16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D14D1F" w:rsidRPr="002C16D1" w:rsidRDefault="00D14D1F" w:rsidP="00D14D1F">
      <w:pPr>
        <w:spacing w:before="100" w:beforeAutospacing="1" w:after="100" w:afterAutospacing="1"/>
        <w:jc w:val="both"/>
        <w:rPr>
          <w:sz w:val="24"/>
          <w:szCs w:val="24"/>
        </w:rPr>
      </w:pPr>
      <w:r w:rsidRPr="002C16D1">
        <w:rPr>
          <w:sz w:val="24"/>
          <w:szCs w:val="24"/>
        </w:rPr>
        <w:t>Byly použity zvuky a videa z:</w:t>
      </w:r>
    </w:p>
    <w:p w:rsidR="00031A90" w:rsidRPr="002C16D1" w:rsidRDefault="006725FB" w:rsidP="00D14D1F">
      <w:pPr>
        <w:spacing w:before="100" w:beforeAutospacing="1" w:after="100" w:afterAutospacing="1"/>
        <w:jc w:val="both"/>
        <w:rPr>
          <w:sz w:val="24"/>
          <w:szCs w:val="24"/>
        </w:rPr>
      </w:pPr>
      <w:hyperlink r:id="rId11" w:history="1">
        <w:r w:rsidR="0031278D" w:rsidRPr="00165E7C">
          <w:rPr>
            <w:rStyle w:val="Hypertextovodkaz"/>
            <w:sz w:val="24"/>
            <w:szCs w:val="24"/>
          </w:rPr>
          <w:t>https://www.youtube.com/watch?v=VE5R3k6Xl9Y</w:t>
        </w:r>
      </w:hyperlink>
      <w:r w:rsidR="0031278D">
        <w:rPr>
          <w:sz w:val="24"/>
          <w:szCs w:val="24"/>
        </w:rPr>
        <w:t xml:space="preserve"> </w:t>
      </w:r>
    </w:p>
    <w:sectPr w:rsidR="00031A90" w:rsidRPr="002C16D1" w:rsidSect="00783471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E77" w:rsidRDefault="00C54E77">
      <w:r>
        <w:separator/>
      </w:r>
    </w:p>
  </w:endnote>
  <w:endnote w:type="continuationSeparator" w:id="0">
    <w:p w:rsidR="00C54E77" w:rsidRDefault="00C54E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E77" w:rsidRDefault="00C54E77">
      <w:r>
        <w:separator/>
      </w:r>
    </w:p>
  </w:footnote>
  <w:footnote w:type="continuationSeparator" w:id="0">
    <w:p w:rsidR="00C54E77" w:rsidRDefault="00C54E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3D1681"/>
    <w:rsid w:val="0000144F"/>
    <w:rsid w:val="000045B6"/>
    <w:rsid w:val="00007F97"/>
    <w:rsid w:val="00011354"/>
    <w:rsid w:val="000118C1"/>
    <w:rsid w:val="00015C0E"/>
    <w:rsid w:val="00017FD8"/>
    <w:rsid w:val="00022AF5"/>
    <w:rsid w:val="00023DB7"/>
    <w:rsid w:val="0002443A"/>
    <w:rsid w:val="0002459E"/>
    <w:rsid w:val="00031A90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4AC7"/>
    <w:rsid w:val="00075684"/>
    <w:rsid w:val="00076E91"/>
    <w:rsid w:val="000804AC"/>
    <w:rsid w:val="00083392"/>
    <w:rsid w:val="00096DEA"/>
    <w:rsid w:val="000A5A08"/>
    <w:rsid w:val="000B0C1C"/>
    <w:rsid w:val="000B3A2B"/>
    <w:rsid w:val="000B3A47"/>
    <w:rsid w:val="000B3F78"/>
    <w:rsid w:val="000B43F3"/>
    <w:rsid w:val="000B59F9"/>
    <w:rsid w:val="000B60B4"/>
    <w:rsid w:val="000C1481"/>
    <w:rsid w:val="000C2EB8"/>
    <w:rsid w:val="000D2D86"/>
    <w:rsid w:val="000D618A"/>
    <w:rsid w:val="000D642B"/>
    <w:rsid w:val="000D799D"/>
    <w:rsid w:val="000E13F0"/>
    <w:rsid w:val="000E1559"/>
    <w:rsid w:val="000E5CB6"/>
    <w:rsid w:val="000F44A9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47CCC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86792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1BDF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6D1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278D"/>
    <w:rsid w:val="00316291"/>
    <w:rsid w:val="00320149"/>
    <w:rsid w:val="00324C70"/>
    <w:rsid w:val="003252AB"/>
    <w:rsid w:val="0034012A"/>
    <w:rsid w:val="003402CF"/>
    <w:rsid w:val="00341CBA"/>
    <w:rsid w:val="00342DAC"/>
    <w:rsid w:val="003436F6"/>
    <w:rsid w:val="00346243"/>
    <w:rsid w:val="0034638A"/>
    <w:rsid w:val="003471ED"/>
    <w:rsid w:val="00347632"/>
    <w:rsid w:val="0035155B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69C1"/>
    <w:rsid w:val="003A721B"/>
    <w:rsid w:val="003B0028"/>
    <w:rsid w:val="003B4D92"/>
    <w:rsid w:val="003B6F3A"/>
    <w:rsid w:val="003B7E19"/>
    <w:rsid w:val="003C0484"/>
    <w:rsid w:val="003D1681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0D2B"/>
    <w:rsid w:val="00427270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4898"/>
    <w:rsid w:val="005B51BE"/>
    <w:rsid w:val="005B5629"/>
    <w:rsid w:val="005B5B28"/>
    <w:rsid w:val="005B7FA8"/>
    <w:rsid w:val="005C1488"/>
    <w:rsid w:val="005C4051"/>
    <w:rsid w:val="005C5D07"/>
    <w:rsid w:val="005C6A27"/>
    <w:rsid w:val="005D0622"/>
    <w:rsid w:val="005D6460"/>
    <w:rsid w:val="005D7B77"/>
    <w:rsid w:val="005D7F99"/>
    <w:rsid w:val="005E0E92"/>
    <w:rsid w:val="005E1D39"/>
    <w:rsid w:val="005E4427"/>
    <w:rsid w:val="005F5591"/>
    <w:rsid w:val="005F61D2"/>
    <w:rsid w:val="005F6743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56AF8"/>
    <w:rsid w:val="0066005D"/>
    <w:rsid w:val="006630EF"/>
    <w:rsid w:val="00663BAE"/>
    <w:rsid w:val="006725FB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471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0B96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2AC5"/>
    <w:rsid w:val="0082300B"/>
    <w:rsid w:val="008306E9"/>
    <w:rsid w:val="008379E0"/>
    <w:rsid w:val="008501B4"/>
    <w:rsid w:val="00852398"/>
    <w:rsid w:val="00860128"/>
    <w:rsid w:val="008611FA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5CBF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4767D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0E14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46B8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23B"/>
    <w:rsid w:val="00A343B0"/>
    <w:rsid w:val="00A41ACC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96C5B"/>
    <w:rsid w:val="00AA336D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298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0680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0CCB"/>
    <w:rsid w:val="00C21BA8"/>
    <w:rsid w:val="00C237C8"/>
    <w:rsid w:val="00C25EC4"/>
    <w:rsid w:val="00C27224"/>
    <w:rsid w:val="00C27F55"/>
    <w:rsid w:val="00C35848"/>
    <w:rsid w:val="00C370F0"/>
    <w:rsid w:val="00C37DD1"/>
    <w:rsid w:val="00C404F7"/>
    <w:rsid w:val="00C4075A"/>
    <w:rsid w:val="00C44D5F"/>
    <w:rsid w:val="00C47C46"/>
    <w:rsid w:val="00C53138"/>
    <w:rsid w:val="00C54E77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773B2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0A1F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14D1F"/>
    <w:rsid w:val="00D2239D"/>
    <w:rsid w:val="00D30B9F"/>
    <w:rsid w:val="00D322B7"/>
    <w:rsid w:val="00D34C85"/>
    <w:rsid w:val="00D367E2"/>
    <w:rsid w:val="00D369A8"/>
    <w:rsid w:val="00D47750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DF4E8F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793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618"/>
    <w:rsid w:val="00ED3CC4"/>
    <w:rsid w:val="00ED4833"/>
    <w:rsid w:val="00ED6B57"/>
    <w:rsid w:val="00ED7A4B"/>
    <w:rsid w:val="00EE004D"/>
    <w:rsid w:val="00EE329D"/>
    <w:rsid w:val="00EE3DEB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5B3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20CCB"/>
    <w:rPr>
      <w:color w:val="0563C1" w:themeColor="hyperlink"/>
      <w:u w:val="single"/>
    </w:rPr>
  </w:style>
  <w:style w:type="paragraph" w:customStyle="1" w:styleId="Informace">
    <w:name w:val="Informace"/>
    <w:basedOn w:val="Normln"/>
    <w:qFormat/>
    <w:rsid w:val="008611FA"/>
    <w:pPr>
      <w:tabs>
        <w:tab w:val="left" w:pos="1418"/>
      </w:tabs>
      <w:spacing w:before="600" w:line="384" w:lineRule="auto"/>
      <w:contextualSpacing/>
    </w:pPr>
    <w:rPr>
      <w:rFonts w:ascii="Arial" w:eastAsia="Calibri" w:hAnsi="Arial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VE5R3k6Xl9Y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2" ma:contentTypeDescription="Vytvoří nový dokument" ma:contentTypeScope="" ma:versionID="f3bff585887eb20e6580999f2e60a286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65b85f1ba4f21768768242b8bd6223d1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  <SharingHintHash xmlns="ac5a3dc1-19b7-49ae-938d-a1b2f90b4c0f">893979751</SharingHintHash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57FC9-BFE0-4917-B5AF-9DA726028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3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4C3CEA-1F66-46B9-81BB-6BFF36ECF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0</TotalTime>
  <Pages>5</Pages>
  <Words>443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2015-06-27T15:39:00Z</dcterms:created>
  <dcterms:modified xsi:type="dcterms:W3CDTF">2015-06-27T15:39:00Z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