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B84A45" w:rsidRDefault="00B84A45" w:rsidP="00B84A4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84A45" w:rsidRDefault="00B84A45" w:rsidP="00B84A4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84A45" w:rsidRDefault="00B84A45" w:rsidP="00B84A45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84A45" w:rsidRDefault="00B84A45" w:rsidP="00B84A45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84A45" w:rsidRDefault="00B84A45" w:rsidP="00B84A45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84A45" w:rsidRDefault="00B84A45" w:rsidP="00B84A45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Jana Doskočilová</w:t>
      </w:r>
      <w:bookmarkStart w:id="0" w:name="_GoBack"/>
      <w:bookmarkEnd w:id="0"/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Škola:</w:t>
      </w:r>
      <w:r>
        <w:rPr>
          <w:rFonts w:ascii="Arial" w:eastAsia="Arial" w:hAnsi="Arial" w:cs="Arial"/>
        </w:rPr>
        <w:t xml:space="preserve"> Gymnázium Dr. Emila Holuba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Předmět: německý jazyk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Ročník: 9. ročník ZŠ a odpovídající ročník víceletých gymnázií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Téma: perfektum pravidelných a nepravidelných sloves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t xml:space="preserve">Klíčová slova: perfektum 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Obsah: Opakování préterita pravidelných sloves a úvod do perfekta některých nepravidelných sloves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Cíl: zopakovat minulý čas složený pravidelných sloves a představit tvorbu perfekta u sloves nepravidelných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 xml:space="preserve">Forma: frontální, individuální, párová 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Metoda: demonstrační, slovní, praktická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Pomůcky: tablety</w:t>
      </w:r>
    </w:p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eastAsia="Arial" w:hAnsi="Arial" w:cs="Arial"/>
          <w:b/>
          <w:bCs/>
        </w:rPr>
        <w:t>Zdroje: vlastní materiál, internet</w:t>
      </w:r>
    </w:p>
    <w:p w:rsidR="00B84A45" w:rsidRDefault="00B84A45" w:rsidP="00B84A45">
      <w:hyperlink r:id="rId11" w:history="1">
        <w:r>
          <w:rPr>
            <w:rStyle w:val="Hypertextovodkaz"/>
          </w:rPr>
          <w:t>http://www.schubert-verlag.de/aufgaben/uebungen_b1/b1_kap1_verbformen.htm</w:t>
        </w:r>
      </w:hyperlink>
    </w:p>
    <w:p w:rsidR="00B84A45" w:rsidRDefault="00B84A45" w:rsidP="00B84A45">
      <w:hyperlink r:id="rId12" w:history="1">
        <w:r>
          <w:rPr>
            <w:rStyle w:val="Hypertextovodkaz"/>
          </w:rPr>
          <w:t>http://www.schubert-verlag.de/aufgaben/arbeitsblaetter_a2/a2_arbeitsblaetter_index.htm</w:t>
        </w:r>
      </w:hyperlink>
    </w:p>
    <w:p w:rsidR="00B84A45" w:rsidRDefault="00B84A45" w:rsidP="00B84A45"/>
    <w:p w:rsidR="00B84A45" w:rsidRDefault="00B84A45" w:rsidP="00B84A45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B84A45" w:rsidTr="00B84A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26"/>
                <w:szCs w:val="26"/>
                <w:lang w:eastAsia="en-US"/>
              </w:rPr>
              <w:t>Ča</w:t>
            </w:r>
            <w:proofErr w:type="spellEnd"/>
          </w:p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eastAsia="Arial" w:hAnsi="Arial" w:cs="Arial"/>
                <w:b/>
                <w:bCs/>
                <w:sz w:val="26"/>
                <w:szCs w:val="26"/>
                <w:lang w:eastAsia="en-US"/>
              </w:rPr>
              <w:t>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84A45" w:rsidTr="00B84A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1min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úvod do tématu, stanovaní cíle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4A45" w:rsidRDefault="00B84A45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84A45" w:rsidTr="00B84A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5min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procvičení préterita sloves "</w:t>
            </w:r>
            <w:proofErr w:type="spellStart"/>
            <w:r>
              <w:rPr>
                <w:lang w:eastAsia="en-US"/>
              </w:rPr>
              <w:t>sein</w:t>
            </w:r>
            <w:proofErr w:type="spellEnd"/>
            <w:r>
              <w:rPr>
                <w:lang w:eastAsia="en-US"/>
              </w:rPr>
              <w:t>" a "</w:t>
            </w:r>
            <w:proofErr w:type="spellStart"/>
            <w:r>
              <w:rPr>
                <w:lang w:eastAsia="en-US"/>
              </w:rPr>
              <w:t>haben</w:t>
            </w:r>
            <w:proofErr w:type="spellEnd"/>
            <w:r>
              <w:rPr>
                <w:lang w:eastAsia="en-US"/>
              </w:rPr>
              <w:t>"</w:t>
            </w:r>
          </w:p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procvičení perfekta dosud probraných sloves pravidelných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formou mini-dialogů</w:t>
            </w:r>
          </w:p>
        </w:tc>
      </w:tr>
      <w:tr w:rsidR="00B84A45" w:rsidTr="00B84A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zvládnutí zadané domácí práce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84A45" w:rsidTr="00B84A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35-40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perfektum některých nepravidelných sloves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84A45" w:rsidTr="00B84A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vlastní práce, viz zdroje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B84A45" w:rsidTr="00B84A45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1 min.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shrnutí naučeného, zadání domácí práce k procvičování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84A45" w:rsidRDefault="00B84A45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 xml:space="preserve">domácí práce: žáci napíší 5-6 vět v perfektu, </w:t>
            </w:r>
            <w:proofErr w:type="gramStart"/>
            <w:r>
              <w:rPr>
                <w:lang w:eastAsia="en-US"/>
              </w:rPr>
              <w:t>popíší  aktivity</w:t>
            </w:r>
            <w:proofErr w:type="gramEnd"/>
            <w:r>
              <w:rPr>
                <w:lang w:eastAsia="en-US"/>
              </w:rPr>
              <w:t xml:space="preserve"> svého všedního dne</w:t>
            </w: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0B9" w:rsidRDefault="00FC50B9">
      <w:r>
        <w:separator/>
      </w:r>
    </w:p>
  </w:endnote>
  <w:endnote w:type="continuationSeparator" w:id="0">
    <w:p w:rsidR="00FC50B9" w:rsidRDefault="00FC5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0B9" w:rsidRDefault="00FC50B9">
      <w:r>
        <w:separator/>
      </w:r>
    </w:p>
  </w:footnote>
  <w:footnote w:type="continuationSeparator" w:id="0">
    <w:p w:rsidR="00FC50B9" w:rsidRDefault="00FC50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A45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A6A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0B9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8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chubert-verlag.de/aufgaben/arbeitsblaetter_a2/a2_arbeitsblaetter_index.ht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chubert-verlag.de/aufgaben/uebungen_b1/b1_kap1_verbformen.ht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1383C5D-0ED7-4DCD-AB47-D89A0A1EC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227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2015-06-10T10:56:00Z</dcterms:created>
  <dcterms:modified xsi:type="dcterms:W3CDTF">2015-06-10T10:56:00Z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