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DE" w:rsidRDefault="00A650DE" w:rsidP="00A650D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A650DE" w:rsidRDefault="00A650DE" w:rsidP="0061429D">
      <w:pPr>
        <w:jc w:val="center"/>
        <w:rPr>
          <w:b/>
          <w:sz w:val="28"/>
          <w:szCs w:val="28"/>
          <w:u w:val="single"/>
        </w:rPr>
      </w:pPr>
    </w:p>
    <w:p w:rsidR="0061429D" w:rsidRDefault="0061429D" w:rsidP="0061429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list, opakování 60. – 80. léta v ČSSR – 9. ročník (</w:t>
      </w:r>
      <w:proofErr w:type="spellStart"/>
      <w:r>
        <w:rPr>
          <w:b/>
          <w:sz w:val="28"/>
          <w:szCs w:val="28"/>
          <w:u w:val="single"/>
        </w:rPr>
        <w:t>Dě</w:t>
      </w:r>
      <w:proofErr w:type="spellEnd"/>
      <w:r>
        <w:rPr>
          <w:b/>
          <w:sz w:val="28"/>
          <w:szCs w:val="28"/>
          <w:u w:val="single"/>
        </w:rPr>
        <w:t>)</w:t>
      </w:r>
    </w:p>
    <w:p w:rsidR="0061429D" w:rsidRDefault="0061429D" w:rsidP="0061429D">
      <w:pPr>
        <w:rPr>
          <w:sz w:val="28"/>
          <w:szCs w:val="28"/>
        </w:rPr>
      </w:pPr>
      <w:r>
        <w:rPr>
          <w:sz w:val="28"/>
          <w:szCs w:val="28"/>
        </w:rPr>
        <w:t xml:space="preserve">K uvolnění diktátorského komunistického režimu došlo v …… letech. Na politické scéně se objevila skupina …………………… komunistů, kteří chtěli nastolit komunismus s „……………. ………………“. Jména 2 z nich: ………………… a ………………… Chtěli komunismus zlepšit, zefektivnit, ale nikoliv ………………………. </w:t>
      </w:r>
      <w:proofErr w:type="gramStart"/>
      <w:r>
        <w:rPr>
          <w:sz w:val="28"/>
          <w:szCs w:val="28"/>
        </w:rPr>
        <w:t>r.</w:t>
      </w:r>
      <w:proofErr w:type="gramEnd"/>
      <w:r>
        <w:rPr>
          <w:sz w:val="28"/>
          <w:szCs w:val="28"/>
        </w:rPr>
        <w:t xml:space="preserve"> 1968 se prezidentem stal ……………………………….. a do čela KSČ se dostal ……………………………………… SSSR tuto situaci v ČSSR vyřešilo………………. …………………….(datum) činem ……………………………………… Do čela KSČ se poté dostal ……………………………………, který se r. 1979 stal …………………………..</w:t>
      </w:r>
    </w:p>
    <w:p w:rsidR="0061429D" w:rsidRDefault="0061429D" w:rsidP="0061429D">
      <w:pPr>
        <w:rPr>
          <w:sz w:val="28"/>
          <w:szCs w:val="28"/>
        </w:rPr>
      </w:pPr>
    </w:p>
    <w:p w:rsidR="0061429D" w:rsidRDefault="0061429D" w:rsidP="0061429D">
      <w:pPr>
        <w:rPr>
          <w:sz w:val="28"/>
          <w:szCs w:val="28"/>
        </w:rPr>
      </w:pPr>
      <w:r>
        <w:rPr>
          <w:sz w:val="28"/>
          <w:szCs w:val="28"/>
        </w:rPr>
        <w:t>70. léta jsou nazývána obdobím …………………</w:t>
      </w:r>
      <w:proofErr w:type="gramStart"/>
      <w:r>
        <w:rPr>
          <w:sz w:val="28"/>
          <w:szCs w:val="28"/>
        </w:rPr>
        <w:t>….. Lidé</w:t>
      </w:r>
      <w:proofErr w:type="gramEnd"/>
      <w:r>
        <w:rPr>
          <w:sz w:val="28"/>
          <w:szCs w:val="28"/>
        </w:rPr>
        <w:t xml:space="preserve"> protestující proti režimu byli nadále pronásledováni, ale jinak než v 50. letech. Vysvětli………………………………………… Skupina lidí, kteří AKTIVNĚ komunistický režim kritizovali, byla označována slovem………………………. Uveď alespoň jméno jednoho z nich…………………………. Tito lidé se tajně scházeli a sepisovali zakázanou literaturu, </w:t>
      </w:r>
      <w:proofErr w:type="spellStart"/>
      <w:r>
        <w:rPr>
          <w:sz w:val="28"/>
          <w:szCs w:val="28"/>
        </w:rPr>
        <w:t>tzv</w:t>
      </w:r>
      <w:proofErr w:type="spellEnd"/>
      <w:r>
        <w:rPr>
          <w:sz w:val="28"/>
          <w:szCs w:val="28"/>
        </w:rPr>
        <w:t>……………… Pokud se řádový občan chtěl dozvědět pravdu o životě v komunistickém režimu, naladil si rádio……………………………</w:t>
      </w:r>
      <w:proofErr w:type="gramStart"/>
      <w:r>
        <w:rPr>
          <w:sz w:val="28"/>
          <w:szCs w:val="28"/>
        </w:rPr>
        <w:t>….., které</w:t>
      </w:r>
      <w:proofErr w:type="gramEnd"/>
      <w:r>
        <w:rPr>
          <w:sz w:val="28"/>
          <w:szCs w:val="28"/>
        </w:rPr>
        <w:t xml:space="preserve"> však poslouchat bylo obtížné, protože ………………………………………. Na protest proti komunistickému režimu a vstupu vojsk se v lednu r. 1969 veřejně upálil student ………………………… V 70. letech však ČSSR zaznamenala i úspěchy. Po SSSR a USA jsme byly</w:t>
      </w:r>
      <w:bookmarkStart w:id="0" w:name="_GoBack"/>
      <w:bookmarkEnd w:id="0"/>
      <w:r>
        <w:rPr>
          <w:sz w:val="28"/>
          <w:szCs w:val="28"/>
        </w:rPr>
        <w:t xml:space="preserve"> třetí zemí ve vesmíru díky kosmonautu jménem ………………………………………</w:t>
      </w:r>
    </w:p>
    <w:p w:rsidR="0061429D" w:rsidRDefault="0061429D" w:rsidP="0061429D">
      <w:pPr>
        <w:rPr>
          <w:sz w:val="28"/>
          <w:szCs w:val="28"/>
        </w:rPr>
      </w:pPr>
    </w:p>
    <w:p w:rsidR="0071446F" w:rsidRPr="00A650DE" w:rsidRDefault="0061429D" w:rsidP="0071446F">
      <w:pPr>
        <w:rPr>
          <w:sz w:val="28"/>
          <w:szCs w:val="28"/>
        </w:rPr>
      </w:pPr>
      <w:r>
        <w:rPr>
          <w:sz w:val="28"/>
          <w:szCs w:val="28"/>
        </w:rPr>
        <w:t>V 80. letech padla železná opona. Stalo se tak díky prezidentu SSSR jménem……………………………………., který byl oceněn …………………………………</w:t>
      </w:r>
      <w:proofErr w:type="gramStart"/>
      <w:r>
        <w:rPr>
          <w:sz w:val="28"/>
          <w:szCs w:val="28"/>
        </w:rPr>
        <w:t>….Do</w:t>
      </w:r>
      <w:proofErr w:type="gramEnd"/>
      <w:r>
        <w:rPr>
          <w:sz w:val="28"/>
          <w:szCs w:val="28"/>
        </w:rPr>
        <w:t xml:space="preserve"> politiky vnesl 2 termíny: perestrojka, což znamenalo………………………… a </w:t>
      </w:r>
      <w:proofErr w:type="spellStart"/>
      <w:r>
        <w:rPr>
          <w:sz w:val="28"/>
          <w:szCs w:val="28"/>
        </w:rPr>
        <w:t>glasnost</w:t>
      </w:r>
      <w:proofErr w:type="spellEnd"/>
      <w:r>
        <w:rPr>
          <w:sz w:val="28"/>
          <w:szCs w:val="28"/>
        </w:rPr>
        <w:t xml:space="preserve"> ………………………………….. Jeho politika byla jiná v tom, že do záležitostí zemí východního bloku se ………………………. V ČSSR došlo k pádu komunistického režimu revolucí dne ………… …….. ……………….., kterou dodnes nazýváme…………………. Bylo vytvořeno OF ………………</w:t>
      </w:r>
      <w:proofErr w:type="gramStart"/>
      <w:r>
        <w:rPr>
          <w:sz w:val="28"/>
          <w:szCs w:val="28"/>
        </w:rPr>
        <w:t>….. …</w:t>
      </w:r>
      <w:proofErr w:type="gramEnd"/>
      <w:r>
        <w:rPr>
          <w:sz w:val="28"/>
          <w:szCs w:val="28"/>
        </w:rPr>
        <w:t>……………….., do jehož čela se postavil budoucí demokratický prezident………………………… Bohužel se situací nebyli opět spokojeni Slováci, a tak 1. 1. 1993 došlo ke …………………….</w:t>
      </w:r>
    </w:p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BA2" w:rsidRDefault="006F1BA2">
      <w:r>
        <w:separator/>
      </w:r>
    </w:p>
  </w:endnote>
  <w:endnote w:type="continuationSeparator" w:id="0">
    <w:p w:rsidR="006F1BA2" w:rsidRDefault="006F1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BA2" w:rsidRDefault="006F1BA2">
      <w:r>
        <w:separator/>
      </w:r>
    </w:p>
  </w:footnote>
  <w:footnote w:type="continuationSeparator" w:id="0">
    <w:p w:rsidR="006F1BA2" w:rsidRDefault="006F1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4758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429D"/>
    <w:rsid w:val="00615D0A"/>
    <w:rsid w:val="00617D0E"/>
    <w:rsid w:val="0062363B"/>
    <w:rsid w:val="00625197"/>
    <w:rsid w:val="0063740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BA2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50DE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18C5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2001BD3C-D180-457A-AFAE-AA0A6CE8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2015-06-27T19:37:00Z</dcterms:created>
  <dcterms:modified xsi:type="dcterms:W3CDTF">2015-06-27T19:37:00Z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