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8A9" w:rsidRDefault="00F738A9" w:rsidP="00F738A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738A9" w:rsidRDefault="00F738A9" w:rsidP="00F738A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738A9" w:rsidRPr="00A84231" w:rsidRDefault="00F738A9" w:rsidP="00F738A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F738A9" w:rsidRDefault="00F738A9" w:rsidP="00F738A9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F738A9" w:rsidRPr="00A84231" w:rsidRDefault="00F738A9" w:rsidP="00F738A9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F738A9" w:rsidRPr="00A84231" w:rsidRDefault="00F738A9" w:rsidP="00F738A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738A9" w:rsidRPr="00A84231" w:rsidRDefault="00F738A9" w:rsidP="00F738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738A9" w:rsidRPr="00A84231" w:rsidRDefault="00F738A9" w:rsidP="00F738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Daniela Řípová</w:t>
      </w:r>
    </w:p>
    <w:p w:rsidR="00F738A9" w:rsidRDefault="00F738A9" w:rsidP="00F738A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Gymnázium a SOŠ Jaroměř, P12</w:t>
      </w:r>
    </w:p>
    <w:p w:rsidR="00F738A9" w:rsidRDefault="00F738A9" w:rsidP="00F738A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F738A9" w:rsidRPr="00A84231" w:rsidRDefault="00F738A9" w:rsidP="00F738A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Anglický jazyk</w:t>
      </w:r>
    </w:p>
    <w:p w:rsidR="00F738A9" w:rsidRPr="00A84231" w:rsidRDefault="00F738A9" w:rsidP="00F738A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Sekunda</w:t>
      </w:r>
    </w:p>
    <w:p w:rsidR="00F738A9" w:rsidRPr="00A84231" w:rsidRDefault="00F738A9" w:rsidP="00F738A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Časy</w:t>
      </w:r>
    </w:p>
    <w:p w:rsidR="00F738A9" w:rsidRDefault="00F738A9" w:rsidP="00F738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F738A9" w:rsidRPr="00A84231" w:rsidRDefault="00F738A9" w:rsidP="00F738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Procvičování probraných slovesných časů</w:t>
      </w:r>
    </w:p>
    <w:p w:rsidR="00F738A9" w:rsidRDefault="00F738A9" w:rsidP="00F738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 xml:space="preserve">Zopakovat probrané slovesné časy </w:t>
      </w:r>
    </w:p>
    <w:p w:rsidR="00F738A9" w:rsidRDefault="00F738A9" w:rsidP="00F738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 práce, práce jednotlivce</w:t>
      </w:r>
    </w:p>
    <w:p w:rsidR="00F738A9" w:rsidRDefault="00F738A9" w:rsidP="00F738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Spolupráce žáků ve skupině, vysvětlování</w:t>
      </w:r>
    </w:p>
    <w:p w:rsidR="00F738A9" w:rsidRDefault="00F738A9" w:rsidP="00F738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učebnice Project 3</w:t>
      </w:r>
    </w:p>
    <w:p w:rsidR="00F738A9" w:rsidRDefault="00F738A9" w:rsidP="00F738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Vlastní zdroje a obecně známé informace</w:t>
      </w:r>
    </w:p>
    <w:p w:rsidR="00F738A9" w:rsidRPr="00A735B2" w:rsidRDefault="00F738A9" w:rsidP="00F738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F738A9" w:rsidRPr="00A84231" w:rsidTr="00B54FB6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F738A9" w:rsidRPr="00A84231" w:rsidTr="00B54FB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Zahájení a zkoušení, seznámení s cílem hodiny</w:t>
            </w:r>
          </w:p>
        </w:tc>
        <w:tc>
          <w:tcPr>
            <w:tcW w:w="2552" w:type="dxa"/>
          </w:tcPr>
          <w:p w:rsidR="00F738A9" w:rsidRPr="00A84231" w:rsidRDefault="00F738A9" w:rsidP="00B54FB6">
            <w:pPr>
              <w:widowControl w:val="0"/>
              <w:rPr>
                <w:rFonts w:ascii="Arial" w:hAnsi="Arial" w:cs="Arial"/>
              </w:rPr>
            </w:pPr>
          </w:p>
        </w:tc>
      </w:tr>
      <w:tr w:rsidR="00F738A9" w:rsidRPr="00A84231" w:rsidTr="00B54FB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Kontrola domácí přípravy, korekce</w:t>
            </w:r>
          </w:p>
        </w:tc>
        <w:tc>
          <w:tcPr>
            <w:tcW w:w="2552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738A9" w:rsidRPr="00A84231" w:rsidTr="00B54FB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Použití slovesných časů v reálných situacích </w:t>
            </w:r>
          </w:p>
        </w:tc>
        <w:tc>
          <w:tcPr>
            <w:tcW w:w="2552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Prezentace P12 AJ časy</w:t>
            </w:r>
            <w:bookmarkStart w:id="0" w:name="_GoBack"/>
            <w:bookmarkEnd w:id="0"/>
          </w:p>
        </w:tc>
      </w:tr>
      <w:tr w:rsidR="00F738A9" w:rsidRPr="00A84231" w:rsidTr="00B54FB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Doplnění nových podmínek pro použití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present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perf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738A9" w:rsidRPr="00A84231" w:rsidTr="00B54FB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Poslechové cvičení z učebnice, reakce na rodilého mluvčího, vyhledávání slovesných tvarů v internetových odkazech dle aktuálních možností</w:t>
            </w:r>
          </w:p>
        </w:tc>
        <w:tc>
          <w:tcPr>
            <w:tcW w:w="2552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738A9" w:rsidRPr="00A84231" w:rsidTr="00B54FB6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Závěr</w:t>
            </w:r>
          </w:p>
        </w:tc>
        <w:tc>
          <w:tcPr>
            <w:tcW w:w="851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Řízený dialog s opakováním slovesných časů</w:t>
            </w:r>
          </w:p>
        </w:tc>
        <w:tc>
          <w:tcPr>
            <w:tcW w:w="2552" w:type="dxa"/>
          </w:tcPr>
          <w:p w:rsidR="00F738A9" w:rsidRPr="00A84231" w:rsidRDefault="00F738A9" w:rsidP="00B54FB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290" w:rsidRDefault="006E0290">
      <w:r>
        <w:separator/>
      </w:r>
    </w:p>
  </w:endnote>
  <w:endnote w:type="continuationSeparator" w:id="0">
    <w:p w:rsidR="006E0290" w:rsidRDefault="006E02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290" w:rsidRDefault="006E0290">
      <w:r>
        <w:separator/>
      </w:r>
    </w:p>
  </w:footnote>
  <w:footnote w:type="continuationSeparator" w:id="0">
    <w:p w:rsidR="006E0290" w:rsidRDefault="006E02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2BF5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0290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38A9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71B8FF-F91F-45C9-9046-4970C079B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144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2015-06-15T15:33:00Z</dcterms:created>
  <dcterms:modified xsi:type="dcterms:W3CDTF">2015-06-15T15:33:00Z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