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E02" w:rsidRDefault="000E6E02" w:rsidP="000E6E02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0E6E02" w:rsidRDefault="000E6E02" w:rsidP="000E6E02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0E6E02" w:rsidRDefault="000E6E02" w:rsidP="000E6E02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0E6E02" w:rsidRDefault="000E6E02" w:rsidP="000E6E02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0E6E02" w:rsidRDefault="000E6E02" w:rsidP="000E6E02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0E6E02" w:rsidRDefault="000E6E02" w:rsidP="000E6E02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0E6E02" w:rsidRDefault="000E6E02" w:rsidP="000E6E0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0E6E02" w:rsidRDefault="000E6E02" w:rsidP="000E6E0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 xml:space="preserve">Jméno a příjmení autora: Miroslava </w:t>
      </w:r>
      <w:proofErr w:type="spellStart"/>
      <w:r>
        <w:rPr>
          <w:rFonts w:ascii="Arial" w:hAnsi="Arial" w:cs="Arial"/>
          <w:b/>
          <w:bCs/>
          <w:iCs/>
        </w:rPr>
        <w:t>Drahorádová</w:t>
      </w:r>
      <w:proofErr w:type="spellEnd"/>
    </w:p>
    <w:p w:rsidR="000E6E02" w:rsidRDefault="000E6E02" w:rsidP="000E6E0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Gymnázium a SOŠ Jaroměř</w:t>
      </w:r>
    </w:p>
    <w:p w:rsidR="000E6E02" w:rsidRDefault="000E6E02" w:rsidP="000E6E0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0E6E02" w:rsidRDefault="000E6E02" w:rsidP="000E6E0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německý jazyk</w:t>
      </w:r>
    </w:p>
    <w:p w:rsidR="000E6E02" w:rsidRDefault="000E6E02" w:rsidP="000E6E0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tercie</w:t>
      </w:r>
    </w:p>
    <w:p w:rsidR="000E6E02" w:rsidRDefault="000E6E02" w:rsidP="000E6E0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Téma: sloveso </w:t>
      </w:r>
      <w:proofErr w:type="spellStart"/>
      <w:r>
        <w:rPr>
          <w:rFonts w:ascii="Arial" w:hAnsi="Arial" w:cs="Arial"/>
          <w:b/>
        </w:rPr>
        <w:t>sein</w:t>
      </w:r>
      <w:proofErr w:type="spellEnd"/>
    </w:p>
    <w:p w:rsidR="000E6E02" w:rsidRDefault="000E6E02" w:rsidP="000E6E0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0E6E02" w:rsidRDefault="000E6E02" w:rsidP="000E6E0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Obsah: sloveso </w:t>
      </w:r>
      <w:proofErr w:type="spellStart"/>
      <w:r>
        <w:rPr>
          <w:rFonts w:ascii="Arial" w:hAnsi="Arial" w:cs="Arial"/>
          <w:b/>
        </w:rPr>
        <w:t>sein</w:t>
      </w:r>
      <w:proofErr w:type="spellEnd"/>
      <w:r>
        <w:rPr>
          <w:rFonts w:ascii="Arial" w:hAnsi="Arial" w:cs="Arial"/>
          <w:b/>
        </w:rPr>
        <w:t xml:space="preserve"> v přítomném čase</w:t>
      </w:r>
    </w:p>
    <w:p w:rsidR="000E6E02" w:rsidRDefault="000E6E02" w:rsidP="000E6E0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Cíl: osvojit si časování slovesa </w:t>
      </w:r>
      <w:proofErr w:type="spellStart"/>
      <w:r>
        <w:rPr>
          <w:rFonts w:ascii="Arial" w:hAnsi="Arial" w:cs="Arial"/>
          <w:b/>
        </w:rPr>
        <w:t>sein</w:t>
      </w:r>
      <w:proofErr w:type="spellEnd"/>
      <w:r>
        <w:rPr>
          <w:rFonts w:ascii="Arial" w:hAnsi="Arial" w:cs="Arial"/>
          <w:b/>
        </w:rPr>
        <w:t xml:space="preserve"> v přítomném čase</w:t>
      </w:r>
    </w:p>
    <w:p w:rsidR="000E6E02" w:rsidRDefault="000E6E02" w:rsidP="000E6E0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skupinová práce, práce jednotlivce</w:t>
      </w:r>
    </w:p>
    <w:p w:rsidR="000E6E02" w:rsidRDefault="000E6E02" w:rsidP="000E6E0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vysvětlování, spolupráce žáků ve skupině</w:t>
      </w:r>
    </w:p>
    <w:p w:rsidR="000E6E02" w:rsidRDefault="000E6E02" w:rsidP="000E6E0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tablety, učebnice, vlastní soustava cvičení</w:t>
      </w:r>
    </w:p>
    <w:p w:rsidR="000E6E02" w:rsidRDefault="000E6E02" w:rsidP="000E6E0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vlastní </w:t>
      </w:r>
    </w:p>
    <w:p w:rsidR="000E6E02" w:rsidRDefault="000E6E02" w:rsidP="000E6E0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0E6E02" w:rsidTr="000E6E02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0E6E02" w:rsidRDefault="000E6E0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0E6E02" w:rsidRDefault="000E6E0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0E6E02" w:rsidRDefault="000E6E0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0E6E02" w:rsidRDefault="000E6E0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0E6E02" w:rsidTr="000E6E02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0E6E02" w:rsidRDefault="000E6E0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E6E02" w:rsidRDefault="000E6E0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E6E02" w:rsidRDefault="000E6E0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Zahájení, seznámení s cílem hodiny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E6E02" w:rsidRDefault="000E6E0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0E6E02" w:rsidTr="000E6E02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0E6E02" w:rsidRDefault="000E6E0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E6E02" w:rsidRDefault="000E6E0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E6E02" w:rsidRDefault="000E6E0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Zkoušení, opakování učiva z minulé hodiny, kontrola domácího úkolu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E6E02" w:rsidRDefault="000E6E0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0E6E02" w:rsidTr="000E6E02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0E6E02" w:rsidRDefault="000E6E0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E6E02" w:rsidRDefault="000E6E0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E6E02" w:rsidRDefault="000E6E0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Použití slovesa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sein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v reálné situaci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E6E02" w:rsidRDefault="000E6E0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Poslechové cvičení</w:t>
            </w:r>
          </w:p>
        </w:tc>
      </w:tr>
      <w:tr w:rsidR="000E6E02" w:rsidTr="000E6E02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0E6E02" w:rsidRDefault="000E6E0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E6E02" w:rsidRDefault="000E6E0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10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E6E02" w:rsidRDefault="000E6E0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Časování slovesa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sein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v přítomném čase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E6E02" w:rsidRDefault="000E6E0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Využití prezentace P12-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sein</w:t>
            </w:r>
            <w:bookmarkStart w:id="0" w:name="_GoBack"/>
            <w:bookmarkEnd w:id="0"/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v tabletu</w:t>
            </w:r>
          </w:p>
        </w:tc>
      </w:tr>
      <w:tr w:rsidR="000E6E02" w:rsidTr="000E6E02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0E6E02" w:rsidRDefault="000E6E0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E6E02" w:rsidRDefault="000E6E0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10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E6E02" w:rsidRDefault="000E6E0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Systemizace osvojeného na soustavě cvičení; vyhledávání slovesných tvarů v internetových odkazech dle aktuálních možností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E6E02" w:rsidRDefault="000E6E0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Využití tabletu</w:t>
            </w:r>
          </w:p>
        </w:tc>
      </w:tr>
      <w:tr w:rsidR="000E6E02" w:rsidTr="000E6E02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0E6E02" w:rsidRDefault="000E6E0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lastRenderedPageBreak/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E6E02" w:rsidRDefault="000E6E0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E6E02" w:rsidRDefault="000E6E0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Zhodnocení hodiny, práce s cílem, zadání domácího úkolu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E6E02" w:rsidRDefault="000E6E0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00E3" w:rsidRDefault="008200E3">
      <w:r>
        <w:separator/>
      </w:r>
    </w:p>
  </w:endnote>
  <w:endnote w:type="continuationSeparator" w:id="0">
    <w:p w:rsidR="008200E3" w:rsidRDefault="008200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00E3" w:rsidRDefault="008200E3">
      <w:r>
        <w:separator/>
      </w:r>
    </w:p>
  </w:footnote>
  <w:footnote w:type="continuationSeparator" w:id="0">
    <w:p w:rsidR="008200E3" w:rsidRDefault="008200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0E6E02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0E3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65DA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57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26CB786-D892-4665-8D98-2ED198ECB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151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2015-06-15T15:15:00Z</dcterms:created>
  <dcterms:modified xsi:type="dcterms:W3CDTF">2015-06-15T15:15:00Z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