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FD0FBF" w:rsidRDefault="00FD0FBF" w:rsidP="00FD0FB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FD0FBF" w:rsidRDefault="00FD0FBF" w:rsidP="00FD0FB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FD0FBF" w:rsidRDefault="00FD0FBF" w:rsidP="00FD0FB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FD0FBF" w:rsidRDefault="00FD0FBF" w:rsidP="00FD0FBF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FD0FBF" w:rsidRDefault="00FD0FBF" w:rsidP="00FD0FBF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FD0FBF" w:rsidRDefault="00FD0FBF" w:rsidP="00FD0FBF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Jana Váchová</w:t>
      </w: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Škola:</w:t>
      </w:r>
      <w:r>
        <w:rPr>
          <w:rFonts w:ascii="Arial" w:eastAsia="Arial" w:hAnsi="Arial" w:cs="Arial"/>
        </w:rPr>
        <w:t xml:space="preserve"> Gymnázium a SOŠ Jaroměř</w:t>
      </w: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Předmět: chemie</w:t>
      </w: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Ročník: 1. ročník</w:t>
      </w: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Téma: Chemická vazba</w:t>
      </w: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Obsah: Kovalentní vazba a její typy</w:t>
      </w: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Cíl: Pochopit vznik kovalentní vazby a naučit se rozeznávat její typy</w:t>
      </w: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Forma: frontální práce, řízený rozhovor, individuální práce</w:t>
      </w: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Metoda: vysvětlování, práce s </w:t>
      </w:r>
      <w:proofErr w:type="spellStart"/>
      <w:r>
        <w:rPr>
          <w:rFonts w:ascii="Arial" w:eastAsia="Arial" w:hAnsi="Arial" w:cs="Arial"/>
          <w:b/>
          <w:bCs/>
        </w:rPr>
        <w:t>tabletem</w:t>
      </w:r>
      <w:proofErr w:type="spellEnd"/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Pomůcky: tablet, kalkulačka</w:t>
      </w: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Zdroje: vlastní prezentace, periodická tabulka </w:t>
      </w:r>
    </w:p>
    <w:p w:rsidR="00FD0FBF" w:rsidRDefault="00FD0FBF" w:rsidP="00FD0FB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FD0FBF" w:rsidTr="00FD0F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FD0FBF" w:rsidTr="00FD0F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Seznámení s cílem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D0FBF" w:rsidRDefault="00FD0FB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D0FBF" w:rsidTr="00FD0F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 xml:space="preserve">stavba elektronového obalu atomu, valenční </w:t>
            </w:r>
            <w:proofErr w:type="spellStart"/>
            <w:r>
              <w:rPr>
                <w:lang w:eastAsia="en-US"/>
              </w:rPr>
              <w:t>vrsva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FD0FBF" w:rsidTr="00FD0F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proč se sůl (</w:t>
            </w:r>
            <w:proofErr w:type="spellStart"/>
            <w:r>
              <w:rPr>
                <w:lang w:eastAsia="en-US"/>
              </w:rPr>
              <w:t>NaCl</w:t>
            </w:r>
            <w:proofErr w:type="spellEnd"/>
            <w:r>
              <w:rPr>
                <w:lang w:eastAsia="en-US"/>
              </w:rPr>
              <w:t>) ve vodě rozpouští a proč síra ne?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pokus</w:t>
            </w:r>
          </w:p>
        </w:tc>
      </w:tr>
      <w:tr w:rsidR="00FD0FBF" w:rsidTr="00FD0F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Vznik kovalentní vazby, elektronegativita, typy kovalentní vazby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práce s tablety- aplikace "Periodická soustava prvků"</w:t>
            </w:r>
          </w:p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procvičování typů vazeb</w:t>
            </w:r>
          </w:p>
        </w:tc>
      </w:tr>
      <w:tr w:rsidR="00FD0FBF" w:rsidTr="00FD0F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Periodická tabulka prvků </w:t>
            </w:r>
            <w:proofErr w:type="spellStart"/>
            <w:r>
              <w:rPr>
                <w:lang w:eastAsia="en-US"/>
              </w:rPr>
              <w:t>asparion</w:t>
            </w:r>
            <w:proofErr w:type="spellEnd"/>
          </w:p>
          <w:p w:rsidR="00FD0FBF" w:rsidRDefault="00FD0FB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hyperlink r:id="rId11" w:history="1">
              <w:r>
                <w:rPr>
                  <w:rStyle w:val="Hypertextovodkaz"/>
                  <w:lang w:eastAsia="en-US"/>
                </w:rPr>
                <w:t>http://www.windowsphone.com/cs-cz/store/app/periodická-tabulka/64334edc-e17a-4e5c-bce1-9b9d7864aed8</w:t>
              </w:r>
            </w:hyperlink>
            <w:r>
              <w:rPr>
                <w:lang w:eastAsia="en-US"/>
              </w:rPr>
              <w:t xml:space="preserve"> 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FD0FBF" w:rsidTr="00FD0FB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Opakování učiva a vysvětlení pokusu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D0FBF" w:rsidRDefault="00FD0FB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588" w:rsidRDefault="00467588">
      <w:r>
        <w:separator/>
      </w:r>
    </w:p>
  </w:endnote>
  <w:endnote w:type="continuationSeparator" w:id="0">
    <w:p w:rsidR="00467588" w:rsidRDefault="004675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588" w:rsidRDefault="00467588">
      <w:r>
        <w:separator/>
      </w:r>
    </w:p>
  </w:footnote>
  <w:footnote w:type="continuationSeparator" w:id="0">
    <w:p w:rsidR="00467588" w:rsidRDefault="004675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67588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435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0FBF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windowsphone.com/cs-cz/store/app/periodick&#225;-tabulka/64334edc-e17a-4e5c-bce1-9b9d7864aed8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5E122A-BAFB-486B-B6A1-4D87F939A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173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2015-06-15T14:46:00Z</dcterms:created>
  <dcterms:modified xsi:type="dcterms:W3CDTF">2015-06-15T14:46:00Z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