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1C4" w:rsidRDefault="002B31C4" w:rsidP="00C474DD">
      <w:pPr>
        <w:pStyle w:val="Header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2B31C4" w:rsidRDefault="002B31C4" w:rsidP="00C474DD">
      <w:pPr>
        <w:pStyle w:val="Header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2B31C4" w:rsidRDefault="002B31C4" w:rsidP="00C474DD">
      <w:pPr>
        <w:pStyle w:val="Header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2B31C4" w:rsidRDefault="002B31C4" w:rsidP="00C474DD">
      <w:pPr>
        <w:pStyle w:val="Header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2B31C4" w:rsidRDefault="002B31C4" w:rsidP="00C474DD">
      <w:pPr>
        <w:pStyle w:val="Header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2B31C4" w:rsidRDefault="002B31C4" w:rsidP="00C474DD">
      <w:pPr>
        <w:pStyle w:val="Header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2B31C4" w:rsidRDefault="002B31C4" w:rsidP="00C474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2B31C4" w:rsidRDefault="002B31C4" w:rsidP="00C474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Jméno a příjmení autora: Mgr. Jaroslava Budinská </w:t>
      </w:r>
    </w:p>
    <w:p w:rsidR="002B31C4" w:rsidRDefault="002B31C4" w:rsidP="00C474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Gymnázium a SOŠ Jaroměř P12</w:t>
      </w:r>
    </w:p>
    <w:p w:rsidR="002B31C4" w:rsidRDefault="002B31C4" w:rsidP="00C474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2B31C4" w:rsidRDefault="002B31C4" w:rsidP="00C474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anglický jazyk</w:t>
      </w:r>
    </w:p>
    <w:p w:rsidR="002B31C4" w:rsidRDefault="002B31C4" w:rsidP="00C474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prima</w:t>
      </w:r>
    </w:p>
    <w:p w:rsidR="002B31C4" w:rsidRDefault="002B31C4" w:rsidP="00C474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Food -  Recipe</w:t>
      </w:r>
    </w:p>
    <w:p w:rsidR="002B31C4" w:rsidRDefault="002B31C4" w:rsidP="00C474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2B31C4" w:rsidRDefault="002B31C4" w:rsidP="00C474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poslech, práce s tabletem, psaní</w:t>
      </w:r>
    </w:p>
    <w:p w:rsidR="002B31C4" w:rsidRDefault="002B31C4" w:rsidP="00C474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procvičit imperativ, použití členů, rozšířit slovní zásobu, rozvíjet poslechové dovednosti</w:t>
      </w:r>
    </w:p>
    <w:p w:rsidR="002B31C4" w:rsidRDefault="002B31C4" w:rsidP="00C474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  <w:b/>
          <w:bCs/>
        </w:rPr>
        <w:t>frontální práce, práce jednotlivce, řízený rozhovor</w:t>
      </w:r>
    </w:p>
    <w:p w:rsidR="002B31C4" w:rsidRDefault="002B31C4" w:rsidP="00C474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práce s textem v aplikaci, sdílení, řešení problémů</w:t>
      </w:r>
    </w:p>
    <w:p w:rsidR="002B31C4" w:rsidRDefault="002B31C4" w:rsidP="00C474DD">
      <w:pPr>
        <w:pStyle w:val="Seznmek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Přečíst recept z předcházející hodiny</w:t>
      </w:r>
    </w:p>
    <w:p w:rsidR="002B31C4" w:rsidRDefault="002B31C4" w:rsidP="00C474DD">
      <w:pPr>
        <w:pStyle w:val="Seznmek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Poslech nového receptu – viz Project2 ,strana 51, cvičení 5a</w:t>
      </w:r>
    </w:p>
    <w:p w:rsidR="002B31C4" w:rsidRDefault="002B31C4" w:rsidP="00C474DD">
      <w:pPr>
        <w:pStyle w:val="Seznmek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Práce s tabletem</w:t>
      </w:r>
    </w:p>
    <w:p w:rsidR="002B31C4" w:rsidRDefault="002B31C4" w:rsidP="00C474DD">
      <w:pPr>
        <w:rPr>
          <w:rStyle w:val="Hyperlink"/>
        </w:rPr>
      </w:pPr>
      <w:hyperlink r:id="rId7" w:history="1">
        <w:r>
          <w:rPr>
            <w:rStyle w:val="Hyperlink"/>
          </w:rPr>
          <w:t>https://dl.dropboxusercontent.com/u/46566475/Hot%20Potatoes/Welshrarebit.htm</w:t>
        </w:r>
      </w:hyperlink>
    </w:p>
    <w:p w:rsidR="002B31C4" w:rsidRDefault="002B31C4" w:rsidP="00C474DD">
      <w:pPr>
        <w:pStyle w:val="Seznmek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Evaluace </w:t>
      </w:r>
    </w:p>
    <w:p w:rsidR="002B31C4" w:rsidRDefault="002B31C4" w:rsidP="00C474DD">
      <w:pPr>
        <w:pStyle w:val="Seznmek"/>
        <w:numPr>
          <w:ilvl w:val="0"/>
          <w:numId w:val="36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Přepis receptu do sešitu</w:t>
      </w:r>
    </w:p>
    <w:p w:rsidR="002B31C4" w:rsidRDefault="002B31C4" w:rsidP="00C474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učebnice Project 2, sešit</w:t>
      </w:r>
    </w:p>
    <w:p w:rsidR="002B31C4" w:rsidRDefault="002B31C4" w:rsidP="00C474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Tom Hutchinson,  Project  2, třetí vydání OUP</w:t>
      </w:r>
    </w:p>
    <w:p w:rsidR="002B31C4" w:rsidRDefault="002B31C4" w:rsidP="00C474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2B31C4" w:rsidRDefault="002B31C4" w:rsidP="00C474D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2B31C4" w:rsidTr="00C474DD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2B31C4" w:rsidTr="00C474D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Přivítání, sdělení cíle hodiny</w:t>
            </w:r>
          </w:p>
        </w:tc>
        <w:tc>
          <w:tcPr>
            <w:tcW w:w="2552" w:type="dxa"/>
          </w:tcPr>
          <w:p w:rsidR="002B31C4" w:rsidRDefault="002B31C4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2B31C4" w:rsidTr="00C474D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851" w:type="dxa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Přečíst recept z minulé hodiny, zopakovat rozkazovací způsob</w:t>
            </w:r>
          </w:p>
        </w:tc>
        <w:tc>
          <w:tcPr>
            <w:tcW w:w="2552" w:type="dxa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2B31C4" w:rsidTr="00C474D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Řízený rozhovor, diskuze o vaření</w:t>
            </w:r>
          </w:p>
        </w:tc>
        <w:tc>
          <w:tcPr>
            <w:tcW w:w="2552" w:type="dxa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2B31C4" w:rsidTr="00C474D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Nové učivo</w:t>
            </w:r>
          </w:p>
        </w:tc>
        <w:tc>
          <w:tcPr>
            <w:tcW w:w="851" w:type="dxa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2B31C4" w:rsidRDefault="002B31C4">
            <w:pPr>
              <w:pStyle w:val="Seznmek"/>
              <w:numPr>
                <w:ilvl w:val="0"/>
                <w:numId w:val="0"/>
              </w:numPr>
              <w:tabs>
                <w:tab w:val="left" w:pos="708"/>
              </w:tabs>
              <w:spacing w:line="360" w:lineRule="auto"/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Poslech nového receptu </w:t>
            </w:r>
          </w:p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  <w:tr w:rsidR="002B31C4" w:rsidTr="00C474D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5386" w:type="dxa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Každý žák má tablet s aplikací Hot Potatoes a všichni doplňují do textu z nabízeného výběru imperativů</w:t>
            </w:r>
          </w:p>
        </w:tc>
        <w:tc>
          <w:tcPr>
            <w:tcW w:w="2552" w:type="dxa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Tablet</w:t>
            </w:r>
          </w:p>
        </w:tc>
      </w:tr>
      <w:tr w:rsidR="002B31C4" w:rsidTr="00C474D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min</w:t>
            </w:r>
          </w:p>
        </w:tc>
        <w:tc>
          <w:tcPr>
            <w:tcW w:w="5386" w:type="dxa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Shrnutí, zápis do sešitu</w:t>
            </w:r>
          </w:p>
        </w:tc>
        <w:tc>
          <w:tcPr>
            <w:tcW w:w="2552" w:type="dxa"/>
          </w:tcPr>
          <w:p w:rsidR="002B31C4" w:rsidRDefault="002B31C4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</w:p>
        </w:tc>
      </w:tr>
    </w:tbl>
    <w:p w:rsidR="002B31C4" w:rsidRDefault="002B31C4" w:rsidP="00FF572C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2B31C4" w:rsidRPr="006F19D1" w:rsidRDefault="002B31C4" w:rsidP="006F19D1">
      <w:pPr>
        <w:pStyle w:val="Header"/>
        <w:tabs>
          <w:tab w:val="clear" w:pos="4536"/>
          <w:tab w:val="clear" w:pos="9072"/>
        </w:tabs>
        <w:jc w:val="both"/>
      </w:pPr>
      <w:bookmarkStart w:id="0" w:name="_GoBack"/>
      <w:bookmarkEnd w:id="0"/>
    </w:p>
    <w:sectPr w:rsidR="002B31C4" w:rsidRPr="006F19D1" w:rsidSect="001E16A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31C4" w:rsidRDefault="002B31C4">
      <w:r>
        <w:separator/>
      </w:r>
    </w:p>
  </w:endnote>
  <w:endnote w:type="continuationSeparator" w:id="0">
    <w:p w:rsidR="002B31C4" w:rsidRDefault="002B31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1C4" w:rsidRPr="00664B28" w:rsidRDefault="002B31C4" w:rsidP="00AC196D">
    <w:pPr>
      <w:pStyle w:val="Footer"/>
      <w:rPr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3" o:spid="_x0000_s2051" type="#_x0000_t75" alt="Dotknete se inovaci logo (rgb)" style="position:absolute;margin-left:363.4pt;margin-top:-27.05pt;width:117.75pt;height:62.25pt;z-index:-251658752;visibility:visible" wrapcoords="-138 0 -138 21340 21600 21340 21600 0 -138 0">
          <v:imagedata r:id="rId1" o:title=""/>
          <w10:wrap type="tight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31C4" w:rsidRDefault="002B31C4">
      <w:r>
        <w:separator/>
      </w:r>
    </w:p>
  </w:footnote>
  <w:footnote w:type="continuationSeparator" w:id="0">
    <w:p w:rsidR="002B31C4" w:rsidRDefault="002B31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1C4" w:rsidRDefault="002B31C4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boxed_color_large_1730x500-e1405690036969" style="position:absolute;left:0;text-align:left;margin-left:344pt;margin-top:-9.3pt;width:108.3pt;height:31.55pt;z-index:-251659776;visibility:visible" wrapcoords="-150 0 -150 21086 21600 21086 21600 0 -150 0">
          <v:imagedata r:id="rId1" o:title=""/>
          <w10:wrap type="tight"/>
        </v:shape>
      </w:pict>
    </w:r>
    <w:r>
      <w:rPr>
        <w:noProof/>
      </w:rPr>
      <w:pict>
        <v:shape id="obrázek 4" o:spid="_x0000_s2050" type="#_x0000_t75" alt="logo-investice-do-rozvoje-vzdelavani-msmt" style="position:absolute;left:0;text-align:left;margin-left:10pt;margin-top:-22.65pt;width:287.95pt;height:63.1pt;z-index:-251657728;visibility:visible" wrapcoords="-56 0 -56 21343 21600 21343 21600 0 -56 0">
          <v:imagedata r:id="rId2" o:title=""/>
          <w10:wrap type="tight"/>
        </v:shape>
      </w:pict>
    </w:r>
  </w:p>
  <w:p w:rsidR="002B31C4" w:rsidRDefault="002B31C4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2B31C4" w:rsidRDefault="002B31C4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2B31C4" w:rsidRPr="00B36E70" w:rsidRDefault="002B31C4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AA506E"/>
    <w:multiLevelType w:val="hybridMultilevel"/>
    <w:tmpl w:val="8B98DF9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2"/>
  </w:num>
  <w:num w:numId="34">
    <w:abstractNumId w:val="35"/>
  </w:num>
  <w:num w:numId="35">
    <w:abstractNumId w:val="2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3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835BB"/>
    <w:rsid w:val="00190AB6"/>
    <w:rsid w:val="00192F7C"/>
    <w:rsid w:val="00193689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16A5"/>
    <w:rsid w:val="001E329F"/>
    <w:rsid w:val="001E67F7"/>
    <w:rsid w:val="001F5164"/>
    <w:rsid w:val="00204006"/>
    <w:rsid w:val="0020519C"/>
    <w:rsid w:val="00206B9C"/>
    <w:rsid w:val="0020715D"/>
    <w:rsid w:val="00217329"/>
    <w:rsid w:val="00217FBB"/>
    <w:rsid w:val="00220811"/>
    <w:rsid w:val="0022598B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A4F96"/>
    <w:rsid w:val="002B14B4"/>
    <w:rsid w:val="002B2AF2"/>
    <w:rsid w:val="002B31C4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0770C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64B28"/>
    <w:rsid w:val="00671661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17471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6E70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4DD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44E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2065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2CAE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9E7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109E7"/>
    <w:rPr>
      <w:rFonts w:ascii="Times New Roman" w:hAnsi="Times New Roman" w:cs="Times New Roman"/>
      <w:sz w:val="20"/>
      <w:lang w:eastAsia="cs-CZ"/>
    </w:rPr>
  </w:style>
  <w:style w:type="paragraph" w:styleId="Footer">
    <w:name w:val="footer"/>
    <w:basedOn w:val="Normal"/>
    <w:link w:val="Footer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109E7"/>
    <w:rPr>
      <w:rFonts w:ascii="Times New Roman" w:hAnsi="Times New Roman" w:cs="Times New Roman"/>
      <w:sz w:val="20"/>
      <w:lang w:eastAsia="cs-CZ"/>
    </w:rPr>
  </w:style>
  <w:style w:type="character" w:styleId="CommentReference">
    <w:name w:val="annotation reference"/>
    <w:basedOn w:val="DefaultParagraphFont"/>
    <w:uiPriority w:val="99"/>
    <w:semiHidden/>
    <w:rsid w:val="00DE5F2C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DE5F2C"/>
    <w:rPr>
      <w:lang w:eastAsia="ja-JP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E5F2C"/>
    <w:rPr>
      <w:rFonts w:ascii="Times New Roman" w:hAnsi="Times New Roman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E5F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E5F2C"/>
    <w:rPr>
      <w:b/>
    </w:rPr>
  </w:style>
  <w:style w:type="paragraph" w:styleId="BalloonText">
    <w:name w:val="Balloon Text"/>
    <w:basedOn w:val="Normal"/>
    <w:link w:val="BalloonTextChar"/>
    <w:uiPriority w:val="99"/>
    <w:semiHidden/>
    <w:rsid w:val="00DE5F2C"/>
    <w:rPr>
      <w:rFonts w:ascii="Tahoma" w:hAnsi="Tahoma"/>
      <w:sz w:val="16"/>
      <w:szCs w:val="16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E5F2C"/>
    <w:rPr>
      <w:rFonts w:ascii="Tahoma" w:hAnsi="Tahoma" w:cs="Times New Roman"/>
      <w:sz w:val="16"/>
    </w:rPr>
  </w:style>
  <w:style w:type="paragraph" w:styleId="NormalWeb">
    <w:name w:val="Normal (Web)"/>
    <w:basedOn w:val="Normal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532D59"/>
    <w:rPr>
      <w:rFonts w:cs="Times New Roman"/>
      <w:color w:val="0563C1"/>
      <w:u w:val="single"/>
    </w:rPr>
  </w:style>
  <w:style w:type="paragraph" w:customStyle="1" w:styleId="Seznmek">
    <w:name w:val="Seznámek"/>
    <w:basedOn w:val="Normal"/>
    <w:uiPriority w:val="99"/>
    <w:rsid w:val="00C474DD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080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8067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80678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8068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8068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80692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80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806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806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806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80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8067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8067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8067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806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80684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80693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80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80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806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806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806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8068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806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80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8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8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080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80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080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8067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8069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80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l.dropboxusercontent.com/u/46566475/Hot%20Potatoes/Welshrarebit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195</Words>
  <Characters>1155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2</cp:revision>
  <cp:lastPrinted>2014-10-08T16:27:00Z</cp:lastPrinted>
  <dcterms:created xsi:type="dcterms:W3CDTF">2015-06-15T14:19:00Z</dcterms:created>
  <dcterms:modified xsi:type="dcterms:W3CDTF">2015-06-15T14:19:00Z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