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2A5" w:rsidRDefault="002D12A5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D12A5" w:rsidRDefault="002D12A5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D12A5" w:rsidRPr="00A84231" w:rsidRDefault="002D12A5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D12A5" w:rsidRDefault="002D12A5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2D12A5" w:rsidRPr="00A84231" w:rsidRDefault="002D12A5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2D12A5" w:rsidRPr="00A84231" w:rsidRDefault="002D12A5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D12A5" w:rsidRPr="00A84231" w:rsidRDefault="002D12A5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D12A5" w:rsidRPr="00A84231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Marie Pížová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P46 ZS Mánesova Otrokovice, příspěvková organizace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P46_dotkin, iPad, tablet, vyjmenovaná slova, příbuzná slova, </w:t>
      </w:r>
    </w:p>
    <w:p w:rsidR="002D12A5" w:rsidRPr="00467E58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67E58">
        <w:rPr>
          <w:rFonts w:ascii="Arial" w:hAnsi="Arial" w:cs="Arial"/>
          <w:b/>
        </w:rPr>
        <w:t>Anotace:</w:t>
      </w:r>
      <w:r>
        <w:rPr>
          <w:rFonts w:ascii="Arial" w:hAnsi="Arial" w:cs="Arial"/>
          <w:b/>
        </w:rPr>
        <w:t xml:space="preserve"> </w:t>
      </w:r>
      <w:r w:rsidRPr="00467E58">
        <w:rPr>
          <w:rFonts w:ascii="Arial" w:hAnsi="Arial" w:cs="Arial"/>
        </w:rPr>
        <w:t xml:space="preserve">Příprava </w:t>
      </w:r>
      <w:r>
        <w:rPr>
          <w:rFonts w:ascii="Arial" w:hAnsi="Arial" w:cs="Arial"/>
        </w:rPr>
        <w:t>na hodinu českého jazyka s využitím tabletů a interaktivní tabule určená k procvičení a upevnění znalostí při určování správného i/y po obojetných souhláskách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D12A5" w:rsidRPr="00A84231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2D12A5" w:rsidRPr="00A84231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 </w:t>
      </w:r>
    </w:p>
    <w:p w:rsidR="002D12A5" w:rsidRPr="00A84231" w:rsidRDefault="002D12A5" w:rsidP="00721D2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Vyjmenovaná slova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D12A5" w:rsidRPr="00A84231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721D21">
        <w:rPr>
          <w:rFonts w:ascii="Arial" w:hAnsi="Arial" w:cs="Arial"/>
        </w:rPr>
        <w:t>Vyjmenovaná slova – doplňování i,í/y,ý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721D21">
        <w:rPr>
          <w:rFonts w:ascii="Arial" w:hAnsi="Arial" w:cs="Arial"/>
        </w:rPr>
        <w:t>Procvičit a upevnit doplňování i/y po obojetných souhláskách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721D21">
        <w:rPr>
          <w:rFonts w:ascii="Arial" w:hAnsi="Arial" w:cs="Arial"/>
        </w:rPr>
        <w:t>skupinková práce, samostatná práce jednotlivce</w:t>
      </w:r>
    </w:p>
    <w:p w:rsidR="002D12A5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721D21">
        <w:rPr>
          <w:rFonts w:ascii="Arial" w:hAnsi="Arial" w:cs="Arial"/>
        </w:rPr>
        <w:t>vysvětlování, zjišťování informací, vyhledávání ve slovníku</w:t>
      </w:r>
    </w:p>
    <w:p w:rsidR="002D12A5" w:rsidRPr="00721D21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721D21">
        <w:rPr>
          <w:rFonts w:ascii="Arial" w:hAnsi="Arial" w:cs="Arial"/>
        </w:rPr>
        <w:t>iPad pro žáky a pedagogy s nainstalovanou aplikací ČJ –</w:t>
      </w:r>
      <w:r>
        <w:rPr>
          <w:rFonts w:ascii="Arial" w:hAnsi="Arial" w:cs="Arial"/>
        </w:rPr>
        <w:t xml:space="preserve"> </w:t>
      </w:r>
      <w:r w:rsidRPr="00721D21">
        <w:rPr>
          <w:rFonts w:ascii="Arial" w:hAnsi="Arial" w:cs="Arial"/>
        </w:rPr>
        <w:t>vyjmenovaná slova – Diktáty s piráty, interaktivní tabule</w:t>
      </w:r>
    </w:p>
    <w:p w:rsidR="002D12A5" w:rsidRPr="00721D21" w:rsidRDefault="002D12A5" w:rsidP="00721D2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 w:rsidRPr="00721D21">
        <w:rPr>
          <w:rFonts w:ascii="Arial" w:hAnsi="Arial" w:cs="Arial"/>
        </w:rPr>
        <w:t xml:space="preserve">Aplikace podle systému – aplikace pro Apple, stránka </w:t>
      </w:r>
      <w:hyperlink r:id="rId7" w:history="1">
        <w:r w:rsidRPr="001A3FB2">
          <w:rPr>
            <w:rStyle w:val="Hyperlink"/>
            <w:rFonts w:ascii="Arial" w:hAnsi="Arial" w:cs="Arial"/>
          </w:rPr>
          <w:t>www.dumy.cz</w:t>
        </w:r>
      </w:hyperlink>
      <w:r>
        <w:rPr>
          <w:rFonts w:ascii="Arial" w:hAnsi="Arial" w:cs="Arial"/>
        </w:rPr>
        <w:t xml:space="preserve"> </w:t>
      </w:r>
    </w:p>
    <w:p w:rsidR="002D12A5" w:rsidRPr="00A735B2" w:rsidRDefault="002D12A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87" w:type="dxa"/>
        <w:jc w:val="center"/>
        <w:tblInd w:w="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55"/>
        <w:gridCol w:w="851"/>
        <w:gridCol w:w="5386"/>
        <w:gridCol w:w="1595"/>
      </w:tblGrid>
      <w:tr w:rsidR="002D12A5" w:rsidRPr="00A84231" w:rsidTr="00721D21">
        <w:trPr>
          <w:jc w:val="center"/>
        </w:trPr>
        <w:tc>
          <w:tcPr>
            <w:tcW w:w="1655" w:type="dxa"/>
            <w:shd w:val="clear" w:color="auto" w:fill="CCCCCC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95" w:type="dxa"/>
            <w:shd w:val="clear" w:color="auto" w:fill="CCCCCC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 obsahem hodiny – procvičení v doplňování i,y 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kovat znalost vyjmenovaných slov po obojetných souhláskách b - v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Cestování po Evropě a znalost jazyka, vybraná slova z jiných jazyků – poznáš jejich význam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D12A5" w:rsidRPr="00A84231" w:rsidRDefault="002D12A5" w:rsidP="00721D2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Vyjmenovaná slova po z – jejich význam a slova příbuzná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Aplikace pro Apple – Vyjmenovaná slova – Terasoft, Didakta, texty v knihách, stránky www.dumy.cz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12A5" w:rsidRPr="00A84231" w:rsidTr="00721D21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žáků, jejich práce, zpětná vazba</w:t>
            </w:r>
          </w:p>
        </w:tc>
        <w:tc>
          <w:tcPr>
            <w:tcW w:w="1595" w:type="dxa"/>
          </w:tcPr>
          <w:p w:rsidR="002D12A5" w:rsidRPr="00A84231" w:rsidRDefault="002D12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2D12A5" w:rsidRPr="00A84231" w:rsidRDefault="002D12A5" w:rsidP="00A84231">
      <w:pPr>
        <w:ind w:firstLine="0"/>
        <w:rPr>
          <w:rFonts w:ascii="Arial" w:hAnsi="Arial" w:cs="Arial"/>
        </w:rPr>
      </w:pPr>
    </w:p>
    <w:sectPr w:rsidR="002D12A5" w:rsidRPr="00A84231" w:rsidSect="00335E3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2A5" w:rsidRDefault="002D12A5" w:rsidP="00A84231">
      <w:pPr>
        <w:spacing w:line="240" w:lineRule="auto"/>
      </w:pPr>
      <w:r>
        <w:separator/>
      </w:r>
    </w:p>
  </w:endnote>
  <w:endnote w:type="continuationSeparator" w:id="0">
    <w:p w:rsidR="002D12A5" w:rsidRDefault="002D12A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2A5" w:rsidRDefault="002D12A5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2A5" w:rsidRDefault="002D12A5" w:rsidP="00A84231">
      <w:pPr>
        <w:spacing w:line="240" w:lineRule="auto"/>
      </w:pPr>
      <w:r>
        <w:separator/>
      </w:r>
    </w:p>
  </w:footnote>
  <w:footnote w:type="continuationSeparator" w:id="0">
    <w:p w:rsidR="002D12A5" w:rsidRDefault="002D12A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2A5" w:rsidRDefault="002D12A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528FE"/>
    <w:rsid w:val="00166255"/>
    <w:rsid w:val="001A3FB2"/>
    <w:rsid w:val="002D12A5"/>
    <w:rsid w:val="002F5988"/>
    <w:rsid w:val="00335E3C"/>
    <w:rsid w:val="00371A9D"/>
    <w:rsid w:val="00467E58"/>
    <w:rsid w:val="004B1434"/>
    <w:rsid w:val="004F75B6"/>
    <w:rsid w:val="00616956"/>
    <w:rsid w:val="00664B28"/>
    <w:rsid w:val="00721D21"/>
    <w:rsid w:val="008F0348"/>
    <w:rsid w:val="00A735B2"/>
    <w:rsid w:val="00A84231"/>
    <w:rsid w:val="00AB684C"/>
    <w:rsid w:val="00CA3C79"/>
    <w:rsid w:val="00CE77F4"/>
    <w:rsid w:val="00D33DA3"/>
    <w:rsid w:val="00DD3C64"/>
    <w:rsid w:val="00F658C2"/>
    <w:rsid w:val="00FB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21D21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um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218</Words>
  <Characters>1292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2015-06-18T19:00:00Z</dcterms:created>
  <dcterms:modified xsi:type="dcterms:W3CDTF">2015-06-18T19:00:00Z</dcterms:modified>
</cp:coreProperties>
</file>