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D3070E" w:rsidRDefault="00D3070E" w:rsidP="00D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3070E" w:rsidRDefault="00D3070E" w:rsidP="00D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3070E" w:rsidRDefault="00D3070E" w:rsidP="00D307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3070E" w:rsidRDefault="00D3070E" w:rsidP="00D3070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3070E" w:rsidRDefault="00D3070E" w:rsidP="00D3070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3070E" w:rsidRDefault="00D3070E" w:rsidP="00D3070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Pavlína Baláková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Škola:P11 ZŠ a MŠ, Brno, Horníkova 1, p.o.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 ročník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Násobilka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slova:P11_dotkin, tablet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Anotace: Příprava na hodinu matematiky s využitím tabletů určená k upevnění malé násobilky 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Procvičování a upevňování znalostí násobilky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Žák řeší úlohy, ve kterých aplikuje a modeluje osvojené početní operace 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sam. práce žáků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práce s textem, didaktická hra, řešení problému, práce s chybou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pracovní list, tablet, kartičky-telefonky s čísly pro každého žáka, ICT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D3070E" w:rsidRDefault="00D3070E" w:rsidP="00D307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8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65"/>
        <w:gridCol w:w="867"/>
        <w:gridCol w:w="5495"/>
        <w:gridCol w:w="2603"/>
      </w:tblGrid>
      <w:tr w:rsidR="00D3070E" w:rsidTr="00D3070E">
        <w:trPr>
          <w:trHeight w:val="722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D3070E" w:rsidTr="00D3070E">
        <w:trPr>
          <w:trHeight w:val="421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 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Přivítání, sdělení obsahu a cíle hodiny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070E" w:rsidRDefault="00D3070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3070E" w:rsidTr="00D3070E">
        <w:trPr>
          <w:trHeight w:val="722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úkolů z minulé hodiny.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probraného učiva.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D3070E" w:rsidTr="00D3070E">
        <w:trPr>
          <w:trHeight w:val="1475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Did. hra- telefonní ústředna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Každé dítě má zalaminovaný telefon s číslem, učitel říká příklady a děti zjišťují, jestli jim nezvoní telefon. Pokud mají číslo, které je výsledkem příkladu, řeknou ho nahlas a přidají “zvoním“. 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Telefonky s čísly</w:t>
            </w:r>
          </w:p>
        </w:tc>
      </w:tr>
      <w:tr w:rsidR="00D3070E" w:rsidTr="00D3070E">
        <w:trPr>
          <w:trHeight w:val="963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Řešení složených slovních úloh.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pracují společně v pracovním listu, učitel má znázorněný pr. list na interaktivní tabuli. Pr. list - viz příloha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Poslední slovní úlohu řeší žáci samostatně.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ICT, prac. list</w:t>
            </w:r>
          </w:p>
        </w:tc>
      </w:tr>
      <w:tr w:rsidR="00D3070E" w:rsidTr="00D3070E">
        <w:trPr>
          <w:trHeight w:val="1219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12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tabletem - aplikace Vynásobte svět.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si procvičují násobilku na tabletu vlastním tempem, zároveň si hned mohou chybu opravit, doplněno o zajímavé obrázky míst z celého světa.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http://dumy.cz/material/144193-vynasobte-svet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D3070E" w:rsidTr="00D3070E">
        <w:trPr>
          <w:trHeight w:val="421"/>
          <w:jc w:val="center"/>
        </w:trPr>
        <w:tc>
          <w:tcPr>
            <w:tcW w:w="1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54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Sebehodnocení žáků, úspěšnost, celkové hodnocení práce žáků</w:t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070E" w:rsidRDefault="00D307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D3070E" w:rsidRDefault="00D3070E" w:rsidP="00D3070E">
      <w:pPr>
        <w:rPr>
          <w:rFonts w:ascii="Arial" w:hAnsi="Arial" w:cs="Arial"/>
          <w:color w:val="000000"/>
        </w:rPr>
      </w:pPr>
    </w:p>
    <w:p w:rsidR="00D3070E" w:rsidRDefault="00D3070E" w:rsidP="00D3070E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1. Švadlena koupila 3m modré látky v ceně 50 Kč za metr a 4 m žluté látky v ceně 40 Kč za metr. Kolik korun zaplatila celkem?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Zápis:                                                  Znázornění: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Výpočet: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Odpověď:____________________________________________________________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2. V králíkárně je 40 strakatých králíků, bílých je 4 krát méně a hnědých je 8 krát méně. Kolik je v králíkárně králíků?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Zápis:                                                 Znázornění: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Výpočet: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Odpověď: ___________________________________________________________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3. Pan Černý sklidil 50kg brambor, pan Novák sklidil 3 krát více brambor než p. Černý a pan Svoboda sklidil 5 krát více brambor než p. Černý. Kolik brambor sklidili celkem?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Zápis:                                                   Znázornění: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Výpočet:</w:t>
      </w: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</w:p>
    <w:p w:rsidR="00D3070E" w:rsidRDefault="00D3070E" w:rsidP="00D3070E">
      <w:pPr>
        <w:rPr>
          <w:rFonts w:ascii="Arial" w:hAnsi="Arial" w:cs="Arial"/>
        </w:rPr>
      </w:pPr>
      <w:r>
        <w:rPr>
          <w:rFonts w:ascii="Arial" w:hAnsi="Arial" w:cs="Arial"/>
        </w:rPr>
        <w:t>Odpověď:___________________________________________________________</w:t>
      </w: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316" w:rsidRDefault="00D50316">
      <w:r>
        <w:separator/>
      </w:r>
    </w:p>
  </w:endnote>
  <w:endnote w:type="continuationSeparator" w:id="0">
    <w:p w:rsidR="00D50316" w:rsidRDefault="00D50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316" w:rsidRDefault="00D50316">
      <w:r>
        <w:separator/>
      </w:r>
    </w:p>
  </w:footnote>
  <w:footnote w:type="continuationSeparator" w:id="0">
    <w:p w:rsidR="00D50316" w:rsidRDefault="00D50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5D8C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70E"/>
    <w:rsid w:val="00D30B9F"/>
    <w:rsid w:val="00D322B7"/>
    <w:rsid w:val="00D34C85"/>
    <w:rsid w:val="00D367E2"/>
    <w:rsid w:val="00D369A8"/>
    <w:rsid w:val="00D50316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193-vynasobte-sve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40389B-0C8B-49EE-911C-3114CAE5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406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2015-06-20T10:15:00Z</dcterms:created>
  <dcterms:modified xsi:type="dcterms:W3CDTF">2015-06-20T10:15:00Z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