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8C7" w:rsidRPr="009F29BB" w:rsidRDefault="00C938C7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8" type="#_x0000_t75" style="position:absolute;left:0;text-align:left;margin-left:28.1pt;margin-top:6.05pt;width:57.1pt;height:55.2pt;z-index:-251659264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7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9" type="#_x0000_t75" style="position:absolute;left:0;text-align:left;margin-left:375.55pt;margin-top:3.95pt;width:76.3pt;height:74.9pt;z-index:-251660288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8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0" type="#_x0000_t75" style="position:absolute;left:0;text-align:left;margin-left:5.15pt;margin-top:53.9pt;width:76.8pt;height:75.35pt;z-index:-251658240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9" o:title=""/>
            <o:lock v:ext="edit" aspectratio="f"/>
            <w10:wrap type="tight" anchorx="page"/>
          </v:shape>
        </w:pict>
      </w:r>
      <w:bookmarkStart w:id="0" w:name="_GoBack"/>
      <w:bookmarkEnd w:id="0"/>
      <w:r w:rsidRPr="009F29BB">
        <w:rPr>
          <w:noProof/>
          <w:sz w:val="24"/>
          <w:szCs w:val="24"/>
          <w:lang w:eastAsia="cs-CZ"/>
        </w:rPr>
        <w:t xml:space="preserve"> </w:t>
      </w:r>
      <w:r>
        <w:rPr>
          <w:noProof/>
          <w:lang w:eastAsia="cs-CZ"/>
        </w:rPr>
        <w:pict>
          <v:shape id="Obrázek 9" o:spid="_x0000_s1031" type="#_x0000_t75" style="position:absolute;left:0;text-align:left;margin-left:73.65pt;margin-top:16.75pt;width:74.4pt;height:73.45pt;z-index:-251661312;visibility:visible;mso-position-horizontal-relative:page;mso-position-vertical-relative:text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10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C938C7" w:rsidRPr="005E514E" w:rsidRDefault="00C938C7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5E514E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Herbář</w:t>
                  </w:r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C938C7" w:rsidRPr="005E514E" w:rsidTr="005E514E">
        <w:tc>
          <w:tcPr>
            <w:tcW w:w="2547" w:type="dxa"/>
          </w:tcPr>
          <w:p w:rsidR="00C938C7" w:rsidRPr="005E514E" w:rsidRDefault="00C938C7" w:rsidP="00A74F73">
            <w:pPr>
              <w:rPr>
                <w:b/>
                <w:sz w:val="32"/>
                <w:szCs w:val="32"/>
              </w:rPr>
            </w:pPr>
            <w:r w:rsidRPr="005E514E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C938C7" w:rsidRPr="005E514E" w:rsidRDefault="00C938C7" w:rsidP="00A74F73">
            <w:pPr>
              <w:rPr>
                <w:sz w:val="32"/>
                <w:szCs w:val="32"/>
              </w:rPr>
            </w:pPr>
            <w:r w:rsidRPr="005E514E">
              <w:rPr>
                <w:sz w:val="32"/>
                <w:szCs w:val="32"/>
              </w:rPr>
              <w:t>Rostliny</w:t>
            </w:r>
          </w:p>
        </w:tc>
      </w:tr>
      <w:tr w:rsidR="00C938C7" w:rsidRPr="005E514E" w:rsidTr="005E514E">
        <w:tc>
          <w:tcPr>
            <w:tcW w:w="2547" w:type="dxa"/>
          </w:tcPr>
          <w:p w:rsidR="00C938C7" w:rsidRPr="005E514E" w:rsidRDefault="00C938C7" w:rsidP="00A74F73">
            <w:pPr>
              <w:rPr>
                <w:b/>
                <w:sz w:val="32"/>
                <w:szCs w:val="32"/>
              </w:rPr>
            </w:pPr>
            <w:r w:rsidRPr="005E514E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C938C7" w:rsidRPr="005E514E" w:rsidRDefault="00C938C7" w:rsidP="00A74F73">
            <w:pPr>
              <w:rPr>
                <w:sz w:val="32"/>
                <w:szCs w:val="32"/>
              </w:rPr>
            </w:pPr>
            <w:r w:rsidRPr="005E514E">
              <w:rPr>
                <w:sz w:val="32"/>
                <w:szCs w:val="32"/>
              </w:rPr>
              <w:t>Přírodověda</w:t>
            </w:r>
          </w:p>
        </w:tc>
      </w:tr>
      <w:tr w:rsidR="00C938C7" w:rsidRPr="005E514E" w:rsidTr="005E514E">
        <w:tc>
          <w:tcPr>
            <w:tcW w:w="2547" w:type="dxa"/>
          </w:tcPr>
          <w:p w:rsidR="00C938C7" w:rsidRPr="005E514E" w:rsidRDefault="00C938C7" w:rsidP="00A74F73">
            <w:pPr>
              <w:rPr>
                <w:b/>
                <w:sz w:val="32"/>
                <w:szCs w:val="32"/>
              </w:rPr>
            </w:pPr>
            <w:r w:rsidRPr="005E514E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C938C7" w:rsidRPr="005E514E" w:rsidRDefault="00C938C7" w:rsidP="00A74F73">
            <w:pPr>
              <w:rPr>
                <w:sz w:val="32"/>
                <w:szCs w:val="32"/>
              </w:rPr>
            </w:pPr>
            <w:r w:rsidRPr="005E514E">
              <w:rPr>
                <w:sz w:val="32"/>
                <w:szCs w:val="32"/>
              </w:rPr>
              <w:t>5.</w:t>
            </w:r>
          </w:p>
        </w:tc>
      </w:tr>
    </w:tbl>
    <w:p w:rsidR="00C938C7" w:rsidRDefault="00C938C7" w:rsidP="00A74F73">
      <w:pPr>
        <w:rPr>
          <w:b/>
          <w:sz w:val="32"/>
          <w:szCs w:val="32"/>
          <w:u w:val="single"/>
        </w:rPr>
      </w:pPr>
    </w:p>
    <w:p w:rsidR="00C938C7" w:rsidRDefault="00C938C7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C938C7" w:rsidRPr="00840BFA" w:rsidRDefault="00C938C7" w:rsidP="00840BFA">
      <w:pPr>
        <w:numPr>
          <w:ilvl w:val="0"/>
          <w:numId w:val="1"/>
        </w:numPr>
        <w:rPr>
          <w:sz w:val="32"/>
          <w:szCs w:val="32"/>
        </w:rPr>
      </w:pPr>
      <w:r w:rsidRPr="00840BFA">
        <w:rPr>
          <w:sz w:val="32"/>
          <w:szCs w:val="32"/>
        </w:rPr>
        <w:t xml:space="preserve">V rámci výuky botaniky v sedmém ročníku jsem tablet využila jako obrazový atlas s využitím internetového vyhledávače </w:t>
      </w:r>
      <w:hyperlink r:id="rId11" w:history="1">
        <w:r w:rsidRPr="00840BFA">
          <w:rPr>
            <w:rStyle w:val="Hyperlink"/>
            <w:sz w:val="32"/>
            <w:szCs w:val="32"/>
            <w:u w:val="none"/>
          </w:rPr>
          <w:t>www.google.com</w:t>
        </w:r>
      </w:hyperlink>
      <w:r w:rsidRPr="00840BFA">
        <w:rPr>
          <w:sz w:val="32"/>
          <w:szCs w:val="32"/>
        </w:rPr>
        <w:t>. Žáci v rámci přírodovědné vycházky nasbírali rostlinný materiál, vylosovali jej a při vyhledávání názvu bylin využívali jak literatury, ale i následně internetových stránek k ověření správnosti. Vyhledání informace zaznamenali do pravého okraje čtvrtky a bylinu připevnili pomoci lepicí pásky.</w:t>
      </w:r>
    </w:p>
    <w:p w:rsidR="00C938C7" w:rsidRPr="00A74F73" w:rsidRDefault="00C938C7" w:rsidP="00A74F73">
      <w:pPr>
        <w:rPr>
          <w:b/>
          <w:sz w:val="32"/>
          <w:szCs w:val="32"/>
          <w:u w:val="single"/>
        </w:rPr>
      </w:pPr>
      <w:r>
        <w:rPr>
          <w:noProof/>
          <w:lang w:eastAsia="cs-CZ"/>
        </w:rPr>
        <w:pict>
          <v:shape id="Obrázek 1" o:spid="_x0000_s1033" type="#_x0000_t75" style="position:absolute;margin-left:150.35pt;margin-top:8.6pt;width:278.3pt;height:156.75pt;z-index:-251657216;visibility:visible;mso-position-horizontal-relative:margin" wrapcoords="-58 0 -58 21497 21600 21497 21600 0 -58 0">
            <v:imagedata r:id="rId12" o:title=""/>
            <w10:wrap type="tight" anchorx="margin"/>
          </v:shape>
        </w:pict>
      </w: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</w:p>
    <w:p w:rsidR="00C938C7" w:rsidRDefault="00C938C7" w:rsidP="00A74F73">
      <w:r>
        <w:t xml:space="preserve">             </w:t>
      </w:r>
    </w:p>
    <w:p w:rsidR="00C938C7" w:rsidRDefault="00C938C7" w:rsidP="00A74F73"/>
    <w:p w:rsidR="00C938C7" w:rsidRDefault="00C938C7" w:rsidP="00A74F73"/>
    <w:p w:rsidR="00C938C7" w:rsidRDefault="00C938C7" w:rsidP="00A74F73"/>
    <w:p w:rsidR="00C938C7" w:rsidRDefault="00C938C7" w:rsidP="00A74F73">
      <w:r>
        <w:t>Zdroje: vlastní zdroje</w:t>
      </w:r>
    </w:p>
    <w:p w:rsidR="00C938C7" w:rsidRDefault="00C938C7">
      <w:r>
        <w:t>Zpracoval: Cahlíková Michaela</w:t>
      </w:r>
    </w:p>
    <w:sectPr w:rsidR="00C938C7" w:rsidSect="00660249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8C7" w:rsidRDefault="00C938C7" w:rsidP="002377FB">
      <w:pPr>
        <w:spacing w:after="0" w:line="240" w:lineRule="auto"/>
      </w:pPr>
      <w:r>
        <w:separator/>
      </w:r>
    </w:p>
  </w:endnote>
  <w:endnote w:type="continuationSeparator" w:id="0">
    <w:p w:rsidR="00C938C7" w:rsidRDefault="00C938C7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8C7" w:rsidRDefault="00C938C7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457.85pt;margin-top:767.5pt;width:94.05pt;height:49.7pt;z-index:-251659264;visibility:visible;mso-position-horizontal-relative:page;mso-position-vertical-relative:page">
          <v:imagedata r:id="rId1" o:title=""/>
          <w10:wrap type="square" anchorx="page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C938C7" w:rsidRDefault="00C938C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8C7" w:rsidRDefault="00C938C7" w:rsidP="002377FB">
      <w:pPr>
        <w:spacing w:after="0" w:line="240" w:lineRule="auto"/>
      </w:pPr>
      <w:r>
        <w:separator/>
      </w:r>
    </w:p>
  </w:footnote>
  <w:footnote w:type="continuationSeparator" w:id="0">
    <w:p w:rsidR="00C938C7" w:rsidRDefault="00C938C7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8C7" w:rsidRDefault="00C938C7" w:rsidP="00DD78DE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0;margin-top:-27.55pt;width:445.5pt;height:63pt;z-index:-251658240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C938C7" w:rsidRDefault="00C938C7" w:rsidP="00DD78DE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C938C7" w:rsidRDefault="00C938C7" w:rsidP="00DD78DE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C938C7" w:rsidRDefault="00C938C7" w:rsidP="00DD78DE">
    <w:pPr>
      <w:pStyle w:val="Header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C938C7" w:rsidRPr="002377FB" w:rsidRDefault="00C938C7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C938C7" w:rsidRDefault="00C938C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275CA"/>
    <w:multiLevelType w:val="hybridMultilevel"/>
    <w:tmpl w:val="1D7C8E6C"/>
    <w:lvl w:ilvl="0" w:tplc="46B6215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DDC264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DE49D4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B9CEB60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B6029F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872E44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616E29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D1625D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3865BA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76FED"/>
    <w:rsid w:val="001D789F"/>
    <w:rsid w:val="002377FB"/>
    <w:rsid w:val="002E797F"/>
    <w:rsid w:val="00597166"/>
    <w:rsid w:val="005E514E"/>
    <w:rsid w:val="00636D72"/>
    <w:rsid w:val="00660249"/>
    <w:rsid w:val="00664B28"/>
    <w:rsid w:val="006A49F7"/>
    <w:rsid w:val="00840BFA"/>
    <w:rsid w:val="008A57D6"/>
    <w:rsid w:val="008E10BD"/>
    <w:rsid w:val="008F3887"/>
    <w:rsid w:val="00952046"/>
    <w:rsid w:val="009F29BB"/>
    <w:rsid w:val="00A52896"/>
    <w:rsid w:val="00A74F73"/>
    <w:rsid w:val="00A7642C"/>
    <w:rsid w:val="00AA0B49"/>
    <w:rsid w:val="00AB149D"/>
    <w:rsid w:val="00B729EB"/>
    <w:rsid w:val="00BF634E"/>
    <w:rsid w:val="00C27304"/>
    <w:rsid w:val="00C526C9"/>
    <w:rsid w:val="00C938C7"/>
    <w:rsid w:val="00DD78DE"/>
    <w:rsid w:val="00E42669"/>
    <w:rsid w:val="00E96BC4"/>
    <w:rsid w:val="00F570D2"/>
    <w:rsid w:val="00FA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840BFA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82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599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&#269;em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92</Words>
  <Characters>543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Lenka Kurtevová</dc:creator>
  <cp:keywords/>
  <dc:description/>
  <cp:lastModifiedBy>DUM</cp:lastModifiedBy>
  <cp:revision>2</cp:revision>
  <dcterms:created xsi:type="dcterms:W3CDTF">2015-06-21T16:59:00Z</dcterms:created>
  <dcterms:modified xsi:type="dcterms:W3CDTF">2015-06-21T16:59:00Z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