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B1" w:rsidRPr="009F29BB" w:rsidRDefault="00F071B1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7" type="#_x0000_t75" style="position:absolute;left:0;text-align:left;margin-left:28.1pt;margin-top:6.05pt;width:57.1pt;height:55.2pt;z-index:-251659776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8" type="#_x0000_t75" style="position:absolute;left:0;text-align:left;margin-left:375.55pt;margin-top:3.95pt;width:76.3pt;height:74.9pt;z-index:-251660800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29" type="#_x0000_t75" style="position:absolute;left:0;text-align:left;margin-left:5.15pt;margin-top:53.9pt;width:76.8pt;height:75.35pt;z-index:-251658752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bookmarkStart w:id="0" w:name="_GoBack"/>
      <w:bookmarkEnd w:id="0"/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0" type="#_x0000_t75" style="position:absolute;left:0;text-align:left;margin-left:73.65pt;margin-top:16.75pt;width:74.4pt;height:73.45pt;z-index:-251661824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1" style="position:absolute;left:0;text-align:left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F071B1" w:rsidRPr="00BE4B4C" w:rsidRDefault="00F071B1" w:rsidP="00A27E3A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BE4B4C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Využití tabletu v ČJ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F071B1" w:rsidRPr="00BE4B4C" w:rsidTr="00BE4B4C">
        <w:tc>
          <w:tcPr>
            <w:tcW w:w="2547" w:type="dxa"/>
          </w:tcPr>
          <w:p w:rsidR="00F071B1" w:rsidRPr="00BE4B4C" w:rsidRDefault="00F071B1" w:rsidP="00A74F73">
            <w:pPr>
              <w:rPr>
                <w:b/>
                <w:sz w:val="32"/>
                <w:szCs w:val="32"/>
              </w:rPr>
            </w:pPr>
            <w:r w:rsidRPr="00BE4B4C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F071B1" w:rsidRPr="00BE4B4C" w:rsidRDefault="00F071B1" w:rsidP="00A74F73">
            <w:pPr>
              <w:rPr>
                <w:sz w:val="32"/>
                <w:szCs w:val="32"/>
              </w:rPr>
            </w:pPr>
            <w:r w:rsidRPr="00BE4B4C">
              <w:rPr>
                <w:sz w:val="32"/>
                <w:szCs w:val="32"/>
              </w:rPr>
              <w:t>Druhy vedlejších vět</w:t>
            </w:r>
          </w:p>
        </w:tc>
      </w:tr>
      <w:tr w:rsidR="00F071B1" w:rsidRPr="00BE4B4C" w:rsidTr="00BE4B4C">
        <w:tc>
          <w:tcPr>
            <w:tcW w:w="2547" w:type="dxa"/>
          </w:tcPr>
          <w:p w:rsidR="00F071B1" w:rsidRPr="00BE4B4C" w:rsidRDefault="00F071B1" w:rsidP="00A74F73">
            <w:pPr>
              <w:rPr>
                <w:b/>
                <w:sz w:val="32"/>
                <w:szCs w:val="32"/>
              </w:rPr>
            </w:pPr>
            <w:r w:rsidRPr="00BE4B4C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F071B1" w:rsidRPr="00BE4B4C" w:rsidRDefault="00F071B1" w:rsidP="00A74F73">
            <w:pPr>
              <w:rPr>
                <w:sz w:val="32"/>
                <w:szCs w:val="32"/>
              </w:rPr>
            </w:pPr>
            <w:r w:rsidRPr="00BE4B4C">
              <w:rPr>
                <w:sz w:val="32"/>
                <w:szCs w:val="32"/>
              </w:rPr>
              <w:t>Český jazyk</w:t>
            </w:r>
          </w:p>
        </w:tc>
      </w:tr>
      <w:tr w:rsidR="00F071B1" w:rsidRPr="00BE4B4C" w:rsidTr="00BE4B4C">
        <w:tc>
          <w:tcPr>
            <w:tcW w:w="2547" w:type="dxa"/>
          </w:tcPr>
          <w:p w:rsidR="00F071B1" w:rsidRPr="00BE4B4C" w:rsidRDefault="00F071B1" w:rsidP="00A74F73">
            <w:pPr>
              <w:rPr>
                <w:b/>
                <w:sz w:val="32"/>
                <w:szCs w:val="32"/>
              </w:rPr>
            </w:pPr>
            <w:r w:rsidRPr="00BE4B4C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F071B1" w:rsidRPr="00BE4B4C" w:rsidRDefault="00F071B1" w:rsidP="00A74F73">
            <w:pPr>
              <w:rPr>
                <w:sz w:val="32"/>
                <w:szCs w:val="32"/>
              </w:rPr>
            </w:pPr>
            <w:r w:rsidRPr="00BE4B4C">
              <w:rPr>
                <w:sz w:val="32"/>
                <w:szCs w:val="32"/>
              </w:rPr>
              <w:t>7.</w:t>
            </w:r>
          </w:p>
        </w:tc>
      </w:tr>
    </w:tbl>
    <w:p w:rsidR="00F071B1" w:rsidRDefault="00F071B1" w:rsidP="00A74F73">
      <w:pPr>
        <w:rPr>
          <w:b/>
          <w:sz w:val="32"/>
          <w:szCs w:val="32"/>
          <w:u w:val="single"/>
        </w:rPr>
      </w:pPr>
    </w:p>
    <w:p w:rsidR="00F071B1" w:rsidRDefault="00F071B1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F071B1" w:rsidRPr="00A27E3A" w:rsidRDefault="00F071B1" w:rsidP="00A74F73">
      <w:pPr>
        <w:rPr>
          <w:sz w:val="32"/>
          <w:szCs w:val="32"/>
        </w:rPr>
      </w:pPr>
      <w:r w:rsidRPr="00A27E3A">
        <w:rPr>
          <w:bCs/>
          <w:sz w:val="32"/>
          <w:szCs w:val="32"/>
        </w:rPr>
        <w:t>Žáci dostali za úkol vymyslet čtyři souvětí o dvou větách – jedna věta hlavní, druhá vedlejší. Souvětí napsali do sešitu. Příklady ze sešitů jsme potom pomocí tabletu promítali na tabuli a žáci je postupně řešili za pomoci učitele.</w:t>
      </w:r>
    </w:p>
    <w:p w:rsidR="00F071B1" w:rsidRPr="00A74F73" w:rsidRDefault="00F071B1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F071B1" w:rsidRDefault="00F071B1" w:rsidP="00A74F73">
      <w:r>
        <w:rPr>
          <w:noProof/>
          <w:lang w:eastAsia="cs-CZ"/>
        </w:rPr>
        <w:pict>
          <v:shape id="Obrázek 6" o:spid="_x0000_s1032" type="#_x0000_t75" style="position:absolute;margin-left:331.85pt;margin-top:1.55pt;width:129.1pt;height:154.45pt;z-index:-251657728;visibility:visible;mso-position-horizontal-relative:margin" wrapcoords="0 0 0 21349 21600 21349 21600 0 0 0">
            <v:imagedata r:id="rId10" o:title="" croptop="11038f" cropbottom="10204f" cropleft="-1f" cropright="-334f"/>
            <w10:wrap type="tight" anchorx="margin"/>
          </v:shape>
        </w:pict>
      </w:r>
      <w:r>
        <w:rPr>
          <w:noProof/>
          <w:lang w:eastAsia="cs-CZ"/>
        </w:rPr>
        <w:pict>
          <v:shape id="Obrázek 3" o:spid="_x0000_s1033" type="#_x0000_t75" style="position:absolute;margin-left:200.7pt;margin-top:.8pt;width:112.65pt;height:163.5pt;z-index:-251656704;visibility:visible;mso-position-horizontal-relative:margin" wrapcoords="-144 0 -144 21501 21600 21501 21600 0 -144 0">
            <v:imagedata r:id="rId11" o:title=""/>
            <w10:wrap type="tight" anchorx="margin"/>
          </v:shape>
        </w:pict>
      </w:r>
      <w:r w:rsidRPr="00547320">
        <w:rPr>
          <w:noProof/>
          <w:lang w:eastAsia="cs-CZ"/>
        </w:rPr>
        <w:pict>
          <v:shape id="Obrázek 5" o:spid="_x0000_i1027" type="#_x0000_t75" style="width:157.5pt;height:96.75pt;visibility:visible">
            <v:imagedata r:id="rId12" o:title=""/>
          </v:shape>
        </w:pict>
      </w:r>
    </w:p>
    <w:p w:rsidR="00F071B1" w:rsidRDefault="00F071B1" w:rsidP="00A74F73"/>
    <w:p w:rsidR="00F071B1" w:rsidRDefault="00F071B1" w:rsidP="00A74F73">
      <w:r>
        <w:t>Zdroje: vlastní zdroje</w:t>
      </w:r>
    </w:p>
    <w:p w:rsidR="00F071B1" w:rsidRDefault="00F071B1" w:rsidP="00A74F73">
      <w:r>
        <w:t>Zpracoval: K.Bláhová</w:t>
      </w:r>
    </w:p>
    <w:p w:rsidR="00F071B1" w:rsidRDefault="00F071B1"/>
    <w:sectPr w:rsidR="00F071B1" w:rsidSect="00F914BC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1B1" w:rsidRDefault="00F071B1" w:rsidP="002377FB">
      <w:pPr>
        <w:spacing w:after="0" w:line="240" w:lineRule="auto"/>
      </w:pPr>
      <w:r>
        <w:separator/>
      </w:r>
    </w:p>
  </w:endnote>
  <w:endnote w:type="continuationSeparator" w:id="0">
    <w:p w:rsidR="00F071B1" w:rsidRDefault="00F071B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B1" w:rsidRDefault="00F071B1">
    <w:pPr>
      <w:pStyle w:val="Footer"/>
    </w:pPr>
    <w:r w:rsidRPr="00B034B2">
      <w:rPr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1.5pt;height:65.2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1B1" w:rsidRDefault="00F071B1" w:rsidP="002377FB">
      <w:pPr>
        <w:spacing w:after="0" w:line="240" w:lineRule="auto"/>
      </w:pPr>
      <w:r>
        <w:separator/>
      </w:r>
    </w:p>
  </w:footnote>
  <w:footnote w:type="continuationSeparator" w:id="0">
    <w:p w:rsidR="00F071B1" w:rsidRDefault="00F071B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B1" w:rsidRDefault="00F071B1" w:rsidP="00356F4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6192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F071B1" w:rsidRDefault="00F071B1" w:rsidP="00356F4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F071B1" w:rsidRDefault="00F071B1" w:rsidP="00356F4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F071B1" w:rsidRDefault="00F071B1" w:rsidP="00356F4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F071B1" w:rsidRPr="002377FB" w:rsidRDefault="00F071B1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F071B1" w:rsidRDefault="00F071B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916B2"/>
    <w:rsid w:val="001D789F"/>
    <w:rsid w:val="002377FB"/>
    <w:rsid w:val="002465ED"/>
    <w:rsid w:val="002E797F"/>
    <w:rsid w:val="00356F46"/>
    <w:rsid w:val="00525392"/>
    <w:rsid w:val="00547320"/>
    <w:rsid w:val="00636D72"/>
    <w:rsid w:val="00664B28"/>
    <w:rsid w:val="00701D3F"/>
    <w:rsid w:val="00734EED"/>
    <w:rsid w:val="0089424D"/>
    <w:rsid w:val="008F3887"/>
    <w:rsid w:val="009619B1"/>
    <w:rsid w:val="009F29BB"/>
    <w:rsid w:val="00A27E3A"/>
    <w:rsid w:val="00A52896"/>
    <w:rsid w:val="00A74F73"/>
    <w:rsid w:val="00A7642C"/>
    <w:rsid w:val="00B034B2"/>
    <w:rsid w:val="00BE4B4C"/>
    <w:rsid w:val="00BF634E"/>
    <w:rsid w:val="00C526C9"/>
    <w:rsid w:val="00DB184D"/>
    <w:rsid w:val="00E42669"/>
    <w:rsid w:val="00E96BC4"/>
    <w:rsid w:val="00F071B1"/>
    <w:rsid w:val="00F914BC"/>
    <w:rsid w:val="00FA5C0B"/>
    <w:rsid w:val="421B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56</Words>
  <Characters>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2015-06-21T17:02:00Z</dcterms:created>
  <dcterms:modified xsi:type="dcterms:W3CDTF">2015-06-21T17:02:00Z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