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A91" w:rsidRPr="009F29BB" w:rsidRDefault="00DD0A91" w:rsidP="009F29BB">
      <w:pPr>
        <w:jc w:val="center"/>
        <w:rPr>
          <w:b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2" o:spid="_x0000_s1028" type="#_x0000_t75" style="position:absolute;left:0;text-align:left;margin-left:28.1pt;margin-top:6.05pt;width:57.1pt;height:55.2pt;z-index:-251658752;visibility:visible;mso-wrap-distance-bottom:.38pt;mso-position-horizontal-relative:page" wrapcoords="-284 0 -284 21308 21600 21308 21600 0 -284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">
            <v:imagedata r:id="rId7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shape id="Obrázek 11" o:spid="_x0000_s1029" type="#_x0000_t75" style="position:absolute;left:0;text-align:left;margin-left:375.55pt;margin-top:3.95pt;width:76.3pt;height:74.9pt;z-index:-251659776;visibility:visible;mso-position-horizontal-relative:margin" wrapcoords="7200 0 -212 13824 13553 21384 14824 21384 17153 17280 21600 8208 21600 7776 20329 6912 8047 0 7200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">
            <v:imagedata r:id="rId8" o:title=""/>
            <o:lock v:ext="edit" aspectratio="f"/>
            <w10:wrap type="tight" anchorx="margin"/>
          </v:shape>
        </w:pict>
      </w:r>
      <w:r>
        <w:rPr>
          <w:noProof/>
          <w:lang w:eastAsia="cs-CZ"/>
        </w:rPr>
        <w:pict>
          <v:shape id="Obrázek 13" o:spid="_x0000_s1030" type="#_x0000_t75" style="position:absolute;left:0;text-align:left;margin-left:5.15pt;margin-top:53.9pt;width:76.8pt;height:75.35pt;z-index:-251657728;visibility:visible;mso-position-horizontal-relative:page" wrapcoords="10165 0 424 10368 0 11232 10165 21384 11224 21384 21600 10368 11224 0 10165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">
            <v:imagedata r:id="rId9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shape id="Obrázek 9" o:spid="_x0000_s1031" type="#_x0000_t75" style="position:absolute;left:0;text-align:left;margin-left:73.65pt;margin-top:16.75pt;width:74.4pt;height:73.45pt;z-index:-251660800;visibility:visible;mso-position-horizontal-relative:page" wrapcoords="7418 0 1527 10580 218 13445 -218 14106 12655 21380 13964 21380 21164 8376 21382 7494 8291 0 7418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">
            <v:imagedata r:id="rId10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rect id="Obdélník 4" o:spid="_x0000_s1032" style="position:absolute;left:0;text-align:left;margin-left:90.45pt;margin-top:0;width:276pt;height:52.5pt;z-index:-251656704;visibility:visible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strokeweight="1pt">
            <v:stroke linestyle="thickBetweenThin" joinstyle="bevel" endcap="round"/>
            <v:textbox>
              <w:txbxContent>
                <w:p w:rsidR="00DD0A91" w:rsidRPr="0077034F" w:rsidRDefault="00DD0A91" w:rsidP="00A74F73">
                  <w:pPr>
                    <w:jc w:val="center"/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</w:pPr>
                  <w:r w:rsidRPr="0077034F"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  <w:t>Prvouka – Lidské tělo</w:t>
                  </w:r>
                </w:p>
              </w:txbxContent>
            </v:textbox>
            <w10:wrap type="tight"/>
          </v:rect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47"/>
        <w:gridCol w:w="6515"/>
      </w:tblGrid>
      <w:tr w:rsidR="00DD0A91" w:rsidRPr="0077034F" w:rsidTr="0077034F">
        <w:tc>
          <w:tcPr>
            <w:tcW w:w="2547" w:type="dxa"/>
          </w:tcPr>
          <w:p w:rsidR="00DD0A91" w:rsidRPr="0077034F" w:rsidRDefault="00DD0A91" w:rsidP="00A74F73">
            <w:pPr>
              <w:rPr>
                <w:b/>
                <w:sz w:val="32"/>
                <w:szCs w:val="32"/>
              </w:rPr>
            </w:pPr>
            <w:r w:rsidRPr="0077034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6515" w:type="dxa"/>
          </w:tcPr>
          <w:p w:rsidR="00DD0A91" w:rsidRPr="0077034F" w:rsidRDefault="00DD0A91" w:rsidP="009A50E3">
            <w:pPr>
              <w:rPr>
                <w:sz w:val="32"/>
                <w:szCs w:val="32"/>
              </w:rPr>
            </w:pPr>
            <w:r w:rsidRPr="0077034F">
              <w:rPr>
                <w:sz w:val="32"/>
                <w:szCs w:val="32"/>
              </w:rPr>
              <w:t>Interaktivní prvouka - Člověk</w:t>
            </w:r>
          </w:p>
        </w:tc>
      </w:tr>
      <w:tr w:rsidR="00DD0A91" w:rsidRPr="0077034F" w:rsidTr="0077034F">
        <w:tc>
          <w:tcPr>
            <w:tcW w:w="2547" w:type="dxa"/>
          </w:tcPr>
          <w:p w:rsidR="00DD0A91" w:rsidRPr="0077034F" w:rsidRDefault="00DD0A91" w:rsidP="00A74F73">
            <w:pPr>
              <w:rPr>
                <w:b/>
                <w:sz w:val="32"/>
                <w:szCs w:val="32"/>
              </w:rPr>
            </w:pPr>
            <w:r w:rsidRPr="0077034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6515" w:type="dxa"/>
          </w:tcPr>
          <w:p w:rsidR="00DD0A91" w:rsidRPr="0077034F" w:rsidRDefault="00DD0A91" w:rsidP="00A74F73">
            <w:pPr>
              <w:rPr>
                <w:sz w:val="32"/>
                <w:szCs w:val="32"/>
              </w:rPr>
            </w:pPr>
            <w:r w:rsidRPr="0077034F">
              <w:rPr>
                <w:sz w:val="32"/>
                <w:szCs w:val="32"/>
              </w:rPr>
              <w:t>Prvouka</w:t>
            </w:r>
          </w:p>
        </w:tc>
      </w:tr>
      <w:tr w:rsidR="00DD0A91" w:rsidRPr="0077034F" w:rsidTr="0077034F">
        <w:tc>
          <w:tcPr>
            <w:tcW w:w="2547" w:type="dxa"/>
          </w:tcPr>
          <w:p w:rsidR="00DD0A91" w:rsidRPr="0077034F" w:rsidRDefault="00DD0A91" w:rsidP="00A74F73">
            <w:pPr>
              <w:rPr>
                <w:b/>
                <w:sz w:val="32"/>
                <w:szCs w:val="32"/>
              </w:rPr>
            </w:pPr>
            <w:r w:rsidRPr="0077034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6515" w:type="dxa"/>
          </w:tcPr>
          <w:p w:rsidR="00DD0A91" w:rsidRPr="0077034F" w:rsidRDefault="00DD0A91" w:rsidP="00A74F73">
            <w:pPr>
              <w:rPr>
                <w:sz w:val="32"/>
                <w:szCs w:val="32"/>
              </w:rPr>
            </w:pPr>
            <w:r w:rsidRPr="0077034F">
              <w:rPr>
                <w:sz w:val="32"/>
                <w:szCs w:val="32"/>
              </w:rPr>
              <w:t>3. B</w:t>
            </w:r>
          </w:p>
        </w:tc>
      </w:tr>
    </w:tbl>
    <w:p w:rsidR="00DD0A91" w:rsidRDefault="00DD0A91" w:rsidP="00A74F73">
      <w:pPr>
        <w:rPr>
          <w:b/>
          <w:sz w:val="32"/>
          <w:szCs w:val="32"/>
          <w:u w:val="single"/>
        </w:rPr>
      </w:pPr>
    </w:p>
    <w:p w:rsidR="00DD0A91" w:rsidRDefault="00DD0A91" w:rsidP="00065AE2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Využití ve výuce:</w:t>
      </w:r>
    </w:p>
    <w:p w:rsidR="00DD0A91" w:rsidRPr="00743BA4" w:rsidRDefault="00DD0A91" w:rsidP="00601B17">
      <w:pPr>
        <w:rPr>
          <w:sz w:val="32"/>
          <w:szCs w:val="32"/>
        </w:rPr>
      </w:pPr>
      <w:r w:rsidRPr="00743BA4">
        <w:rPr>
          <w:sz w:val="32"/>
          <w:szCs w:val="32"/>
        </w:rPr>
        <w:t>V rámci opakování probrané l</w:t>
      </w:r>
      <w:r>
        <w:rPr>
          <w:sz w:val="32"/>
          <w:szCs w:val="32"/>
        </w:rPr>
        <w:t>átky v hodinách prvouky – téma Č</w:t>
      </w:r>
      <w:r w:rsidRPr="00743BA4">
        <w:rPr>
          <w:sz w:val="32"/>
          <w:szCs w:val="32"/>
        </w:rPr>
        <w:t xml:space="preserve">lověk, </w:t>
      </w:r>
      <w:r>
        <w:rPr>
          <w:sz w:val="32"/>
          <w:szCs w:val="32"/>
        </w:rPr>
        <w:t>využiji propojení tabletu s interaktivní tabulí a připravím si nepopsaný obrázek lidského těla. Úkolem je popsat jednotlivé části těla a to buď tím způsobem, že žáci budou popisovat obrázek na interaktivní tabuli, anebo využiji učitelského tabletu a ve vhodném okamžiku předám konkrétnímu žákovi tablet do lavice a on informaci zapíše. Může tedy pracovat ze svého místa a hodina není narušována tím, že žák vstane a jde k tabuli. Výhodou je i to, že žák s tabletem se může plně soustředit na práci.</w:t>
      </w:r>
    </w:p>
    <w:p w:rsidR="00DD0A91" w:rsidRPr="00065AE2" w:rsidRDefault="00DD0A91" w:rsidP="00065AE2">
      <w:pPr>
        <w:rPr>
          <w:b/>
          <w:sz w:val="32"/>
          <w:szCs w:val="32"/>
          <w:u w:val="single"/>
        </w:rPr>
      </w:pPr>
    </w:p>
    <w:p w:rsidR="00DD0A91" w:rsidRDefault="00DD0A91" w:rsidP="00A74F73">
      <w:pPr>
        <w:rPr>
          <w:b/>
          <w:sz w:val="32"/>
          <w:szCs w:val="32"/>
          <w:u w:val="single"/>
        </w:rPr>
      </w:pPr>
    </w:p>
    <w:p w:rsidR="00DD0A91" w:rsidRDefault="00DD0A91" w:rsidP="00A74F73">
      <w:pPr>
        <w:rPr>
          <w:b/>
          <w:sz w:val="32"/>
          <w:szCs w:val="32"/>
          <w:u w:val="single"/>
        </w:rPr>
      </w:pPr>
    </w:p>
    <w:p w:rsidR="00DD0A91" w:rsidRDefault="00DD0A91" w:rsidP="00A74F73">
      <w:pPr>
        <w:rPr>
          <w:b/>
          <w:sz w:val="32"/>
          <w:szCs w:val="32"/>
          <w:u w:val="single"/>
        </w:rPr>
      </w:pPr>
    </w:p>
    <w:p w:rsidR="00DD0A91" w:rsidRPr="00A74F73" w:rsidRDefault="00DD0A91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Pr="00A74F73">
        <w:rPr>
          <w:b/>
          <w:sz w:val="32"/>
          <w:szCs w:val="32"/>
          <w:u w:val="single"/>
        </w:rPr>
        <w:t>:</w:t>
      </w:r>
    </w:p>
    <w:p w:rsidR="00DD0A91" w:rsidRDefault="00DD0A91" w:rsidP="00A74F73">
      <w:r w:rsidRPr="00730056">
        <w:rPr>
          <w:noProof/>
          <w:lang w:eastAsia="cs-CZ"/>
        </w:rPr>
        <w:pict>
          <v:shape id="picture" o:spid="_x0000_i1025" type="#_x0000_t75" style="width:355.5pt;height:222pt;visibility:visible">
            <v:imagedata r:id="rId11" o:title=""/>
          </v:shape>
        </w:pict>
      </w:r>
    </w:p>
    <w:p w:rsidR="00DD0A91" w:rsidRDefault="00DD0A91" w:rsidP="00A74F73">
      <w:r>
        <w:t>Zdroje: vlastní zdroje</w:t>
      </w:r>
    </w:p>
    <w:p w:rsidR="00DD0A91" w:rsidRDefault="00DD0A91" w:rsidP="00A74F73">
      <w:r>
        <w:t>Zpracoval: Veronika Brožková, vlastní zdroje</w:t>
      </w:r>
    </w:p>
    <w:p w:rsidR="00DD0A91" w:rsidRDefault="00DD0A91"/>
    <w:sectPr w:rsidR="00DD0A91" w:rsidSect="00824339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0A91" w:rsidRDefault="00DD0A91" w:rsidP="002377FB">
      <w:pPr>
        <w:spacing w:after="0" w:line="240" w:lineRule="auto"/>
      </w:pPr>
      <w:r>
        <w:separator/>
      </w:r>
    </w:p>
  </w:endnote>
  <w:endnote w:type="continuationSeparator" w:id="0">
    <w:p w:rsidR="00DD0A91" w:rsidRDefault="00DD0A91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A91" w:rsidRDefault="00DD0A91" w:rsidP="00E96BC4">
    <w:pPr>
      <w:pStyle w:val="Footer"/>
      <w:jc w:val="cent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6" o:spid="_x0000_s2050" type="#_x0000_t75" style="position:absolute;left:0;text-align:left;margin-left:457.85pt;margin-top:763.85pt;width:114.3pt;height:60.4pt;z-index:-251659264;visibility:visible;mso-position-horizontal-relative:page;mso-position-vertical-relative:page">
          <v:imagedata r:id="rId1" o:title=""/>
          <w10:wrap type="square" anchorx="page" anchory="page"/>
        </v:shape>
      </w:pict>
    </w:r>
    <w:r w:rsidRPr="00664B28">
      <w:rPr>
        <w:sz w:val="16"/>
        <w:szCs w:val="16"/>
      </w:rPr>
      <w:t>Tento projekt je spolufinancován Evropským sociálním fondem a státním rozpočtem České republiky</w:t>
    </w:r>
    <w:r w:rsidRPr="002E797F">
      <w:rPr>
        <w:noProof/>
        <w:lang w:eastAsia="cs-CZ"/>
      </w:rPr>
      <w:t xml:space="preserve"> </w:t>
    </w:r>
  </w:p>
  <w:p w:rsidR="00DD0A91" w:rsidRDefault="00DD0A9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0A91" w:rsidRDefault="00DD0A91" w:rsidP="002377FB">
      <w:pPr>
        <w:spacing w:after="0" w:line="240" w:lineRule="auto"/>
      </w:pPr>
      <w:r>
        <w:separator/>
      </w:r>
    </w:p>
  </w:footnote>
  <w:footnote w:type="continuationSeparator" w:id="0">
    <w:p w:rsidR="00DD0A91" w:rsidRDefault="00DD0A91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A91" w:rsidRDefault="00DD0A91" w:rsidP="00202953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loga s boxedem.jpg" style="position:absolute;left:0;text-align:left;margin-left:9pt;margin-top:-27.55pt;width:445.5pt;height:63pt;z-index:-251658240;visibility:visible;mso-position-horizontal-relative:margin" wrapcoords="-36 0 -36 21343 21600 21343 21600 0 -36 0">
          <v:imagedata r:id="rId1" o:title=""/>
          <w10:wrap type="tight" anchorx="margin"/>
        </v:shape>
      </w:pict>
    </w:r>
  </w:p>
  <w:p w:rsidR="00DD0A91" w:rsidRDefault="00DD0A91" w:rsidP="00202953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</w:p>
  <w:p w:rsidR="00DD0A91" w:rsidRDefault="00DD0A91" w:rsidP="00202953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</w:p>
  <w:p w:rsidR="00DD0A91" w:rsidRDefault="00DD0A91" w:rsidP="00202953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  <w:r w:rsidRPr="00202953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DD0A91" w:rsidRPr="002377FB" w:rsidRDefault="00DD0A91" w:rsidP="002377FB">
    <w:pPr>
      <w:pStyle w:val="Header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>
      <w:rPr>
        <w:b/>
        <w:i/>
        <w:sz w:val="36"/>
        <w:szCs w:val="36"/>
      </w:rPr>
      <w:t xml:space="preserve"> práce ve výuce</w:t>
    </w:r>
  </w:p>
  <w:p w:rsidR="00DD0A91" w:rsidRDefault="00DD0A9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0F4B0B"/>
    <w:multiLevelType w:val="hybridMultilevel"/>
    <w:tmpl w:val="1B82D26C"/>
    <w:lvl w:ilvl="0" w:tplc="9E3610AC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4F73"/>
    <w:rsid w:val="00011B1B"/>
    <w:rsid w:val="00065AE2"/>
    <w:rsid w:val="0007018A"/>
    <w:rsid w:val="00076FED"/>
    <w:rsid w:val="00192E51"/>
    <w:rsid w:val="001D789F"/>
    <w:rsid w:val="00202953"/>
    <w:rsid w:val="002377FB"/>
    <w:rsid w:val="002576B3"/>
    <w:rsid w:val="002E797F"/>
    <w:rsid w:val="002F4DC7"/>
    <w:rsid w:val="0032784B"/>
    <w:rsid w:val="005D7B23"/>
    <w:rsid w:val="00601B17"/>
    <w:rsid w:val="00626B21"/>
    <w:rsid w:val="00636D72"/>
    <w:rsid w:val="00664B28"/>
    <w:rsid w:val="006D207E"/>
    <w:rsid w:val="00730056"/>
    <w:rsid w:val="00743BA4"/>
    <w:rsid w:val="0077034F"/>
    <w:rsid w:val="00824339"/>
    <w:rsid w:val="00830481"/>
    <w:rsid w:val="008F3887"/>
    <w:rsid w:val="009412CC"/>
    <w:rsid w:val="00942FF8"/>
    <w:rsid w:val="009A50E3"/>
    <w:rsid w:val="009E5771"/>
    <w:rsid w:val="009F29BB"/>
    <w:rsid w:val="00A43937"/>
    <w:rsid w:val="00A52896"/>
    <w:rsid w:val="00A74F73"/>
    <w:rsid w:val="00A7642C"/>
    <w:rsid w:val="00BB6DC9"/>
    <w:rsid w:val="00BF634E"/>
    <w:rsid w:val="00C211DF"/>
    <w:rsid w:val="00C526C9"/>
    <w:rsid w:val="00D87000"/>
    <w:rsid w:val="00DD0A91"/>
    <w:rsid w:val="00E42669"/>
    <w:rsid w:val="00E96BC4"/>
    <w:rsid w:val="00EA6A2B"/>
    <w:rsid w:val="25B25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F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377F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377FB"/>
    <w:rPr>
      <w:rFonts w:cs="Times New Roman"/>
    </w:rPr>
  </w:style>
  <w:style w:type="table" w:styleId="TableGrid">
    <w:name w:val="Table Grid"/>
    <w:basedOn w:val="TableNormal"/>
    <w:uiPriority w:val="99"/>
    <w:rsid w:val="002E79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65A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109</Words>
  <Characters>648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Kurtevová</dc:creator>
  <cp:keywords/>
  <dc:description/>
  <cp:lastModifiedBy>DUM</cp:lastModifiedBy>
  <cp:revision>2</cp:revision>
  <dcterms:created xsi:type="dcterms:W3CDTF">2015-06-21T17:21:00Z</dcterms:created>
  <dcterms:modified xsi:type="dcterms:W3CDTF">2015-06-21T17:21:00Z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0x010100D6628A292E067047AC3D557FB72502BF</vt:lpwstr>
  </property>
</Properties>
</file>