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F49" w:rsidRPr="009F29BB" w:rsidRDefault="00214F49" w:rsidP="009F29BB">
      <w:pPr>
        <w:jc w:val="center"/>
        <w:rPr>
          <w:b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2" o:spid="_x0000_s1028" type="#_x0000_t75" style="position:absolute;left:0;text-align:left;margin-left:28.1pt;margin-top:6.05pt;width:57.1pt;height:55.2pt;z-index:-251658240;visibility:visible;mso-wrap-distance-bottom:.38pt;mso-position-horizontal-relative:page" wrapcoords="-284 0 -284 21308 21600 21308 21600 0 -284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">
            <v:imagedata r:id="rId6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shape id="Obrázek 11" o:spid="_x0000_s1029" type="#_x0000_t75" style="position:absolute;left:0;text-align:left;margin-left:375.55pt;margin-top:3.95pt;width:76.3pt;height:74.9pt;z-index:-251659264;visibility:visible;mso-position-horizontal-relative:margin" wrapcoords="7200 0 -212 13824 13553 21384 14824 21384 17153 17280 21600 8208 21600 7776 20329 6912 8047 0 7200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">
            <v:imagedata r:id="rId7" o:title=""/>
            <o:lock v:ext="edit" aspectratio="f"/>
            <w10:wrap type="tight" anchorx="margin"/>
          </v:shape>
        </w:pict>
      </w:r>
      <w:r>
        <w:rPr>
          <w:noProof/>
          <w:lang w:eastAsia="cs-CZ"/>
        </w:rPr>
        <w:pict>
          <v:shape id="Obrázek 13" o:spid="_x0000_s1030" type="#_x0000_t75" style="position:absolute;left:0;text-align:left;margin-left:5.15pt;margin-top:53.9pt;width:76.8pt;height:75.35pt;z-index:-251657216;visibility:visible;mso-position-horizontal-relative:page" wrapcoords="10165 0 424 10368 0 11232 10165 21384 11224 21384 21600 10368 11224 0 10165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">
            <v:imagedata r:id="rId8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shape id="Obrázek 9" o:spid="_x0000_s1031" type="#_x0000_t75" style="position:absolute;left:0;text-align:left;margin-left:73.65pt;margin-top:16.75pt;width:74.4pt;height:73.45pt;z-index:-251660288;visibility:visible;mso-position-horizontal-relative:page" wrapcoords="7418 0 1527 10580 218 13445 -218 14106 12655 21380 13964 21380 21164 8376 21382 7494 8291 0 7418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">
            <v:imagedata r:id="rId9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rect id="Obdélník 4" o:spid="_x0000_s1032" style="position:absolute;left:0;text-align:left;margin-left:90.45pt;margin-top:0;width:276pt;height:52.5pt;z-index:-251656192;visibility:visible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strokeweight="1pt">
            <v:stroke linestyle="thickBetweenThin" joinstyle="bevel" endcap="round"/>
            <v:textbox>
              <w:txbxContent>
                <w:p w:rsidR="00214F49" w:rsidRPr="00AB14FE" w:rsidRDefault="00214F49" w:rsidP="00A74F73">
                  <w:pPr>
                    <w:jc w:val="center"/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</w:pPr>
                  <w:r w:rsidRPr="00AB14FE"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  <w:t xml:space="preserve"> Dopravní značky</w:t>
                  </w:r>
                </w:p>
              </w:txbxContent>
            </v:textbox>
            <w10:wrap type="tight"/>
          </v:rect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47"/>
        <w:gridCol w:w="6515"/>
      </w:tblGrid>
      <w:tr w:rsidR="00214F49" w:rsidRPr="00AB14FE" w:rsidTr="00AB14FE">
        <w:tc>
          <w:tcPr>
            <w:tcW w:w="2547" w:type="dxa"/>
          </w:tcPr>
          <w:p w:rsidR="00214F49" w:rsidRPr="00AB14FE" w:rsidRDefault="00214F49" w:rsidP="00A74F73">
            <w:pPr>
              <w:rPr>
                <w:b/>
                <w:sz w:val="32"/>
                <w:szCs w:val="32"/>
              </w:rPr>
            </w:pPr>
            <w:r w:rsidRPr="00AB14FE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6515" w:type="dxa"/>
          </w:tcPr>
          <w:p w:rsidR="00214F49" w:rsidRPr="00AB14FE" w:rsidRDefault="00214F49" w:rsidP="00A74F73">
            <w:pPr>
              <w:rPr>
                <w:sz w:val="32"/>
                <w:szCs w:val="32"/>
              </w:rPr>
            </w:pPr>
            <w:r w:rsidRPr="00AB14FE">
              <w:rPr>
                <w:sz w:val="32"/>
                <w:szCs w:val="32"/>
              </w:rPr>
              <w:t>Dopravní výchova</w:t>
            </w:r>
          </w:p>
        </w:tc>
      </w:tr>
      <w:tr w:rsidR="00214F49" w:rsidRPr="00AB14FE" w:rsidTr="00AB14FE">
        <w:tc>
          <w:tcPr>
            <w:tcW w:w="2547" w:type="dxa"/>
          </w:tcPr>
          <w:p w:rsidR="00214F49" w:rsidRPr="00AB14FE" w:rsidRDefault="00214F49" w:rsidP="00A74F73">
            <w:pPr>
              <w:rPr>
                <w:b/>
                <w:sz w:val="32"/>
                <w:szCs w:val="32"/>
              </w:rPr>
            </w:pPr>
            <w:r w:rsidRPr="00AB14FE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6515" w:type="dxa"/>
          </w:tcPr>
          <w:p w:rsidR="00214F49" w:rsidRPr="00AB14FE" w:rsidRDefault="00214F49" w:rsidP="00A74F73">
            <w:pPr>
              <w:rPr>
                <w:sz w:val="32"/>
                <w:szCs w:val="32"/>
              </w:rPr>
            </w:pPr>
            <w:r w:rsidRPr="00AB14FE">
              <w:rPr>
                <w:sz w:val="32"/>
                <w:szCs w:val="32"/>
              </w:rPr>
              <w:t>Prvouka</w:t>
            </w:r>
          </w:p>
        </w:tc>
      </w:tr>
      <w:tr w:rsidR="00214F49" w:rsidRPr="00AB14FE" w:rsidTr="00AB14FE">
        <w:tc>
          <w:tcPr>
            <w:tcW w:w="2547" w:type="dxa"/>
          </w:tcPr>
          <w:p w:rsidR="00214F49" w:rsidRPr="00AB14FE" w:rsidRDefault="00214F49" w:rsidP="00A74F73">
            <w:pPr>
              <w:rPr>
                <w:b/>
                <w:sz w:val="32"/>
                <w:szCs w:val="32"/>
              </w:rPr>
            </w:pPr>
            <w:r w:rsidRPr="00AB14FE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6515" w:type="dxa"/>
          </w:tcPr>
          <w:p w:rsidR="00214F49" w:rsidRPr="00AB14FE" w:rsidRDefault="00214F49" w:rsidP="00A74F73">
            <w:pPr>
              <w:rPr>
                <w:sz w:val="32"/>
                <w:szCs w:val="32"/>
              </w:rPr>
            </w:pPr>
            <w:r w:rsidRPr="00AB14FE">
              <w:rPr>
                <w:sz w:val="32"/>
                <w:szCs w:val="32"/>
              </w:rPr>
              <w:t xml:space="preserve"> 2.</w:t>
            </w:r>
          </w:p>
        </w:tc>
      </w:tr>
    </w:tbl>
    <w:p w:rsidR="00214F49" w:rsidRDefault="00214F49" w:rsidP="00A309E9">
      <w:pPr>
        <w:pStyle w:val="NormalWeb"/>
        <w:rPr>
          <w:sz w:val="40"/>
          <w:szCs w:val="40"/>
        </w:rPr>
      </w:pPr>
      <w:r>
        <w:rPr>
          <w:b/>
          <w:sz w:val="32"/>
          <w:szCs w:val="32"/>
          <w:u w:val="single"/>
        </w:rPr>
        <w:t>Využití ve výuce:</w:t>
      </w:r>
      <w:r>
        <w:rPr>
          <w:sz w:val="40"/>
          <w:szCs w:val="40"/>
        </w:rPr>
        <w:t xml:space="preserve">  </w:t>
      </w:r>
    </w:p>
    <w:p w:rsidR="00214F49" w:rsidRPr="00A071FC" w:rsidRDefault="00214F49" w:rsidP="00A309E9">
      <w:pPr>
        <w:pStyle w:val="NormalWeb"/>
        <w:rPr>
          <w:sz w:val="28"/>
          <w:szCs w:val="28"/>
        </w:rPr>
      </w:pPr>
      <w:r w:rsidRPr="00A071FC">
        <w:rPr>
          <w:sz w:val="28"/>
          <w:szCs w:val="28"/>
        </w:rPr>
        <w:t xml:space="preserve">Děti se nejdříve prostřednictvím aplikace seznámily s dopravními značkami. </w:t>
      </w:r>
      <w:r w:rsidRPr="00A071FC">
        <w:rPr>
          <w:rFonts w:ascii="Calibri" w:hAnsi="Calibri" w:cs="Calibri"/>
          <w:sz w:val="28"/>
          <w:szCs w:val="28"/>
        </w:rPr>
        <w:t>Pomocí aplikace QR kódy jsem zašifrovala názvy značek, které děti postupně luštily. Tabletem jsem nafotila obrázky dopravních značek, které jsem dětem promítala. K promítaným značkám pak děti přikládaly rozluštěné názvy. Následně ještě absolvovaly turnaj v pexesu dopravních značek.</w:t>
      </w:r>
    </w:p>
    <w:p w:rsidR="00214F49" w:rsidRDefault="00214F49" w:rsidP="00A309E9">
      <w:pPr>
        <w:pStyle w:val="NormalWeb"/>
        <w:rPr>
          <w:sz w:val="28"/>
          <w:szCs w:val="28"/>
        </w:rPr>
      </w:pPr>
      <w:r w:rsidRPr="00A071FC">
        <w:rPr>
          <w:sz w:val="28"/>
          <w:szCs w:val="28"/>
        </w:rPr>
        <w:t>Dětem se hodina líbila a hravou formou si procvičily osvojované učivo.</w:t>
      </w:r>
    </w:p>
    <w:p w:rsidR="00214F49" w:rsidRPr="00114610" w:rsidRDefault="00214F49" w:rsidP="00A309E9">
      <w:pPr>
        <w:pStyle w:val="NormalWeb"/>
        <w:rPr>
          <w:sz w:val="28"/>
          <w:szCs w:val="28"/>
        </w:rPr>
      </w:pPr>
      <w:hyperlink r:id="rId10" w:history="1">
        <w:r w:rsidRPr="00EC06FB">
          <w:rPr>
            <w:rStyle w:val="Hyperlink"/>
            <w:sz w:val="28"/>
            <w:szCs w:val="28"/>
          </w:rPr>
          <w:t>http://dumy.cz/material/156883-barcode-generator</w:t>
        </w:r>
      </w:hyperlink>
      <w:r>
        <w:rPr>
          <w:sz w:val="28"/>
          <w:szCs w:val="28"/>
        </w:rPr>
        <w:t xml:space="preserve"> </w:t>
      </w:r>
    </w:p>
    <w:p w:rsidR="00214F49" w:rsidRPr="00A74F73" w:rsidRDefault="00214F49" w:rsidP="00DE602E">
      <w:pPr>
        <w:pStyle w:val="NormalWeb"/>
        <w:rPr>
          <w:b/>
          <w:sz w:val="32"/>
          <w:szCs w:val="32"/>
          <w:u w:val="single"/>
        </w:rPr>
      </w:pPr>
      <w:bookmarkStart w:id="0" w:name="_GoBack"/>
      <w:bookmarkEnd w:id="0"/>
      <w:r w:rsidRPr="51D9DE31">
        <w:rPr>
          <w:sz w:val="36"/>
          <w:szCs w:val="36"/>
        </w:rPr>
        <w:t xml:space="preserve"> </w:t>
      </w:r>
      <w:r w:rsidRPr="51D9DE31">
        <w:rPr>
          <w:sz w:val="40"/>
          <w:szCs w:val="40"/>
        </w:rPr>
        <w:t xml:space="preserve"> </w:t>
      </w:r>
      <w:r w:rsidRPr="51D9DE31">
        <w:rPr>
          <w:b/>
          <w:bCs/>
          <w:sz w:val="32"/>
          <w:szCs w:val="32"/>
          <w:u w:val="single"/>
        </w:rPr>
        <w:t>Ukázková fotografie:</w:t>
      </w:r>
    </w:p>
    <w:p w:rsidR="00214F49" w:rsidRDefault="00214F49">
      <w:r>
        <w:rPr>
          <w:noProof/>
          <w:lang w:eastAsia="cs-CZ"/>
        </w:rPr>
        <w:pict>
          <v:shape id="picture" o:spid="_x0000_s1033" type="#_x0000_t75" style="position:absolute;margin-left:0;margin-top:12pt;width:129.75pt;height:97.6pt;z-index:-251661312;visibility:visible;mso-position-horizontal:center;mso-position-horizontal-relative:margin" wrapcoords="-125 0 -125 21434 21600 21434 21600 0 -125 0">
            <v:imagedata r:id="rId11" o:title=""/>
            <w10:wrap type="tight" anchorx="margin"/>
          </v:shape>
        </w:pict>
      </w:r>
      <w:r w:rsidRPr="009B6A08">
        <w:rPr>
          <w:noProof/>
          <w:lang w:eastAsia="cs-CZ"/>
        </w:rPr>
        <w:pict>
          <v:shape id="picture" o:spid="_x0000_i1025" type="#_x0000_t75" style="width:121.5pt;height:121.5pt;visibility:visible">
            <v:imagedata r:id="rId12" o:title=""/>
          </v:shape>
        </w:pict>
      </w:r>
    </w:p>
    <w:p w:rsidR="00214F49" w:rsidRDefault="00214F49" w:rsidP="00114610">
      <w:r>
        <w:t>Zpracoval: Dana Hrbková                                                                         Zdroje: Vlastní zdroje</w:t>
      </w:r>
    </w:p>
    <w:sectPr w:rsidR="00214F49" w:rsidSect="00F30D3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4F49" w:rsidRDefault="00214F49" w:rsidP="002377FB">
      <w:pPr>
        <w:spacing w:after="0" w:line="240" w:lineRule="auto"/>
      </w:pPr>
      <w:r>
        <w:separator/>
      </w:r>
    </w:p>
  </w:endnote>
  <w:endnote w:type="continuationSeparator" w:id="0">
    <w:p w:rsidR="00214F49" w:rsidRDefault="00214F49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F49" w:rsidRDefault="00214F49" w:rsidP="00E96BC4">
    <w:pPr>
      <w:pStyle w:val="Footer"/>
      <w:jc w:val="cent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6" o:spid="_x0000_s2050" type="#_x0000_t75" style="position:absolute;left:0;text-align:left;margin-left:457.85pt;margin-top:763.85pt;width:100.8pt;height:53.25pt;z-index:-251659264;visibility:visible;mso-position-horizontal-relative:page;mso-position-vertical-relative:page">
          <v:imagedata r:id="rId1" o:title=""/>
          <w10:wrap type="square" anchorx="page" anchory="page"/>
        </v:shape>
      </w:pict>
    </w:r>
    <w:r w:rsidRPr="00664B28">
      <w:rPr>
        <w:sz w:val="16"/>
        <w:szCs w:val="16"/>
      </w:rPr>
      <w:t>Tento projekt je spolufinancován Evropským sociálním fondem a státním rozpočtem České republiky</w:t>
    </w:r>
    <w:r w:rsidRPr="002E797F">
      <w:rPr>
        <w:noProof/>
        <w:lang w:eastAsia="cs-CZ"/>
      </w:rPr>
      <w:t xml:space="preserve"> </w:t>
    </w:r>
  </w:p>
  <w:p w:rsidR="00214F49" w:rsidRDefault="00214F4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4F49" w:rsidRDefault="00214F49" w:rsidP="002377FB">
      <w:pPr>
        <w:spacing w:after="0" w:line="240" w:lineRule="auto"/>
      </w:pPr>
      <w:r>
        <w:separator/>
      </w:r>
    </w:p>
  </w:footnote>
  <w:footnote w:type="continuationSeparator" w:id="0">
    <w:p w:rsidR="00214F49" w:rsidRDefault="00214F49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F49" w:rsidRDefault="00214F49" w:rsidP="002A6274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loga s boxedem.jpg" style="position:absolute;left:0;text-align:left;margin-left:0;margin-top:-18.55pt;width:445.5pt;height:63pt;z-index:-251658240;visibility:visible;mso-position-horizontal-relative:margin" wrapcoords="-36 0 -36 21343 21600 21343 21600 0 -36 0">
          <v:imagedata r:id="rId1" o:title=""/>
          <w10:wrap type="tight" anchorx="margin"/>
        </v:shape>
      </w:pict>
    </w:r>
  </w:p>
  <w:p w:rsidR="00214F49" w:rsidRDefault="00214F49" w:rsidP="002A6274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</w:p>
  <w:p w:rsidR="00214F49" w:rsidRDefault="00214F49" w:rsidP="002A6274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</w:p>
  <w:p w:rsidR="00214F49" w:rsidRDefault="00214F49" w:rsidP="002A6274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  <w:r w:rsidRPr="001D789F">
      <w:rPr>
        <w:rFonts w:ascii="Arial" w:hAnsi="Arial" w:cs="Arial"/>
      </w:rPr>
      <w:t>Dotkněte se inovací CZ.1.07/1.3.00/51.0024</w:t>
    </w:r>
  </w:p>
  <w:p w:rsidR="00214F49" w:rsidRPr="002377FB" w:rsidRDefault="00214F49" w:rsidP="002377FB">
    <w:pPr>
      <w:pStyle w:val="Header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>
      <w:rPr>
        <w:b/>
        <w:i/>
        <w:sz w:val="36"/>
        <w:szCs w:val="36"/>
      </w:rPr>
      <w:t xml:space="preserve"> práce ve výuce</w:t>
    </w:r>
  </w:p>
  <w:p w:rsidR="00214F49" w:rsidRDefault="00214F4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4F73"/>
    <w:rsid w:val="00076FED"/>
    <w:rsid w:val="00114610"/>
    <w:rsid w:val="00114E0B"/>
    <w:rsid w:val="001770F4"/>
    <w:rsid w:val="001D582C"/>
    <w:rsid w:val="001D789F"/>
    <w:rsid w:val="00214F49"/>
    <w:rsid w:val="002377FB"/>
    <w:rsid w:val="002465ED"/>
    <w:rsid w:val="00292E52"/>
    <w:rsid w:val="002A6274"/>
    <w:rsid w:val="002E797F"/>
    <w:rsid w:val="003055D0"/>
    <w:rsid w:val="00312BB1"/>
    <w:rsid w:val="00312F7E"/>
    <w:rsid w:val="003739FF"/>
    <w:rsid w:val="003A69A6"/>
    <w:rsid w:val="0047647C"/>
    <w:rsid w:val="004863FA"/>
    <w:rsid w:val="00512E81"/>
    <w:rsid w:val="005204F5"/>
    <w:rsid w:val="0054451D"/>
    <w:rsid w:val="005779F2"/>
    <w:rsid w:val="005E4708"/>
    <w:rsid w:val="00606705"/>
    <w:rsid w:val="006322A0"/>
    <w:rsid w:val="00636D72"/>
    <w:rsid w:val="006479C3"/>
    <w:rsid w:val="00664B28"/>
    <w:rsid w:val="006B3F80"/>
    <w:rsid w:val="006F78CD"/>
    <w:rsid w:val="007710AD"/>
    <w:rsid w:val="007C5FAC"/>
    <w:rsid w:val="007E07AB"/>
    <w:rsid w:val="0089424D"/>
    <w:rsid w:val="008F3887"/>
    <w:rsid w:val="00925D51"/>
    <w:rsid w:val="009374AE"/>
    <w:rsid w:val="009B6A08"/>
    <w:rsid w:val="009F29BB"/>
    <w:rsid w:val="00A071FC"/>
    <w:rsid w:val="00A12CA7"/>
    <w:rsid w:val="00A309E9"/>
    <w:rsid w:val="00A50533"/>
    <w:rsid w:val="00A52896"/>
    <w:rsid w:val="00A74F73"/>
    <w:rsid w:val="00A7642C"/>
    <w:rsid w:val="00AA66DA"/>
    <w:rsid w:val="00AB14FE"/>
    <w:rsid w:val="00AE3C01"/>
    <w:rsid w:val="00B273FE"/>
    <w:rsid w:val="00B34777"/>
    <w:rsid w:val="00BA1C58"/>
    <w:rsid w:val="00BE3218"/>
    <w:rsid w:val="00BE7382"/>
    <w:rsid w:val="00BF634E"/>
    <w:rsid w:val="00C05CB4"/>
    <w:rsid w:val="00C11811"/>
    <w:rsid w:val="00C526C9"/>
    <w:rsid w:val="00D44F14"/>
    <w:rsid w:val="00D56FFE"/>
    <w:rsid w:val="00DE602E"/>
    <w:rsid w:val="00E23904"/>
    <w:rsid w:val="00E42669"/>
    <w:rsid w:val="00E47E65"/>
    <w:rsid w:val="00E64BF5"/>
    <w:rsid w:val="00E96BC4"/>
    <w:rsid w:val="00EC06FB"/>
    <w:rsid w:val="00F30D33"/>
    <w:rsid w:val="00F3470E"/>
    <w:rsid w:val="00F3587D"/>
    <w:rsid w:val="00F841D3"/>
    <w:rsid w:val="1119DB3E"/>
    <w:rsid w:val="51D9D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F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377F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377FB"/>
    <w:rPr>
      <w:rFonts w:cs="Times New Roman"/>
    </w:rPr>
  </w:style>
  <w:style w:type="table" w:styleId="TableGrid">
    <w:name w:val="Table Grid"/>
    <w:basedOn w:val="TableNormal"/>
    <w:uiPriority w:val="99"/>
    <w:rsid w:val="002E79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A12C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link">
    <w:name w:val="Hyperlink"/>
    <w:basedOn w:val="DefaultParagraphFont"/>
    <w:uiPriority w:val="99"/>
    <w:rsid w:val="0011461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616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6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://dumy.cz/material/156883-barcode-generator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111</Words>
  <Characters>661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Kurtevová</dc:creator>
  <cp:keywords/>
  <dc:description/>
  <cp:lastModifiedBy>DUM</cp:lastModifiedBy>
  <cp:revision>2</cp:revision>
  <dcterms:created xsi:type="dcterms:W3CDTF">2015-06-21T17:26:00Z</dcterms:created>
  <dcterms:modified xsi:type="dcterms:W3CDTF">2015-06-21T17:26:00Z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0x010100D6628A292E067047AC3D557FB72502BF</vt:lpwstr>
  </property>
</Properties>
</file>