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E14" w:rsidRPr="006F19D1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Ing. Vlastimil Jirouš</w:t>
      </w:r>
    </w:p>
    <w:p w:rsidR="00C75E14" w:rsidRPr="006F19D1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75E14" w:rsidRPr="006F19D1" w:rsidRDefault="00C75E14" w:rsidP="00C75E14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C75E14" w:rsidRPr="00197832" w:rsidRDefault="00C75E14" w:rsidP="00C75E14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>
        <w:rPr>
          <w:sz w:val="22"/>
          <w:szCs w:val="22"/>
        </w:rPr>
        <w:t xml:space="preserve">: </w:t>
      </w:r>
      <w:r>
        <w:rPr>
          <w:sz w:val="22"/>
          <w:szCs w:val="22"/>
        </w:rPr>
        <w:t>základy elektrotechniky</w:t>
      </w:r>
    </w:p>
    <w:p w:rsidR="00C75E14" w:rsidRPr="00197832" w:rsidRDefault="00C75E14" w:rsidP="00C75E14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C75E14" w:rsidRDefault="00C75E14" w:rsidP="00C75E14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D73951">
        <w:rPr>
          <w:i/>
        </w:rPr>
        <w:t xml:space="preserve">Klíčová slova: </w:t>
      </w:r>
      <w:r>
        <w:rPr>
          <w:i/>
        </w:rPr>
        <w:t>tablety, program Edison, sériové paralelní a smíšené řazení rezistorů</w:t>
      </w:r>
    </w:p>
    <w:p w:rsidR="00C75E14" w:rsidRPr="00AC1257" w:rsidRDefault="00C75E14" w:rsidP="00C75E14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Základy elektrotechniky</w:t>
      </w:r>
    </w:p>
    <w:p w:rsidR="00C75E14" w:rsidRPr="00AC1257" w:rsidRDefault="00C75E14" w:rsidP="00C75E14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Stejnosměrný proud</w:t>
      </w:r>
    </w:p>
    <w:p w:rsidR="00C75E14" w:rsidRPr="00AC1257" w:rsidRDefault="00C75E14" w:rsidP="00C75E14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Řazení rezistorů</w:t>
      </w:r>
    </w:p>
    <w:p w:rsidR="00C75E14" w:rsidRDefault="00C75E14" w:rsidP="00C75E14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Cíl: Zafixovat u žáků způsoby řešení obvodů stejnosměrného proudu s rezistory</w:t>
      </w:r>
    </w:p>
    <w:p w:rsidR="00C75E14" w:rsidRPr="00AC1257" w:rsidRDefault="00C75E14" w:rsidP="00C75E14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75E14" w:rsidRPr="00C75E14" w:rsidRDefault="00C75E14" w:rsidP="00C75E14">
      <w:pPr>
        <w:pStyle w:val="Odstavecseseznamem"/>
        <w:numPr>
          <w:ilvl w:val="0"/>
          <w:numId w:val="36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Opakování pojmů sériové, paralelní, smíšené řazení rezistorů a způsobů výpočtu celkového odporu obvodu</w:t>
      </w:r>
    </w:p>
    <w:p w:rsidR="00C75E14" w:rsidRPr="00AC1257" w:rsidRDefault="00C75E14" w:rsidP="00C75E14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75E14" w:rsidRPr="00AC1257" w:rsidRDefault="00C75E14" w:rsidP="00C75E14">
      <w:pPr>
        <w:numPr>
          <w:ilvl w:val="0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C75E14" w:rsidRPr="00AC1257" w:rsidRDefault="00C75E14" w:rsidP="00C75E14">
      <w:pPr>
        <w:numPr>
          <w:ilvl w:val="1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Proveďte výpočet celkového odporu u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nasdíleného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obvodu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C75E14" w:rsidRDefault="00C75E14" w:rsidP="00C75E14">
      <w:pPr>
        <w:numPr>
          <w:ilvl w:val="1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 programu Edison sestavte zadaný obvod včetně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ohmetru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odečtěte hodnotu celkového odporu obvodu</w:t>
      </w:r>
    </w:p>
    <w:p w:rsidR="00C75E14" w:rsidRPr="00AC1257" w:rsidRDefault="00C75E14" w:rsidP="00C75E14">
      <w:pPr>
        <w:numPr>
          <w:ilvl w:val="1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Obě hodnoty celkového odporu porovnejte.</w:t>
      </w:r>
    </w:p>
    <w:p w:rsidR="00C75E14" w:rsidRPr="00AC1257" w:rsidRDefault="00C75E14" w:rsidP="00C75E14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75E14" w:rsidRPr="00AC1257" w:rsidRDefault="00C75E14" w:rsidP="00C75E14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Žáci m</w:t>
      </w:r>
      <w:r w:rsidR="00B4045B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ají možnost pracovat s programem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Edison.</w:t>
      </w:r>
    </w:p>
    <w:p w:rsidR="00C75E14" w:rsidRPr="00AC1257" w:rsidRDefault="00B4045B" w:rsidP="00C75E14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Návodné</w:t>
      </w:r>
      <w:r w:rsidR="00C75E14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otázky (učitel individuálně pokládá během práce žákům)</w:t>
      </w:r>
    </w:p>
    <w:p w:rsidR="00C75E14" w:rsidRDefault="00C75E14" w:rsidP="00C75E14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Při sériovém řazení se výsledný odpor</w:t>
      </w:r>
    </w:p>
    <w:p w:rsidR="00C75E14" w:rsidRPr="00AC1257" w:rsidRDefault="00C75E14" w:rsidP="00C75E14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zvětšuje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x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nemění se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x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snižuje se</w:t>
      </w:r>
    </w:p>
    <w:p w:rsidR="00C75E14" w:rsidRDefault="00C75E14" w:rsidP="00C75E14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Při paralelním řazení se výsledný odpor</w:t>
      </w:r>
    </w:p>
    <w:p w:rsidR="00C75E14" w:rsidRPr="00AC1257" w:rsidRDefault="00C75E14" w:rsidP="00C75E14">
      <w:pPr>
        <w:spacing w:after="120" w:line="259" w:lineRule="auto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zvětšuje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x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nemění se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x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ab/>
        <w:t>snižuje se</w:t>
      </w:r>
    </w:p>
    <w:p w:rsidR="00C75E14" w:rsidRPr="00AC1257" w:rsidRDefault="00C75E14" w:rsidP="00C75E14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Jakou hodnotu má výsledný odpor při paralelním řazení dvou stejných rezistorů</w:t>
      </w:r>
    </w:p>
    <w:p w:rsidR="00C75E14" w:rsidRPr="00AC1257" w:rsidRDefault="007F66C4" w:rsidP="00C75E14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Jak se postupuje při smíšeném řazení</w:t>
      </w:r>
    </w:p>
    <w:p w:rsidR="00C75E14" w:rsidRPr="00AC1257" w:rsidRDefault="00C75E14" w:rsidP="00C75E14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75E14" w:rsidRPr="007F66C4" w:rsidRDefault="00C75E14" w:rsidP="00C75E14">
      <w:pPr>
        <w:numPr>
          <w:ilvl w:val="0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F66C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Společné hodnocení dnešní práce </w:t>
      </w:r>
    </w:p>
    <w:p w:rsidR="00C75E14" w:rsidRPr="00AC1257" w:rsidRDefault="007F66C4" w:rsidP="00C75E14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Při sériovém řazení se výsledný odpor zvětšuje, při paralelním snižuje, u stejných rezistorů právě na polovinu. Při smíšeném řazení využíváme znalostí sériového i paralelního řazení a obvod postupně zjednodušujeme.</w:t>
      </w:r>
    </w:p>
    <w:p w:rsidR="00C75E14" w:rsidRPr="00AC1257" w:rsidRDefault="00C75E14" w:rsidP="00C75E14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75E14" w:rsidRDefault="00C75E14" w:rsidP="00C75E14">
      <w:pPr>
        <w:numPr>
          <w:ilvl w:val="0"/>
          <w:numId w:val="36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Práce v sešitě – </w:t>
      </w:r>
      <w:r w:rsidR="007F66C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výpočet hodnoty celkového odporu pro daný obvod. </w:t>
      </w:r>
    </w:p>
    <w:p w:rsidR="007F66C4" w:rsidRPr="00AC1257" w:rsidRDefault="007F66C4" w:rsidP="007F66C4">
      <w:pPr>
        <w:spacing w:after="120" w:line="259" w:lineRule="auto"/>
        <w:ind w:left="2124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Porovnání výsledků zjištěných z programu Edison.</w:t>
      </w:r>
    </w:p>
    <w:p w:rsidR="00C75E14" w:rsidRPr="006F19D1" w:rsidRDefault="00C75E14" w:rsidP="006F19D1">
      <w:pPr>
        <w:pStyle w:val="Zhlav"/>
        <w:tabs>
          <w:tab w:val="clear" w:pos="4536"/>
          <w:tab w:val="clear" w:pos="9072"/>
        </w:tabs>
        <w:jc w:val="both"/>
      </w:pPr>
    </w:p>
    <w:sectPr w:rsidR="00C75E14" w:rsidRPr="006F19D1" w:rsidSect="0090384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710" w:rsidRDefault="000E7710">
      <w:r>
        <w:separator/>
      </w:r>
    </w:p>
  </w:endnote>
  <w:endnote w:type="continuationSeparator" w:id="0">
    <w:p w:rsidR="000E7710" w:rsidRDefault="000E7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710" w:rsidRDefault="000E7710">
      <w:r>
        <w:separator/>
      </w:r>
    </w:p>
  </w:footnote>
  <w:footnote w:type="continuationSeparator" w:id="0">
    <w:p w:rsidR="000E7710" w:rsidRDefault="000E7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C02E29"/>
    <w:multiLevelType w:val="hybridMultilevel"/>
    <w:tmpl w:val="F0908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5"/>
  </w:num>
  <w:num w:numId="15">
    <w:abstractNumId w:val="13"/>
  </w:num>
  <w:num w:numId="16">
    <w:abstractNumId w:val="20"/>
  </w:num>
  <w:num w:numId="17">
    <w:abstractNumId w:val="29"/>
  </w:num>
  <w:num w:numId="18">
    <w:abstractNumId w:val="15"/>
  </w:num>
  <w:num w:numId="19">
    <w:abstractNumId w:val="12"/>
  </w:num>
  <w:num w:numId="20">
    <w:abstractNumId w:val="34"/>
  </w:num>
  <w:num w:numId="21">
    <w:abstractNumId w:val="35"/>
  </w:num>
  <w:num w:numId="22">
    <w:abstractNumId w:val="10"/>
  </w:num>
  <w:num w:numId="23">
    <w:abstractNumId w:val="21"/>
  </w:num>
  <w:num w:numId="24">
    <w:abstractNumId w:val="24"/>
  </w:num>
  <w:num w:numId="25">
    <w:abstractNumId w:val="16"/>
  </w:num>
  <w:num w:numId="26">
    <w:abstractNumId w:val="32"/>
  </w:num>
  <w:num w:numId="27">
    <w:abstractNumId w:val="30"/>
  </w:num>
  <w:num w:numId="28">
    <w:abstractNumId w:val="17"/>
  </w:num>
  <w:num w:numId="29">
    <w:abstractNumId w:val="22"/>
  </w:num>
  <w:num w:numId="30">
    <w:abstractNumId w:val="14"/>
  </w:num>
  <w:num w:numId="31">
    <w:abstractNumId w:val="26"/>
  </w:num>
  <w:num w:numId="32">
    <w:abstractNumId w:val="28"/>
  </w:num>
  <w:num w:numId="33">
    <w:abstractNumId w:val="33"/>
  </w:num>
  <w:num w:numId="34">
    <w:abstractNumId w:val="18"/>
  </w:num>
  <w:num w:numId="35">
    <w:abstractNumId w:val="27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E7710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376C7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7F66C4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3841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045B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40FD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5E14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E6028"/>
    <w:rsid w:val="00DF00B1"/>
    <w:rsid w:val="00DF4846"/>
    <w:rsid w:val="00E00231"/>
    <w:rsid w:val="00E069CC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70664-6C49-461B-8A5A-349ECFD5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2015-06-26T04:49:00Z</dcterms:created>
  <dcterms:modified xsi:type="dcterms:W3CDTF">2015-06-26T04:49:00Z</dcterms:modified>
</cp:coreProperties>
</file>